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DF02C" w14:textId="77777777" w:rsidR="00212DDF" w:rsidRDefault="00212DDF" w:rsidP="00A939FE">
      <w:pPr>
        <w:rPr>
          <w:b/>
          <w:bCs/>
          <w:color w:val="FFFFFF" w:themeColor="background1"/>
          <w:sz w:val="52"/>
          <w:szCs w:val="52"/>
        </w:rPr>
      </w:pPr>
      <w:bookmarkStart w:id="0" w:name="_Hlk62098714"/>
    </w:p>
    <w:p w14:paraId="0967D53D" w14:textId="26C7B011" w:rsidR="00A939FE" w:rsidRDefault="00212DDF" w:rsidP="00A939FE">
      <w:pPr>
        <w:rPr>
          <w:b/>
          <w:bCs/>
          <w:color w:val="FFFFFF" w:themeColor="background1"/>
          <w:sz w:val="52"/>
          <w:szCs w:val="52"/>
        </w:rPr>
      </w:pPr>
      <w:r>
        <w:rPr>
          <w:b/>
          <w:bCs/>
          <w:color w:val="FFFFFF" w:themeColor="background1"/>
          <w:sz w:val="52"/>
          <w:szCs w:val="52"/>
        </w:rPr>
        <w:t>Stage 2 Submission Form</w:t>
      </w:r>
      <w:r w:rsidRPr="006E3952">
        <w:rPr>
          <w:b/>
          <w:bCs/>
          <w:noProof/>
          <w:color w:val="FFFFFF" w:themeColor="background1"/>
          <w:sz w:val="52"/>
          <w:szCs w:val="52"/>
          <w:lang w:eastAsia="en-AU"/>
        </w:rPr>
        <w:t xml:space="preserve"> </w:t>
      </w:r>
      <w:r w:rsidR="00A939FE" w:rsidRPr="006E3952">
        <w:rPr>
          <w:b/>
          <w:bCs/>
          <w:noProof/>
          <w:color w:val="FFFFFF" w:themeColor="background1"/>
          <w:sz w:val="52"/>
          <w:szCs w:val="52"/>
          <w:lang w:eastAsia="en-AU"/>
        </w:rPr>
        <mc:AlternateContent>
          <mc:Choice Requires="wpg">
            <w:drawing>
              <wp:anchor distT="0" distB="0" distL="114300" distR="114300" simplePos="0" relativeHeight="251659264" behindDoc="1" locked="0" layoutInCell="1" allowOverlap="1" wp14:anchorId="77D04E4E" wp14:editId="0D58FFCC">
                <wp:simplePos x="0" y="0"/>
                <wp:positionH relativeFrom="page">
                  <wp:align>right</wp:align>
                </wp:positionH>
                <wp:positionV relativeFrom="page">
                  <wp:posOffset>-85725</wp:posOffset>
                </wp:positionV>
                <wp:extent cx="7559675" cy="10691495"/>
                <wp:effectExtent l="0" t="0" r="3175" b="0"/>
                <wp:wrapNone/>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5" cy="16837"/>
                        </a:xfrm>
                      </wpg:grpSpPr>
                      <pic:pic xmlns:pic="http://schemas.openxmlformats.org/drawingml/2006/picture">
                        <pic:nvPicPr>
                          <pic:cNvPr id="4"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 y="15979"/>
                            <a:ext cx="11876" cy="857"/>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65"/>
                        <wps:cNvSpPr>
                          <a:spLocks/>
                        </wps:cNvSpPr>
                        <wps:spPr bwMode="auto">
                          <a:xfrm>
                            <a:off x="1092" y="15986"/>
                            <a:ext cx="6898" cy="850"/>
                          </a:xfrm>
                          <a:custGeom>
                            <a:avLst/>
                            <a:gdLst>
                              <a:gd name="T0" fmla="+- 0 5342 1092"/>
                              <a:gd name="T1" fmla="*/ T0 w 6898"/>
                              <a:gd name="T2" fmla="+- 0 16471 15987"/>
                              <a:gd name="T3" fmla="*/ 16471 h 850"/>
                              <a:gd name="T4" fmla="+- 0 1092 1092"/>
                              <a:gd name="T5" fmla="*/ T4 w 6898"/>
                              <a:gd name="T6" fmla="+- 0 16471 15987"/>
                              <a:gd name="T7" fmla="*/ 16471 h 850"/>
                              <a:gd name="T8" fmla="+- 0 1092 1092"/>
                              <a:gd name="T9" fmla="*/ T8 w 6898"/>
                              <a:gd name="T10" fmla="+- 0 16481 15987"/>
                              <a:gd name="T11" fmla="*/ 16481 h 850"/>
                              <a:gd name="T12" fmla="+- 0 5342 1092"/>
                              <a:gd name="T13" fmla="*/ T12 w 6898"/>
                              <a:gd name="T14" fmla="+- 0 16481 15987"/>
                              <a:gd name="T15" fmla="*/ 16481 h 850"/>
                              <a:gd name="T16" fmla="+- 0 5342 1092"/>
                              <a:gd name="T17" fmla="*/ T16 w 6898"/>
                              <a:gd name="T18" fmla="+- 0 16471 15987"/>
                              <a:gd name="T19" fmla="*/ 16471 h 850"/>
                              <a:gd name="T20" fmla="+- 0 7989 1092"/>
                              <a:gd name="T21" fmla="*/ T20 w 6898"/>
                              <a:gd name="T22" fmla="+- 0 15987 15987"/>
                              <a:gd name="T23" fmla="*/ 15987 h 850"/>
                              <a:gd name="T24" fmla="+- 0 7910 1092"/>
                              <a:gd name="T25" fmla="*/ T24 w 6898"/>
                              <a:gd name="T26" fmla="+- 0 15987 15987"/>
                              <a:gd name="T27" fmla="*/ 15987 h 850"/>
                              <a:gd name="T28" fmla="+- 0 7910 1092"/>
                              <a:gd name="T29" fmla="*/ T28 w 6898"/>
                              <a:gd name="T30" fmla="+- 0 16836 15987"/>
                              <a:gd name="T31" fmla="*/ 16836 h 850"/>
                              <a:gd name="T32" fmla="+- 0 7989 1092"/>
                              <a:gd name="T33" fmla="*/ T32 w 6898"/>
                              <a:gd name="T34" fmla="+- 0 16836 15987"/>
                              <a:gd name="T35" fmla="*/ 16836 h 850"/>
                              <a:gd name="T36" fmla="+- 0 7989 1092"/>
                              <a:gd name="T37" fmla="*/ T36 w 6898"/>
                              <a:gd name="T38" fmla="+- 0 15987 15987"/>
                              <a:gd name="T39" fmla="*/ 1598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8" h="850">
                                <a:moveTo>
                                  <a:pt x="4250" y="484"/>
                                </a:moveTo>
                                <a:lnTo>
                                  <a:pt x="0" y="484"/>
                                </a:lnTo>
                                <a:lnTo>
                                  <a:pt x="0" y="494"/>
                                </a:lnTo>
                                <a:lnTo>
                                  <a:pt x="4250" y="494"/>
                                </a:lnTo>
                                <a:lnTo>
                                  <a:pt x="4250" y="484"/>
                                </a:lnTo>
                                <a:close/>
                                <a:moveTo>
                                  <a:pt x="6897" y="0"/>
                                </a:moveTo>
                                <a:lnTo>
                                  <a:pt x="6818" y="0"/>
                                </a:lnTo>
                                <a:lnTo>
                                  <a:pt x="6818" y="849"/>
                                </a:lnTo>
                                <a:lnTo>
                                  <a:pt x="6897" y="849"/>
                                </a:lnTo>
                                <a:lnTo>
                                  <a:pt x="6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5" cy="16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5" y="6842"/>
                            <a:ext cx="9749" cy="5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DCBF84" id="Group 63" o:spid="_x0000_s1026" style="position:absolute;margin-left:544.05pt;margin-top:-6.75pt;width:595.25pt;height:841.85pt;z-index:-251657216;mso-position-horizontal:right;mso-position-horizontal-relative:page;mso-position-vertical-relative:page" coordsize="11905,1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&#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9;top:15979;width:1187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">
                  <v:imagedata r:id="rId15" o:title=""/>
                </v:shape>
                <v:shape id="AutoShape 65" o:spid="_x0000_s1028" style="position:absolute;left:1092;top:15986;width:6898;height:850;visibility:visible;mso-wrap-style:square;v-text-anchor:top" coordsize="68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" path="m4250,484l,484r,10l4250,494r,-10xm6897,r-79,l6818,849r79,l6897,xe" stroked="f">
                  <v:path arrowok="t" o:connecttype="custom" o:connectlocs="4250,16471;0,16471;0,16481;4250,16481;4250,16471;6897,15987;6818,15987;6818,16836;6897,16836;6897,15987" o:connectangles="0,0,0,0,0,0,0,0,0,0"/>
                </v:shape>
                <v:shape id="Picture 66" o:spid="_x0000_s1029" type="#_x0000_t75" style="position:absolute;width:11905;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">
                  <v:imagedata r:id="rId16" o:title=""/>
                </v:shape>
                <v:shape id="Picture 67" o:spid="_x0000_s1030" type="#_x0000_t75" style="position:absolute;left:1135;top:6842;width:974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">
                  <v:imagedata r:id="rId17" o:title=""/>
                </v:shape>
                <w10:wrap anchorx="page" anchory="page"/>
              </v:group>
            </w:pict>
          </mc:Fallback>
        </mc:AlternateContent>
      </w:r>
      <w:r w:rsidR="00A939FE">
        <w:rPr>
          <w:b/>
          <w:bCs/>
          <w:color w:val="FFFFFF" w:themeColor="background1"/>
          <w:sz w:val="52"/>
          <w:szCs w:val="52"/>
        </w:rPr>
        <w:t xml:space="preserve">Redevelopment Business Case </w:t>
      </w:r>
    </w:p>
    <w:p w14:paraId="6F6C3D47" w14:textId="29A3C85C" w:rsidR="00A939FE" w:rsidRPr="00107AF9" w:rsidRDefault="00212DDF" w:rsidP="00A939FE">
      <w:pPr>
        <w:rPr>
          <w:b/>
          <w:bCs/>
          <w:color w:val="FFFFFF" w:themeColor="background1"/>
          <w:sz w:val="96"/>
          <w:szCs w:val="96"/>
        </w:rPr>
      </w:pPr>
      <w:r>
        <w:rPr>
          <w:b/>
          <w:bCs/>
          <w:color w:val="FFFFFF" w:themeColor="background1"/>
          <w:sz w:val="32"/>
          <w:szCs w:val="32"/>
        </w:rPr>
        <w:t>Policy for</w:t>
      </w:r>
      <w:r w:rsidR="00A939FE" w:rsidRPr="00107AF9">
        <w:rPr>
          <w:b/>
          <w:bCs/>
          <w:color w:val="FFFFFF" w:themeColor="background1"/>
          <w:sz w:val="32"/>
          <w:szCs w:val="32"/>
        </w:rPr>
        <w:t xml:space="preserve"> Community Housing Provider-led Redevelopment of Social and Affordable Housing on LAHC-owned Land</w:t>
      </w:r>
    </w:p>
    <w:p w14:paraId="2677CEDF" w14:textId="77777777" w:rsidR="00A939FE" w:rsidRDefault="00A939FE" w:rsidP="00A939FE">
      <w:pPr>
        <w:pStyle w:val="Heading1"/>
        <w:rPr>
          <w:rFonts w:cs="Arial"/>
        </w:rPr>
      </w:pPr>
    </w:p>
    <w:p w14:paraId="5D480113" w14:textId="77777777" w:rsidR="00A939FE" w:rsidRDefault="00A939FE" w:rsidP="00A939FE"/>
    <w:p w14:paraId="2E5E1B5B" w14:textId="77777777" w:rsidR="00A939FE" w:rsidRDefault="00A939FE" w:rsidP="00A939FE"/>
    <w:p w14:paraId="6B4C49A6" w14:textId="77777777" w:rsidR="00A939FE" w:rsidRDefault="00A939FE" w:rsidP="00A939FE"/>
    <w:p w14:paraId="68B24C1B" w14:textId="77777777" w:rsidR="00A939FE" w:rsidRDefault="00A939FE" w:rsidP="00A939FE"/>
    <w:p w14:paraId="1B1E89BE" w14:textId="77777777" w:rsidR="00A939FE" w:rsidRDefault="00A939FE" w:rsidP="00A939FE"/>
    <w:p w14:paraId="7D970102" w14:textId="77777777" w:rsidR="00A939FE" w:rsidRDefault="00A939FE" w:rsidP="00A939FE"/>
    <w:p w14:paraId="250E9267" w14:textId="77777777" w:rsidR="00A939FE" w:rsidRDefault="00A939FE" w:rsidP="00A939FE"/>
    <w:p w14:paraId="3B1349D1" w14:textId="77777777" w:rsidR="00A939FE" w:rsidRDefault="00A939FE" w:rsidP="00A939FE"/>
    <w:p w14:paraId="6E03ACF1" w14:textId="77777777" w:rsidR="00A939FE" w:rsidRDefault="00A939FE" w:rsidP="00A939FE"/>
    <w:p w14:paraId="1E0E8779" w14:textId="77777777" w:rsidR="00A939FE" w:rsidRDefault="00A939FE" w:rsidP="00A939FE"/>
    <w:p w14:paraId="2E6FF26B" w14:textId="77777777" w:rsidR="00A939FE" w:rsidRDefault="00A939FE" w:rsidP="00A939FE"/>
    <w:p w14:paraId="17B3B4F6" w14:textId="77777777" w:rsidR="00A939FE" w:rsidRDefault="00A939FE" w:rsidP="00A939FE"/>
    <w:p w14:paraId="6431FCC9" w14:textId="77777777" w:rsidR="00A939FE" w:rsidRDefault="00A939FE" w:rsidP="00A939FE"/>
    <w:p w14:paraId="6CBB866E" w14:textId="77777777" w:rsidR="00A939FE" w:rsidRDefault="00A939FE" w:rsidP="00A939FE"/>
    <w:p w14:paraId="71211AE0" w14:textId="77777777" w:rsidR="00A939FE" w:rsidRDefault="00A939FE" w:rsidP="00A939FE"/>
    <w:p w14:paraId="1E10F964" w14:textId="77777777" w:rsidR="00A939FE" w:rsidRDefault="00A939FE" w:rsidP="00A939FE"/>
    <w:p w14:paraId="0C3C281B" w14:textId="77777777" w:rsidR="00A939FE" w:rsidRDefault="00A939FE" w:rsidP="00A939FE"/>
    <w:p w14:paraId="7ADB3ED0" w14:textId="77777777" w:rsidR="00A939FE" w:rsidRDefault="00A939FE" w:rsidP="00A939FE"/>
    <w:p w14:paraId="4805BBCE" w14:textId="77777777" w:rsidR="00A939FE" w:rsidRDefault="00A939FE" w:rsidP="00A939FE"/>
    <w:p w14:paraId="1F02AC9F" w14:textId="77777777" w:rsidR="00A939FE" w:rsidRDefault="00A939FE" w:rsidP="00A939FE"/>
    <w:p w14:paraId="44A520FC" w14:textId="77777777" w:rsidR="00A939FE" w:rsidRDefault="00A939FE" w:rsidP="00A939FE"/>
    <w:p w14:paraId="0DEF397E" w14:textId="77777777" w:rsidR="00A939FE" w:rsidRDefault="00A939FE" w:rsidP="00A939FE"/>
    <w:p w14:paraId="2D7D575D" w14:textId="77777777" w:rsidR="00A939FE" w:rsidRDefault="00A939FE" w:rsidP="00A939FE"/>
    <w:p w14:paraId="3C8D544A" w14:textId="77777777" w:rsidR="00A939FE" w:rsidRDefault="00A939FE" w:rsidP="00A939FE"/>
    <w:p w14:paraId="14E77BFE" w14:textId="77777777" w:rsidR="00A939FE" w:rsidRDefault="00A939FE" w:rsidP="00A939FE"/>
    <w:p w14:paraId="0F8C8256" w14:textId="77777777" w:rsidR="00A939FE" w:rsidRDefault="00A939FE" w:rsidP="00A939FE"/>
    <w:sdt>
      <w:sdtPr>
        <w:rPr>
          <w:rFonts w:eastAsiaTheme="minorHAnsi" w:cstheme="minorBidi"/>
          <w:color w:val="auto"/>
          <w:sz w:val="22"/>
          <w:szCs w:val="22"/>
          <w:lang w:val="en-AU"/>
        </w:rPr>
        <w:id w:val="-1988929096"/>
        <w:docPartObj>
          <w:docPartGallery w:val="Table of Contents"/>
          <w:docPartUnique/>
        </w:docPartObj>
      </w:sdtPr>
      <w:sdtEndPr>
        <w:rPr>
          <w:b/>
          <w:bCs/>
          <w:noProof/>
        </w:rPr>
      </w:sdtEndPr>
      <w:sdtContent>
        <w:p w14:paraId="019EC6CE" w14:textId="7B39B9AF" w:rsidR="00266C94" w:rsidRDefault="00266C94">
          <w:pPr>
            <w:pStyle w:val="TOCHeading"/>
          </w:pPr>
          <w:r>
            <w:t>Contents</w:t>
          </w:r>
        </w:p>
        <w:p w14:paraId="10345739" w14:textId="7DFFB337" w:rsidR="00266C94" w:rsidRDefault="00266C94">
          <w:pPr>
            <w:pStyle w:val="TOC1"/>
            <w:tabs>
              <w:tab w:val="right" w:leader="dot" w:pos="9628"/>
            </w:tabs>
            <w:rPr>
              <w:rFonts w:asciiTheme="minorHAnsi" w:eastAsiaTheme="minorEastAsia" w:hAnsiTheme="minorHAnsi"/>
              <w:noProof/>
              <w:lang w:eastAsia="en-AU"/>
            </w:rPr>
          </w:pPr>
          <w:r>
            <w:fldChar w:fldCharType="begin"/>
          </w:r>
          <w:r>
            <w:instrText xml:space="preserve"> TOC \o "1-2" \h \z \u \t "ME Legal 3,3,ME Basic 3,3" </w:instrText>
          </w:r>
          <w:r>
            <w:fldChar w:fldCharType="separate"/>
          </w:r>
          <w:hyperlink w:anchor="_Toc68166991" w:history="1">
            <w:r w:rsidRPr="006034B7">
              <w:rPr>
                <w:rStyle w:val="Hyperlink"/>
                <w:rFonts w:cs="Arial"/>
                <w:noProof/>
              </w:rPr>
              <w:t>CHP Build on LAHC Land</w:t>
            </w:r>
            <w:r>
              <w:rPr>
                <w:noProof/>
                <w:webHidden/>
              </w:rPr>
              <w:tab/>
            </w:r>
            <w:r>
              <w:rPr>
                <w:noProof/>
                <w:webHidden/>
              </w:rPr>
              <w:fldChar w:fldCharType="begin"/>
            </w:r>
            <w:r>
              <w:rPr>
                <w:noProof/>
                <w:webHidden/>
              </w:rPr>
              <w:instrText xml:space="preserve"> PAGEREF _Toc68166991 \h </w:instrText>
            </w:r>
            <w:r>
              <w:rPr>
                <w:noProof/>
                <w:webHidden/>
              </w:rPr>
            </w:r>
            <w:r>
              <w:rPr>
                <w:noProof/>
                <w:webHidden/>
              </w:rPr>
              <w:fldChar w:fldCharType="separate"/>
            </w:r>
            <w:r>
              <w:rPr>
                <w:noProof/>
                <w:webHidden/>
              </w:rPr>
              <w:t>3</w:t>
            </w:r>
            <w:r>
              <w:rPr>
                <w:noProof/>
                <w:webHidden/>
              </w:rPr>
              <w:fldChar w:fldCharType="end"/>
            </w:r>
          </w:hyperlink>
        </w:p>
        <w:p w14:paraId="4302E638" w14:textId="22A6CDB0" w:rsidR="00266C94" w:rsidRDefault="00195B2F">
          <w:pPr>
            <w:pStyle w:val="TOC2"/>
            <w:tabs>
              <w:tab w:val="right" w:leader="dot" w:pos="9628"/>
            </w:tabs>
            <w:rPr>
              <w:rFonts w:asciiTheme="minorHAnsi" w:eastAsiaTheme="minorEastAsia" w:hAnsiTheme="minorHAnsi"/>
              <w:noProof/>
              <w:lang w:eastAsia="en-AU"/>
            </w:rPr>
          </w:pPr>
          <w:hyperlink w:anchor="_Toc68166992" w:history="1">
            <w:r w:rsidR="00266C94" w:rsidRPr="006034B7">
              <w:rPr>
                <w:rStyle w:val="Hyperlink"/>
                <w:noProof/>
              </w:rPr>
              <w:t>Submission Form</w:t>
            </w:r>
            <w:r w:rsidR="00266C94">
              <w:rPr>
                <w:noProof/>
                <w:webHidden/>
              </w:rPr>
              <w:tab/>
            </w:r>
            <w:r w:rsidR="00266C94">
              <w:rPr>
                <w:noProof/>
                <w:webHidden/>
              </w:rPr>
              <w:fldChar w:fldCharType="begin"/>
            </w:r>
            <w:r w:rsidR="00266C94">
              <w:rPr>
                <w:noProof/>
                <w:webHidden/>
              </w:rPr>
              <w:instrText xml:space="preserve"> PAGEREF _Toc68166992 \h </w:instrText>
            </w:r>
            <w:r w:rsidR="00266C94">
              <w:rPr>
                <w:noProof/>
                <w:webHidden/>
              </w:rPr>
            </w:r>
            <w:r w:rsidR="00266C94">
              <w:rPr>
                <w:noProof/>
                <w:webHidden/>
              </w:rPr>
              <w:fldChar w:fldCharType="separate"/>
            </w:r>
            <w:r w:rsidR="00266C94">
              <w:rPr>
                <w:noProof/>
                <w:webHidden/>
              </w:rPr>
              <w:t>3</w:t>
            </w:r>
            <w:r w:rsidR="00266C94">
              <w:rPr>
                <w:noProof/>
                <w:webHidden/>
              </w:rPr>
              <w:fldChar w:fldCharType="end"/>
            </w:r>
          </w:hyperlink>
        </w:p>
        <w:p w14:paraId="6146DB3E" w14:textId="4D1278DD" w:rsidR="00266C94" w:rsidRDefault="00195B2F">
          <w:pPr>
            <w:pStyle w:val="TOC2"/>
            <w:tabs>
              <w:tab w:val="right" w:leader="dot" w:pos="9628"/>
            </w:tabs>
            <w:rPr>
              <w:rFonts w:asciiTheme="minorHAnsi" w:eastAsiaTheme="minorEastAsia" w:hAnsiTheme="minorHAnsi"/>
              <w:noProof/>
              <w:lang w:eastAsia="en-AU"/>
            </w:rPr>
          </w:pPr>
          <w:hyperlink w:anchor="_Toc68166993" w:history="1">
            <w:r w:rsidR="00266C94" w:rsidRPr="006034B7">
              <w:rPr>
                <w:rStyle w:val="Hyperlink"/>
                <w:noProof/>
              </w:rPr>
              <w:t>Section 1 – Submission Information</w:t>
            </w:r>
            <w:r w:rsidR="00266C94">
              <w:rPr>
                <w:noProof/>
                <w:webHidden/>
              </w:rPr>
              <w:tab/>
            </w:r>
            <w:r w:rsidR="00266C94">
              <w:rPr>
                <w:noProof/>
                <w:webHidden/>
              </w:rPr>
              <w:fldChar w:fldCharType="begin"/>
            </w:r>
            <w:r w:rsidR="00266C94">
              <w:rPr>
                <w:noProof/>
                <w:webHidden/>
              </w:rPr>
              <w:instrText xml:space="preserve"> PAGEREF _Toc68166993 \h </w:instrText>
            </w:r>
            <w:r w:rsidR="00266C94">
              <w:rPr>
                <w:noProof/>
                <w:webHidden/>
              </w:rPr>
            </w:r>
            <w:r w:rsidR="00266C94">
              <w:rPr>
                <w:noProof/>
                <w:webHidden/>
              </w:rPr>
              <w:fldChar w:fldCharType="separate"/>
            </w:r>
            <w:r w:rsidR="00266C94">
              <w:rPr>
                <w:noProof/>
                <w:webHidden/>
              </w:rPr>
              <w:t>5</w:t>
            </w:r>
            <w:r w:rsidR="00266C94">
              <w:rPr>
                <w:noProof/>
                <w:webHidden/>
              </w:rPr>
              <w:fldChar w:fldCharType="end"/>
            </w:r>
          </w:hyperlink>
        </w:p>
        <w:p w14:paraId="7655BEC0" w14:textId="56676AA6" w:rsidR="00266C94" w:rsidRDefault="00195B2F">
          <w:pPr>
            <w:pStyle w:val="TOC2"/>
            <w:tabs>
              <w:tab w:val="right" w:leader="dot" w:pos="9628"/>
            </w:tabs>
            <w:rPr>
              <w:rFonts w:asciiTheme="minorHAnsi" w:eastAsiaTheme="minorEastAsia" w:hAnsiTheme="minorHAnsi"/>
              <w:noProof/>
              <w:lang w:eastAsia="en-AU"/>
            </w:rPr>
          </w:pPr>
          <w:hyperlink w:anchor="_Toc68166994" w:history="1">
            <w:r w:rsidR="00266C94" w:rsidRPr="006034B7">
              <w:rPr>
                <w:rStyle w:val="Hyperlink"/>
                <w:rFonts w:cs="Arial"/>
                <w:noProof/>
              </w:rPr>
              <w:t>Section 2 – Project Outcomes</w:t>
            </w:r>
            <w:r w:rsidR="00266C94">
              <w:rPr>
                <w:noProof/>
                <w:webHidden/>
              </w:rPr>
              <w:tab/>
            </w:r>
            <w:r w:rsidR="00266C94">
              <w:rPr>
                <w:noProof/>
                <w:webHidden/>
              </w:rPr>
              <w:fldChar w:fldCharType="begin"/>
            </w:r>
            <w:r w:rsidR="00266C94">
              <w:rPr>
                <w:noProof/>
                <w:webHidden/>
              </w:rPr>
              <w:instrText xml:space="preserve"> PAGEREF _Toc68166994 \h </w:instrText>
            </w:r>
            <w:r w:rsidR="00266C94">
              <w:rPr>
                <w:noProof/>
                <w:webHidden/>
              </w:rPr>
            </w:r>
            <w:r w:rsidR="00266C94">
              <w:rPr>
                <w:noProof/>
                <w:webHidden/>
              </w:rPr>
              <w:fldChar w:fldCharType="separate"/>
            </w:r>
            <w:r w:rsidR="00266C94">
              <w:rPr>
                <w:noProof/>
                <w:webHidden/>
              </w:rPr>
              <w:t>6</w:t>
            </w:r>
            <w:r w:rsidR="00266C94">
              <w:rPr>
                <w:noProof/>
                <w:webHidden/>
              </w:rPr>
              <w:fldChar w:fldCharType="end"/>
            </w:r>
          </w:hyperlink>
        </w:p>
        <w:p w14:paraId="5283B4CC" w14:textId="214A40D4" w:rsidR="00266C94" w:rsidRDefault="00195B2F">
          <w:pPr>
            <w:pStyle w:val="TOC2"/>
            <w:tabs>
              <w:tab w:val="right" w:leader="dot" w:pos="9628"/>
            </w:tabs>
            <w:rPr>
              <w:rFonts w:asciiTheme="minorHAnsi" w:eastAsiaTheme="minorEastAsia" w:hAnsiTheme="minorHAnsi"/>
              <w:noProof/>
              <w:lang w:eastAsia="en-AU"/>
            </w:rPr>
          </w:pPr>
          <w:hyperlink w:anchor="_Toc68166995" w:history="1">
            <w:r w:rsidR="00266C94" w:rsidRPr="006034B7">
              <w:rPr>
                <w:rStyle w:val="Hyperlink"/>
                <w:rFonts w:cs="Arial"/>
                <w:noProof/>
              </w:rPr>
              <w:t>Section 3 – Detailed Project Feasibility Assessment</w:t>
            </w:r>
            <w:r w:rsidR="00266C94">
              <w:rPr>
                <w:noProof/>
                <w:webHidden/>
              </w:rPr>
              <w:tab/>
            </w:r>
            <w:r w:rsidR="00266C94">
              <w:rPr>
                <w:noProof/>
                <w:webHidden/>
              </w:rPr>
              <w:fldChar w:fldCharType="begin"/>
            </w:r>
            <w:r w:rsidR="00266C94">
              <w:rPr>
                <w:noProof/>
                <w:webHidden/>
              </w:rPr>
              <w:instrText xml:space="preserve"> PAGEREF _Toc68166995 \h </w:instrText>
            </w:r>
            <w:r w:rsidR="00266C94">
              <w:rPr>
                <w:noProof/>
                <w:webHidden/>
              </w:rPr>
            </w:r>
            <w:r w:rsidR="00266C94">
              <w:rPr>
                <w:noProof/>
                <w:webHidden/>
              </w:rPr>
              <w:fldChar w:fldCharType="separate"/>
            </w:r>
            <w:r w:rsidR="00266C94">
              <w:rPr>
                <w:noProof/>
                <w:webHidden/>
              </w:rPr>
              <w:t>10</w:t>
            </w:r>
            <w:r w:rsidR="00266C94">
              <w:rPr>
                <w:noProof/>
                <w:webHidden/>
              </w:rPr>
              <w:fldChar w:fldCharType="end"/>
            </w:r>
          </w:hyperlink>
        </w:p>
        <w:p w14:paraId="21BBE96D" w14:textId="3E72AD82" w:rsidR="00266C94" w:rsidRDefault="00195B2F">
          <w:pPr>
            <w:pStyle w:val="TOC2"/>
            <w:tabs>
              <w:tab w:val="right" w:leader="dot" w:pos="9628"/>
            </w:tabs>
            <w:rPr>
              <w:rFonts w:asciiTheme="minorHAnsi" w:eastAsiaTheme="minorEastAsia" w:hAnsiTheme="minorHAnsi"/>
              <w:noProof/>
              <w:lang w:eastAsia="en-AU"/>
            </w:rPr>
          </w:pPr>
          <w:hyperlink w:anchor="_Toc68166996" w:history="1">
            <w:r w:rsidR="00266C94" w:rsidRPr="006034B7">
              <w:rPr>
                <w:rStyle w:val="Hyperlink"/>
                <w:rFonts w:cs="Arial"/>
                <w:noProof/>
              </w:rPr>
              <w:t>Section 4 – Project Viability</w:t>
            </w:r>
            <w:r w:rsidR="00266C94">
              <w:rPr>
                <w:noProof/>
                <w:webHidden/>
              </w:rPr>
              <w:tab/>
            </w:r>
            <w:r w:rsidR="00266C94">
              <w:rPr>
                <w:noProof/>
                <w:webHidden/>
              </w:rPr>
              <w:fldChar w:fldCharType="begin"/>
            </w:r>
            <w:r w:rsidR="00266C94">
              <w:rPr>
                <w:noProof/>
                <w:webHidden/>
              </w:rPr>
              <w:instrText xml:space="preserve"> PAGEREF _Toc68166996 \h </w:instrText>
            </w:r>
            <w:r w:rsidR="00266C94">
              <w:rPr>
                <w:noProof/>
                <w:webHidden/>
              </w:rPr>
            </w:r>
            <w:r w:rsidR="00266C94">
              <w:rPr>
                <w:noProof/>
                <w:webHidden/>
              </w:rPr>
              <w:fldChar w:fldCharType="separate"/>
            </w:r>
            <w:r w:rsidR="00266C94">
              <w:rPr>
                <w:noProof/>
                <w:webHidden/>
              </w:rPr>
              <w:t>17</w:t>
            </w:r>
            <w:r w:rsidR="00266C94">
              <w:rPr>
                <w:noProof/>
                <w:webHidden/>
              </w:rPr>
              <w:fldChar w:fldCharType="end"/>
            </w:r>
          </w:hyperlink>
        </w:p>
        <w:p w14:paraId="40F6C2FB" w14:textId="334842B5" w:rsidR="00266C94" w:rsidRDefault="00195B2F">
          <w:pPr>
            <w:pStyle w:val="TOC2"/>
            <w:tabs>
              <w:tab w:val="right" w:leader="dot" w:pos="9628"/>
            </w:tabs>
            <w:rPr>
              <w:rFonts w:asciiTheme="minorHAnsi" w:eastAsiaTheme="minorEastAsia" w:hAnsiTheme="minorHAnsi"/>
              <w:noProof/>
              <w:lang w:eastAsia="en-AU"/>
            </w:rPr>
          </w:pPr>
          <w:hyperlink w:anchor="_Toc68166997" w:history="1">
            <w:r w:rsidR="00266C94" w:rsidRPr="006034B7">
              <w:rPr>
                <w:rStyle w:val="Hyperlink"/>
                <w:rFonts w:cs="Arial"/>
                <w:noProof/>
              </w:rPr>
              <w:t>Section 5 – CHP Capacity</w:t>
            </w:r>
            <w:r w:rsidR="00266C94">
              <w:rPr>
                <w:noProof/>
                <w:webHidden/>
              </w:rPr>
              <w:tab/>
            </w:r>
            <w:r w:rsidR="00266C94">
              <w:rPr>
                <w:noProof/>
                <w:webHidden/>
              </w:rPr>
              <w:fldChar w:fldCharType="begin"/>
            </w:r>
            <w:r w:rsidR="00266C94">
              <w:rPr>
                <w:noProof/>
                <w:webHidden/>
              </w:rPr>
              <w:instrText xml:space="preserve"> PAGEREF _Toc68166997 \h </w:instrText>
            </w:r>
            <w:r w:rsidR="00266C94">
              <w:rPr>
                <w:noProof/>
                <w:webHidden/>
              </w:rPr>
            </w:r>
            <w:r w:rsidR="00266C94">
              <w:rPr>
                <w:noProof/>
                <w:webHidden/>
              </w:rPr>
              <w:fldChar w:fldCharType="separate"/>
            </w:r>
            <w:r w:rsidR="00266C94">
              <w:rPr>
                <w:noProof/>
                <w:webHidden/>
              </w:rPr>
              <w:t>19</w:t>
            </w:r>
            <w:r w:rsidR="00266C94">
              <w:rPr>
                <w:noProof/>
                <w:webHidden/>
              </w:rPr>
              <w:fldChar w:fldCharType="end"/>
            </w:r>
          </w:hyperlink>
        </w:p>
        <w:p w14:paraId="55A2DC7E" w14:textId="42F19F86" w:rsidR="00266C94" w:rsidRDefault="00195B2F">
          <w:pPr>
            <w:pStyle w:val="TOC2"/>
            <w:tabs>
              <w:tab w:val="right" w:leader="dot" w:pos="9628"/>
            </w:tabs>
            <w:rPr>
              <w:rFonts w:asciiTheme="minorHAnsi" w:eastAsiaTheme="minorEastAsia" w:hAnsiTheme="minorHAnsi"/>
              <w:noProof/>
              <w:lang w:eastAsia="en-AU"/>
            </w:rPr>
          </w:pPr>
          <w:hyperlink w:anchor="_Toc68166998" w:history="1">
            <w:r w:rsidR="00266C94" w:rsidRPr="006034B7">
              <w:rPr>
                <w:rStyle w:val="Hyperlink"/>
                <w:rFonts w:cs="Arial"/>
                <w:noProof/>
              </w:rPr>
              <w:t>Section 6 – Tenant Considerations</w:t>
            </w:r>
            <w:r w:rsidR="00266C94">
              <w:rPr>
                <w:noProof/>
                <w:webHidden/>
              </w:rPr>
              <w:tab/>
            </w:r>
            <w:r w:rsidR="00266C94">
              <w:rPr>
                <w:noProof/>
                <w:webHidden/>
              </w:rPr>
              <w:fldChar w:fldCharType="begin"/>
            </w:r>
            <w:r w:rsidR="00266C94">
              <w:rPr>
                <w:noProof/>
                <w:webHidden/>
              </w:rPr>
              <w:instrText xml:space="preserve"> PAGEREF _Toc68166998 \h </w:instrText>
            </w:r>
            <w:r w:rsidR="00266C94">
              <w:rPr>
                <w:noProof/>
                <w:webHidden/>
              </w:rPr>
            </w:r>
            <w:r w:rsidR="00266C94">
              <w:rPr>
                <w:noProof/>
                <w:webHidden/>
              </w:rPr>
              <w:fldChar w:fldCharType="separate"/>
            </w:r>
            <w:r w:rsidR="00266C94">
              <w:rPr>
                <w:noProof/>
                <w:webHidden/>
              </w:rPr>
              <w:t>22</w:t>
            </w:r>
            <w:r w:rsidR="00266C94">
              <w:rPr>
                <w:noProof/>
                <w:webHidden/>
              </w:rPr>
              <w:fldChar w:fldCharType="end"/>
            </w:r>
          </w:hyperlink>
        </w:p>
        <w:p w14:paraId="63F1A849" w14:textId="022608E0" w:rsidR="00266C94" w:rsidRDefault="00195B2F">
          <w:pPr>
            <w:pStyle w:val="TOC2"/>
            <w:tabs>
              <w:tab w:val="right" w:leader="dot" w:pos="9628"/>
            </w:tabs>
            <w:rPr>
              <w:rFonts w:asciiTheme="minorHAnsi" w:eastAsiaTheme="minorEastAsia" w:hAnsiTheme="minorHAnsi"/>
              <w:noProof/>
              <w:lang w:eastAsia="en-AU"/>
            </w:rPr>
          </w:pPr>
          <w:hyperlink w:anchor="_Toc68166999" w:history="1">
            <w:r w:rsidR="00266C94" w:rsidRPr="006034B7">
              <w:rPr>
                <w:rStyle w:val="Hyperlink"/>
                <w:rFonts w:cs="Arial"/>
                <w:noProof/>
              </w:rPr>
              <w:t>Section 7 – Operational Considerations</w:t>
            </w:r>
            <w:r w:rsidR="00266C94">
              <w:rPr>
                <w:noProof/>
                <w:webHidden/>
              </w:rPr>
              <w:tab/>
            </w:r>
            <w:r w:rsidR="00266C94">
              <w:rPr>
                <w:noProof/>
                <w:webHidden/>
              </w:rPr>
              <w:fldChar w:fldCharType="begin"/>
            </w:r>
            <w:r w:rsidR="00266C94">
              <w:rPr>
                <w:noProof/>
                <w:webHidden/>
              </w:rPr>
              <w:instrText xml:space="preserve"> PAGEREF _Toc68166999 \h </w:instrText>
            </w:r>
            <w:r w:rsidR="00266C94">
              <w:rPr>
                <w:noProof/>
                <w:webHidden/>
              </w:rPr>
            </w:r>
            <w:r w:rsidR="00266C94">
              <w:rPr>
                <w:noProof/>
                <w:webHidden/>
              </w:rPr>
              <w:fldChar w:fldCharType="separate"/>
            </w:r>
            <w:r w:rsidR="00266C94">
              <w:rPr>
                <w:noProof/>
                <w:webHidden/>
              </w:rPr>
              <w:t>23</w:t>
            </w:r>
            <w:r w:rsidR="00266C94">
              <w:rPr>
                <w:noProof/>
                <w:webHidden/>
              </w:rPr>
              <w:fldChar w:fldCharType="end"/>
            </w:r>
          </w:hyperlink>
        </w:p>
        <w:p w14:paraId="48D1E28B" w14:textId="084DEC97" w:rsidR="00266C94" w:rsidRDefault="00195B2F">
          <w:pPr>
            <w:pStyle w:val="TOC2"/>
            <w:tabs>
              <w:tab w:val="right" w:leader="dot" w:pos="9628"/>
            </w:tabs>
            <w:rPr>
              <w:rFonts w:asciiTheme="minorHAnsi" w:eastAsiaTheme="minorEastAsia" w:hAnsiTheme="minorHAnsi"/>
              <w:noProof/>
              <w:lang w:eastAsia="en-AU"/>
            </w:rPr>
          </w:pPr>
          <w:hyperlink w:anchor="_Toc68167000" w:history="1">
            <w:r w:rsidR="00266C94" w:rsidRPr="006034B7">
              <w:rPr>
                <w:rStyle w:val="Hyperlink"/>
                <w:noProof/>
              </w:rPr>
              <w:t>Section 8 - Acceptance of terms and conditions</w:t>
            </w:r>
            <w:r w:rsidR="00266C94">
              <w:rPr>
                <w:noProof/>
                <w:webHidden/>
              </w:rPr>
              <w:tab/>
            </w:r>
            <w:r w:rsidR="00266C94">
              <w:rPr>
                <w:noProof/>
                <w:webHidden/>
              </w:rPr>
              <w:fldChar w:fldCharType="begin"/>
            </w:r>
            <w:r w:rsidR="00266C94">
              <w:rPr>
                <w:noProof/>
                <w:webHidden/>
              </w:rPr>
              <w:instrText xml:space="preserve"> PAGEREF _Toc68167000 \h </w:instrText>
            </w:r>
            <w:r w:rsidR="00266C94">
              <w:rPr>
                <w:noProof/>
                <w:webHidden/>
              </w:rPr>
            </w:r>
            <w:r w:rsidR="00266C94">
              <w:rPr>
                <w:noProof/>
                <w:webHidden/>
              </w:rPr>
              <w:fldChar w:fldCharType="separate"/>
            </w:r>
            <w:r w:rsidR="00266C94">
              <w:rPr>
                <w:noProof/>
                <w:webHidden/>
              </w:rPr>
              <w:t>24</w:t>
            </w:r>
            <w:r w:rsidR="00266C94">
              <w:rPr>
                <w:noProof/>
                <w:webHidden/>
              </w:rPr>
              <w:fldChar w:fldCharType="end"/>
            </w:r>
          </w:hyperlink>
        </w:p>
        <w:p w14:paraId="433D73E0" w14:textId="2D6DA1A7" w:rsidR="00266C94" w:rsidRDefault="00266C94">
          <w:r>
            <w:fldChar w:fldCharType="end"/>
          </w:r>
        </w:p>
      </w:sdtContent>
    </w:sdt>
    <w:p w14:paraId="1C70E686" w14:textId="77777777" w:rsidR="00A939FE" w:rsidRDefault="00A939FE" w:rsidP="00A939FE"/>
    <w:p w14:paraId="2ADF86E6" w14:textId="77777777" w:rsidR="00266C94" w:rsidRDefault="00266C94">
      <w:pPr>
        <w:spacing w:before="0" w:after="160" w:line="259" w:lineRule="auto"/>
        <w:rPr>
          <w:rFonts w:cs="Arial"/>
          <w:color w:val="002664"/>
          <w:sz w:val="36"/>
          <w:szCs w:val="60"/>
        </w:rPr>
      </w:pPr>
      <w:r>
        <w:rPr>
          <w:rFonts w:cs="Arial"/>
        </w:rPr>
        <w:br w:type="page"/>
      </w:r>
    </w:p>
    <w:p w14:paraId="1DF9A080" w14:textId="77777777" w:rsidR="00266C94" w:rsidRDefault="00266C94" w:rsidP="00A939FE">
      <w:pPr>
        <w:pStyle w:val="Heading1"/>
        <w:rPr>
          <w:rFonts w:cs="Arial"/>
        </w:rPr>
      </w:pPr>
    </w:p>
    <w:p w14:paraId="32486EE2" w14:textId="68765076" w:rsidR="00A939FE" w:rsidRPr="00E10490" w:rsidRDefault="00A939FE" w:rsidP="00A939FE">
      <w:pPr>
        <w:pStyle w:val="Heading1"/>
        <w:rPr>
          <w:rFonts w:cs="Arial"/>
        </w:rPr>
      </w:pPr>
      <w:bookmarkStart w:id="1" w:name="_Toc68166991"/>
      <w:r w:rsidRPr="00E10490">
        <w:rPr>
          <w:rFonts w:cs="Arial"/>
        </w:rPr>
        <w:t>CHP Build on LAHC Land</w:t>
      </w:r>
      <w:bookmarkEnd w:id="1"/>
    </w:p>
    <w:p w14:paraId="1FD2A387" w14:textId="0E7EA683" w:rsidR="00A939FE" w:rsidRPr="00E10490" w:rsidRDefault="00A939FE" w:rsidP="00A939FE">
      <w:pPr>
        <w:pStyle w:val="Strapline"/>
        <w:rPr>
          <w:rFonts w:cs="Arial"/>
        </w:rPr>
      </w:pPr>
      <w:r>
        <w:rPr>
          <w:rFonts w:cs="Arial"/>
        </w:rPr>
        <w:t xml:space="preserve">This document is the </w:t>
      </w:r>
      <w:r w:rsidR="00212DDF">
        <w:rPr>
          <w:rFonts w:cs="Arial"/>
        </w:rPr>
        <w:t xml:space="preserve">Stage 2 Submission Form - </w:t>
      </w:r>
      <w:r>
        <w:rPr>
          <w:rFonts w:cs="Arial"/>
        </w:rPr>
        <w:t xml:space="preserve">Redevelopment Business Case </w:t>
      </w:r>
      <w:r w:rsidRPr="00E10490">
        <w:rPr>
          <w:rFonts w:cs="Arial"/>
        </w:rPr>
        <w:t>for Community Hous</w:t>
      </w:r>
      <w:r>
        <w:rPr>
          <w:rFonts w:cs="Arial"/>
        </w:rPr>
        <w:t>ing</w:t>
      </w:r>
      <w:r w:rsidRPr="00E10490">
        <w:rPr>
          <w:rFonts w:cs="Arial"/>
        </w:rPr>
        <w:t xml:space="preserve"> Providers to develop on land owned by the Land and Housing Corporation.</w:t>
      </w:r>
    </w:p>
    <w:p w14:paraId="6ED83A32" w14:textId="77777777" w:rsidR="00A939FE" w:rsidRPr="00826FA6" w:rsidRDefault="00A939FE" w:rsidP="00A939FE">
      <w:pPr>
        <w:pStyle w:val="Heading2"/>
      </w:pPr>
      <w:bookmarkStart w:id="2" w:name="_Toc68166992"/>
      <w:r>
        <w:t>Submission Form</w:t>
      </w:r>
      <w:bookmarkEnd w:id="2"/>
    </w:p>
    <w:p w14:paraId="783D8D4B" w14:textId="1DEABDCE" w:rsidR="00A939FE" w:rsidRDefault="00A939FE" w:rsidP="00A939FE">
      <w:pPr>
        <w:spacing w:before="0" w:after="160" w:line="259" w:lineRule="auto"/>
      </w:pPr>
      <w:r>
        <w:t>New South Wales Land and Housing Corporation (LAHC) invites eligible Community Housing Provid</w:t>
      </w:r>
      <w:r w:rsidR="00212DDF">
        <w:t>er’s (CHP’s) to make a Stage 2 S</w:t>
      </w:r>
      <w:r>
        <w:t>ubmission for redevelopment under LAHC’s Community Housing Provider-led Redevelopment of Social and Affordable Housing on LAHC-owned Land Policy</w:t>
      </w:r>
      <w:r w:rsidR="00212DDF">
        <w:t xml:space="preserve"> (Policy)</w:t>
      </w:r>
      <w:r>
        <w:t xml:space="preserve">. Please complete this Stage 2 Submission Form and </w:t>
      </w:r>
      <w:r w:rsidR="004B4D22">
        <w:t>Annexure A (the ‘</w:t>
      </w:r>
      <w:r w:rsidR="004B4D22" w:rsidRPr="00B36988">
        <w:t>B Paper’</w:t>
      </w:r>
      <w:r w:rsidR="004B4D22">
        <w:t>)</w:t>
      </w:r>
      <w:r w:rsidR="00212DDF">
        <w:t>,</w:t>
      </w:r>
      <w:r w:rsidR="00013D85">
        <w:t xml:space="preserve"> </w:t>
      </w:r>
      <w:r w:rsidR="00212DDF" w:rsidRPr="00212DDF">
        <w:t>Stage 2 Financial Model</w:t>
      </w:r>
      <w:r w:rsidR="00212DDF">
        <w:t>,</w:t>
      </w:r>
      <w:r w:rsidR="00212DDF" w:rsidRPr="00212DDF">
        <w:t xml:space="preserve"> </w:t>
      </w:r>
      <w:r w:rsidR="00013D85">
        <w:t>along with an Independent Opinion of Project Feasibility</w:t>
      </w:r>
      <w:r w:rsidR="004B4D22">
        <w:t xml:space="preserve"> and </w:t>
      </w:r>
      <w:r>
        <w:t xml:space="preserve">email the </w:t>
      </w:r>
      <w:r w:rsidR="00013D85">
        <w:t xml:space="preserve">Submission Form </w:t>
      </w:r>
      <w:r>
        <w:t xml:space="preserve">plus attachments to </w:t>
      </w:r>
      <w:hyperlink r:id="rId18" w:history="1">
        <w:r w:rsidRPr="00BE6BE7">
          <w:rPr>
            <w:rStyle w:val="Hyperlink"/>
          </w:rPr>
          <w:t>CHPLedRedevelopment@facs.nsw.gov.au</w:t>
        </w:r>
      </w:hyperlink>
      <w:r>
        <w:t xml:space="preserve">. </w:t>
      </w:r>
    </w:p>
    <w:p w14:paraId="51804B45" w14:textId="0B94A9C1" w:rsidR="00212DDF" w:rsidRDefault="00212DDF" w:rsidP="00A939FE">
      <w:pPr>
        <w:spacing w:before="0" w:after="160" w:line="259" w:lineRule="auto"/>
      </w:pPr>
      <w:r>
        <w:t xml:space="preserve">The Stage 2 Submission Form, B Paper, Stage 2 Financial Model, </w:t>
      </w:r>
      <w:r w:rsidRPr="00013D85">
        <w:t xml:space="preserve">Independent Opinion of Project Feasibility </w:t>
      </w:r>
      <w:r>
        <w:t>and supporting documentation should be sent in one email with the subject line ‘CHP Redevelopment on LAHC Land – Stage 2 Submission – &lt;</w:t>
      </w:r>
      <w:r>
        <w:rPr>
          <w:i/>
          <w:iCs/>
        </w:rPr>
        <w:t>CHP</w:t>
      </w:r>
      <w:r w:rsidRPr="004A1174">
        <w:rPr>
          <w:i/>
          <w:iCs/>
        </w:rPr>
        <w:t xml:space="preserve"> Name</w:t>
      </w:r>
      <w:r>
        <w:t>&gt; – &lt;</w:t>
      </w:r>
      <w:r w:rsidRPr="004A1174">
        <w:rPr>
          <w:i/>
          <w:iCs/>
        </w:rPr>
        <w:t>Name of Project</w:t>
      </w:r>
      <w:r>
        <w:t>&gt;’.</w:t>
      </w:r>
    </w:p>
    <w:p w14:paraId="6C625D45" w14:textId="5D69E69E" w:rsidR="00A939FE" w:rsidRPr="00C731E5" w:rsidRDefault="00212DDF" w:rsidP="00A939FE">
      <w:pPr>
        <w:spacing w:before="0" w:after="160" w:line="259" w:lineRule="auto"/>
        <w:rPr>
          <w:b/>
          <w:bCs/>
        </w:rPr>
      </w:pPr>
      <w:r>
        <w:rPr>
          <w:b/>
          <w:bCs/>
        </w:rPr>
        <w:t>Please note: t</w:t>
      </w:r>
      <w:r w:rsidR="00A939FE" w:rsidRPr="00C731E5">
        <w:rPr>
          <w:b/>
          <w:bCs/>
        </w:rPr>
        <w:t xml:space="preserve">he ancillary </w:t>
      </w:r>
      <w:hyperlink r:id="rId19" w:history="1">
        <w:r w:rsidR="00A939FE" w:rsidRPr="00F5588F">
          <w:rPr>
            <w:rStyle w:val="Hyperlink"/>
            <w:b/>
            <w:bCs/>
          </w:rPr>
          <w:t>Stage 2 Financial Model</w:t>
        </w:r>
      </w:hyperlink>
      <w:r w:rsidR="00A939FE" w:rsidRPr="00C731E5">
        <w:rPr>
          <w:b/>
          <w:bCs/>
        </w:rPr>
        <w:t xml:space="preserve"> should be completed prior to completing this Stage 2 Submission Form as </w:t>
      </w:r>
      <w:r w:rsidR="00B36988">
        <w:rPr>
          <w:b/>
          <w:bCs/>
        </w:rPr>
        <w:t>the information within it is summarised in</w:t>
      </w:r>
      <w:r w:rsidR="00A939FE" w:rsidRPr="00C731E5">
        <w:rPr>
          <w:b/>
          <w:bCs/>
        </w:rPr>
        <w:t xml:space="preserve"> </w:t>
      </w:r>
      <w:r w:rsidR="007B312C">
        <w:rPr>
          <w:b/>
          <w:bCs/>
        </w:rPr>
        <w:t xml:space="preserve">the questions </w:t>
      </w:r>
      <w:r w:rsidR="00A939FE" w:rsidRPr="00C731E5">
        <w:rPr>
          <w:b/>
          <w:bCs/>
        </w:rPr>
        <w:t xml:space="preserve">in this submission. </w:t>
      </w:r>
      <w:r w:rsidR="00013D85">
        <w:rPr>
          <w:b/>
          <w:bCs/>
        </w:rPr>
        <w:t>It is also a mandatory requirement to provide an Independent Opinion of Project Feasibility with the submission.</w:t>
      </w:r>
    </w:p>
    <w:p w14:paraId="02FB58DB" w14:textId="77777777" w:rsidR="00A939FE" w:rsidRDefault="00A939FE" w:rsidP="00A939FE">
      <w:pPr>
        <w:spacing w:before="0" w:after="160" w:line="259" w:lineRule="auto"/>
      </w:pPr>
      <w:r>
        <w:t>As part of providing a submission, you confirm that you have read and that the submission will comply with:</w:t>
      </w:r>
    </w:p>
    <w:p w14:paraId="7F8C6979" w14:textId="77777777" w:rsidR="00A939FE" w:rsidRDefault="00A939FE" w:rsidP="00A939FE">
      <w:pPr>
        <w:pStyle w:val="ListParagraph"/>
        <w:numPr>
          <w:ilvl w:val="0"/>
          <w:numId w:val="19"/>
        </w:numPr>
        <w:spacing w:before="0" w:after="160" w:line="259" w:lineRule="auto"/>
      </w:pPr>
      <w:r>
        <w:t xml:space="preserve">Policy: </w:t>
      </w:r>
      <w:hyperlink r:id="rId20" w:history="1">
        <w:r w:rsidRPr="003B6AB5">
          <w:rPr>
            <w:rStyle w:val="Hyperlink"/>
          </w:rPr>
          <w:t>Policy on Community Housing Provider-led Redevelopment of Social and Affordable Housing on LAHC-owned Land</w:t>
        </w:r>
      </w:hyperlink>
      <w:r>
        <w:t xml:space="preserve">); and </w:t>
      </w:r>
    </w:p>
    <w:p w14:paraId="48B755B3" w14:textId="0F7B0B0A" w:rsidR="00A939FE" w:rsidRDefault="00A939FE" w:rsidP="00A939FE">
      <w:pPr>
        <w:pStyle w:val="ListParagraph"/>
        <w:numPr>
          <w:ilvl w:val="0"/>
          <w:numId w:val="19"/>
        </w:numPr>
        <w:spacing w:before="0" w:after="160" w:line="259" w:lineRule="auto"/>
      </w:pPr>
      <w:r>
        <w:t>‘</w:t>
      </w:r>
      <w:hyperlink r:id="rId21" w:history="1">
        <w:r w:rsidRPr="00F5588F">
          <w:rPr>
            <w:rStyle w:val="Hyperlink"/>
          </w:rPr>
          <w:t>Process and Conditions’</w:t>
        </w:r>
      </w:hyperlink>
      <w:r>
        <w:t xml:space="preserve"> document.</w:t>
      </w:r>
    </w:p>
    <w:p w14:paraId="3C5F7F7B" w14:textId="1902CA00" w:rsidR="00A939FE" w:rsidRDefault="00F5588F" w:rsidP="00A939FE">
      <w:pPr>
        <w:spacing w:before="0" w:after="160" w:line="259" w:lineRule="auto"/>
      </w:pPr>
      <w:r>
        <w:t>Stage 2 Submissions</w:t>
      </w:r>
      <w:r w:rsidR="00A939FE">
        <w:t xml:space="preserve"> will be treated </w:t>
      </w:r>
      <w:r w:rsidR="00B36988">
        <w:t xml:space="preserve">as </w:t>
      </w:r>
      <w:r w:rsidR="00A939FE">
        <w:t xml:space="preserve">commercial in confidence and non-binding on both parties (the CHP and LAHC). </w:t>
      </w:r>
    </w:p>
    <w:p w14:paraId="36AA6827" w14:textId="22B8AA1A" w:rsidR="00A939FE" w:rsidRDefault="00A939FE" w:rsidP="00A939FE">
      <w:pPr>
        <w:spacing w:before="0" w:after="160" w:line="259" w:lineRule="auto"/>
      </w:pPr>
      <w:r>
        <w:t>If you have any questions</w:t>
      </w:r>
      <w:r w:rsidR="00B36988">
        <w:t xml:space="preserve"> prior to lodging a submission</w:t>
      </w:r>
      <w:r>
        <w:t xml:space="preserve">, please contact the team through </w:t>
      </w:r>
      <w:hyperlink r:id="rId22" w:history="1">
        <w:r w:rsidRPr="00BE6BE7">
          <w:rPr>
            <w:rStyle w:val="Hyperlink"/>
          </w:rPr>
          <w:t>CHPLedRedevelopment@facs.nsw.gov.au</w:t>
        </w:r>
      </w:hyperlink>
      <w:r>
        <w:t>.</w:t>
      </w:r>
    </w:p>
    <w:p w14:paraId="426A6B2C" w14:textId="77777777" w:rsidR="00A939FE" w:rsidRDefault="00A939FE" w:rsidP="00A939FE">
      <w:pPr>
        <w:spacing w:before="0" w:after="160" w:line="259" w:lineRule="auto"/>
        <w:rPr>
          <w:rFonts w:cs="Arial"/>
          <w:bCs/>
          <w:color w:val="2C2B2B"/>
          <w:sz w:val="32"/>
          <w:szCs w:val="40"/>
        </w:rPr>
      </w:pPr>
      <w:r>
        <w:rPr>
          <w:noProof/>
          <w:lang w:eastAsia="en-AU"/>
        </w:rPr>
        <mc:AlternateContent>
          <mc:Choice Requires="wps">
            <w:drawing>
              <wp:anchor distT="0" distB="0" distL="114300" distR="114300" simplePos="0" relativeHeight="251662336" behindDoc="0" locked="0" layoutInCell="1" allowOverlap="1" wp14:anchorId="2A59F985" wp14:editId="58C636EF">
                <wp:simplePos x="0" y="0"/>
                <wp:positionH relativeFrom="column">
                  <wp:posOffset>3432810</wp:posOffset>
                </wp:positionH>
                <wp:positionV relativeFrom="paragraph">
                  <wp:posOffset>32384</wp:posOffset>
                </wp:positionV>
                <wp:extent cx="1638300" cy="20859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638300" cy="2085975"/>
                        </a:xfrm>
                        <a:prstGeom prst="rect">
                          <a:avLst/>
                        </a:prstGeom>
                        <a:noFill/>
                        <a:ln>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7DB08" id="Rectangle 11" o:spid="_x0000_s1026" style="position:absolute;margin-left:270.3pt;margin-top:2.55pt;width:129pt;height:16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" filled="f" strokecolor="#e11d3f [3207]" strokeweight="1pt">
                <v:stroke dashstyle="dash"/>
              </v:rect>
            </w:pict>
          </mc:Fallback>
        </mc:AlternateContent>
      </w:r>
      <w:r>
        <w:rPr>
          <w:noProof/>
          <w:lang w:eastAsia="en-AU"/>
        </w:rPr>
        <w:drawing>
          <wp:inline distT="0" distB="0" distL="0" distR="0" wp14:anchorId="473663F0" wp14:editId="6CD450DF">
            <wp:extent cx="6120127" cy="216381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127" cy="2163811"/>
                    </a:xfrm>
                    <a:prstGeom prst="rect">
                      <a:avLst/>
                    </a:prstGeom>
                  </pic:spPr>
                </pic:pic>
              </a:graphicData>
            </a:graphic>
          </wp:inline>
        </w:drawing>
      </w:r>
      <w:r w:rsidRPr="0038553C">
        <w:rPr>
          <w:noProof/>
          <w:lang w:eastAsia="en-AU"/>
        </w:rPr>
        <mc:AlternateContent>
          <mc:Choice Requires="wps">
            <w:drawing>
              <wp:anchor distT="0" distB="0" distL="114300" distR="114300" simplePos="0" relativeHeight="251661312" behindDoc="0" locked="0" layoutInCell="1" allowOverlap="1" wp14:anchorId="280DAC8E" wp14:editId="2FA180BB">
                <wp:simplePos x="0" y="0"/>
                <wp:positionH relativeFrom="column">
                  <wp:posOffset>4050030</wp:posOffset>
                </wp:positionH>
                <wp:positionV relativeFrom="paragraph">
                  <wp:posOffset>2091690</wp:posOffset>
                </wp:positionV>
                <wp:extent cx="314325" cy="257175"/>
                <wp:effectExtent l="19050" t="19050" r="47625" b="28575"/>
                <wp:wrapNone/>
                <wp:docPr id="10" name="Isosceles Triangle 10"/>
                <wp:cNvGraphicFramePr/>
                <a:graphic xmlns:a="http://schemas.openxmlformats.org/drawingml/2006/main">
                  <a:graphicData uri="http://schemas.microsoft.com/office/word/2010/wordprocessingShape">
                    <wps:wsp>
                      <wps:cNvSpPr/>
                      <wps:spPr>
                        <a:xfrm>
                          <a:off x="0" y="0"/>
                          <a:ext cx="314325" cy="257175"/>
                        </a:xfrm>
                        <a:prstGeom prst="triangl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93AC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318.9pt;margin-top:164.7pt;width:24.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" fillcolor="#e11d3f [3207]" strokecolor="#e11d3f [3207]" strokeweight="1pt"/>
            </w:pict>
          </mc:Fallback>
        </mc:AlternateContent>
      </w:r>
      <w:r w:rsidRPr="0038553C">
        <w:rPr>
          <w:noProof/>
          <w:lang w:eastAsia="en-AU"/>
        </w:rPr>
        <mc:AlternateContent>
          <mc:Choice Requires="wps">
            <w:drawing>
              <wp:anchor distT="0" distB="0" distL="114300" distR="114300" simplePos="0" relativeHeight="251660288" behindDoc="0" locked="0" layoutInCell="1" allowOverlap="1" wp14:anchorId="61D441CD" wp14:editId="26ED3455">
                <wp:simplePos x="0" y="0"/>
                <wp:positionH relativeFrom="rightMargin">
                  <wp:posOffset>-2249838</wp:posOffset>
                </wp:positionH>
                <wp:positionV relativeFrom="paragraph">
                  <wp:posOffset>2314575</wp:posOffset>
                </wp:positionV>
                <wp:extent cx="669290" cy="563245"/>
                <wp:effectExtent l="0" t="0" r="0" b="8255"/>
                <wp:wrapNone/>
                <wp:docPr id="12" name="Rectangle 12"/>
                <wp:cNvGraphicFramePr/>
                <a:graphic xmlns:a="http://schemas.openxmlformats.org/drawingml/2006/main">
                  <a:graphicData uri="http://schemas.microsoft.com/office/word/2010/wordprocessingShape">
                    <wps:wsp>
                      <wps:cNvSpPr/>
                      <wps:spPr>
                        <a:xfrm>
                          <a:off x="0" y="0"/>
                          <a:ext cx="669290" cy="563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1B84A" w14:textId="77777777" w:rsidR="00B36988" w:rsidRPr="00F1158B" w:rsidRDefault="00B36988" w:rsidP="00A939FE">
                            <w:pPr>
                              <w:jc w:val="center"/>
                              <w:rPr>
                                <w:color w:val="E11D3F" w:themeColor="accent4"/>
                              </w:rPr>
                            </w:pPr>
                            <w:r w:rsidRPr="00F1158B">
                              <w:rPr>
                                <w:color w:val="E11D3F" w:themeColor="accent4"/>
                              </w:rPr>
                              <w:t>You are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41CD" id="Rectangle 12" o:spid="_x0000_s1026" style="position:absolute;margin-left:-177.15pt;margin-top:182.25pt;width:52.7pt;height:44.3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" filled="f" stroked="f" strokeweight="1pt">
                <v:textbox inset="0,0,0,0">
                  <w:txbxContent>
                    <w:p w14:paraId="57E1B84A" w14:textId="77777777" w:rsidR="00B36988" w:rsidRPr="00F1158B" w:rsidRDefault="00B36988" w:rsidP="00A939FE">
                      <w:pPr>
                        <w:jc w:val="center"/>
                        <w:rPr>
                          <w:color w:val="E11D3F" w:themeColor="accent4"/>
                        </w:rPr>
                      </w:pPr>
                      <w:r w:rsidRPr="00F1158B">
                        <w:rPr>
                          <w:color w:val="E11D3F" w:themeColor="accent4"/>
                        </w:rPr>
                        <w:t>You are here</w:t>
                      </w:r>
                    </w:p>
                  </w:txbxContent>
                </v:textbox>
                <w10:wrap anchorx="margin"/>
              </v:rect>
            </w:pict>
          </mc:Fallback>
        </mc:AlternateContent>
      </w:r>
      <w:r>
        <w:t xml:space="preserve"> </w:t>
      </w:r>
      <w:r>
        <w:rPr>
          <w:rFonts w:cs="Arial"/>
        </w:rPr>
        <w:br w:type="page"/>
      </w:r>
    </w:p>
    <w:p w14:paraId="079E4A02" w14:textId="77777777" w:rsidR="00A939FE" w:rsidRDefault="00A939FE" w:rsidP="00A939FE">
      <w:pPr>
        <w:pStyle w:val="Heading2"/>
      </w:pPr>
      <w:bookmarkStart w:id="3" w:name="_Toc68166993"/>
      <w:r>
        <w:t>Section 1 – Submission Information</w:t>
      </w:r>
      <w:bookmarkEnd w:id="3"/>
    </w:p>
    <w:p w14:paraId="5E89EC17" w14:textId="77777777" w:rsidR="00A939FE" w:rsidRPr="00860C27" w:rsidRDefault="00A939FE" w:rsidP="00A939FE">
      <w:pPr>
        <w:rPr>
          <w:color w:val="E11D3F" w:themeColor="accent4"/>
        </w:rPr>
      </w:pPr>
      <w:r w:rsidRPr="00CB485D">
        <w:t xml:space="preserve">This section will be used to identify and align the Stage </w:t>
      </w:r>
      <w:r>
        <w:t>2</w:t>
      </w:r>
      <w:r w:rsidRPr="00CB485D">
        <w:t xml:space="preserve"> </w:t>
      </w:r>
      <w:r>
        <w:t>Submission</w:t>
      </w:r>
      <w:r w:rsidRPr="00CB485D">
        <w:t xml:space="preserve"> with the </w:t>
      </w:r>
      <w:r>
        <w:t xml:space="preserve">Stage 1 and </w:t>
      </w:r>
      <w:r w:rsidRPr="00CB485D">
        <w:t xml:space="preserve">Preliminary </w:t>
      </w:r>
      <w:r>
        <w:t>Submissions</w:t>
      </w:r>
      <w:r w:rsidRPr="00CB485D">
        <w:t xml:space="preserve"> provided earlier in the </w:t>
      </w:r>
      <w:r>
        <w:t>S</w:t>
      </w:r>
      <w:r w:rsidRPr="00CB485D">
        <w:t xml:space="preserve">ubmission </w:t>
      </w:r>
      <w:r>
        <w:t>P</w:t>
      </w:r>
      <w:r w:rsidRPr="00CB485D">
        <w:t xml:space="preserve">rocess. </w:t>
      </w:r>
    </w:p>
    <w:p w14:paraId="6C33257D" w14:textId="77777777" w:rsidR="00A939FE" w:rsidRPr="00826FA6" w:rsidRDefault="00A939FE" w:rsidP="00A939FE">
      <w:pPr>
        <w:pStyle w:val="Caption"/>
        <w:keepNext/>
      </w:pPr>
      <w:r w:rsidRPr="00826FA6">
        <w:t xml:space="preserve">Table </w:t>
      </w:r>
      <w:r>
        <w:t>1.1.</w:t>
      </w:r>
      <w:r w:rsidRPr="00826FA6">
        <w:t xml:space="preserve"> </w:t>
      </w:r>
      <w:r>
        <w:t>Principal Applicant (i.e. the CHP / institution).</w:t>
      </w:r>
    </w:p>
    <w:tbl>
      <w:tblPr>
        <w:tblStyle w:val="DPIEnormal"/>
        <w:tblW w:w="0" w:type="auto"/>
        <w:tblLook w:val="04A0" w:firstRow="1" w:lastRow="0" w:firstColumn="1" w:lastColumn="0" w:noHBand="0" w:noVBand="1"/>
        <w:tblCaption w:val="Data Table - Insert ALT text here"/>
      </w:tblPr>
      <w:tblGrid>
        <w:gridCol w:w="426"/>
        <w:gridCol w:w="4252"/>
        <w:gridCol w:w="4819"/>
      </w:tblGrid>
      <w:tr w:rsidR="00A939FE" w:rsidRPr="00AE4C54" w14:paraId="5B798439" w14:textId="77777777" w:rsidTr="003D2B98">
        <w:trPr>
          <w:cnfStyle w:val="100000000000" w:firstRow="1" w:lastRow="0" w:firstColumn="0" w:lastColumn="0" w:oddVBand="0" w:evenVBand="0" w:oddHBand="0" w:evenHBand="0" w:firstRowFirstColumn="0" w:firstRowLastColumn="0" w:lastRowFirstColumn="0" w:lastRowLastColumn="0"/>
          <w:trHeight w:val="461"/>
        </w:trPr>
        <w:tc>
          <w:tcPr>
            <w:tcW w:w="426" w:type="dxa"/>
          </w:tcPr>
          <w:p w14:paraId="01322546" w14:textId="77777777" w:rsidR="00A939FE" w:rsidRDefault="00A939FE" w:rsidP="003D2B98">
            <w:r>
              <w:t>#</w:t>
            </w:r>
          </w:p>
        </w:tc>
        <w:tc>
          <w:tcPr>
            <w:tcW w:w="4252" w:type="dxa"/>
          </w:tcPr>
          <w:p w14:paraId="7BCCA174" w14:textId="77777777" w:rsidR="00A939FE" w:rsidRDefault="00A939FE" w:rsidP="003D2B98">
            <w:r>
              <w:t>Principal Applicant</w:t>
            </w:r>
          </w:p>
        </w:tc>
        <w:tc>
          <w:tcPr>
            <w:tcW w:w="4819" w:type="dxa"/>
          </w:tcPr>
          <w:p w14:paraId="745AD3BA" w14:textId="77777777" w:rsidR="00A939FE" w:rsidRPr="00AE4C54" w:rsidRDefault="00A939FE" w:rsidP="003D2B98">
            <w:r>
              <w:t>Provide details here</w:t>
            </w:r>
          </w:p>
        </w:tc>
      </w:tr>
      <w:tr w:rsidR="00A939FE" w:rsidRPr="00AE4C54" w14:paraId="2174B601" w14:textId="77777777" w:rsidTr="003D2B98">
        <w:trPr>
          <w:trHeight w:val="461"/>
        </w:trPr>
        <w:tc>
          <w:tcPr>
            <w:tcW w:w="426" w:type="dxa"/>
            <w:shd w:val="clear" w:color="auto" w:fill="E7E6E6" w:themeFill="background2"/>
          </w:tcPr>
          <w:p w14:paraId="5FD27012" w14:textId="77777777" w:rsidR="00A939FE" w:rsidRDefault="00A939FE" w:rsidP="003D2B98">
            <w:pPr>
              <w:rPr>
                <w:b/>
                <w:bCs/>
              </w:rPr>
            </w:pPr>
            <w:r>
              <w:rPr>
                <w:b/>
                <w:bCs/>
              </w:rPr>
              <w:t>1</w:t>
            </w:r>
          </w:p>
        </w:tc>
        <w:tc>
          <w:tcPr>
            <w:tcW w:w="4252" w:type="dxa"/>
            <w:shd w:val="clear" w:color="auto" w:fill="E7E6E6" w:themeFill="background2"/>
          </w:tcPr>
          <w:p w14:paraId="27225BED" w14:textId="77777777" w:rsidR="00A939FE" w:rsidRPr="00976218" w:rsidRDefault="00A939FE" w:rsidP="003D2B98">
            <w:pPr>
              <w:rPr>
                <w:b/>
                <w:bCs/>
              </w:rPr>
            </w:pPr>
            <w:r>
              <w:rPr>
                <w:b/>
                <w:bCs/>
              </w:rPr>
              <w:t>CHP name</w:t>
            </w:r>
          </w:p>
        </w:tc>
        <w:sdt>
          <w:sdtPr>
            <w:alias w:val="Organisation Name"/>
            <w:tag w:val="Organisation Name"/>
            <w:id w:val="386616566"/>
            <w:placeholder>
              <w:docPart w:val="4A0F155570CA45B8922918F49460AEE5"/>
            </w:placeholder>
            <w:showingPlcHdr/>
          </w:sdtPr>
          <w:sdtEndPr/>
          <w:sdtContent>
            <w:tc>
              <w:tcPr>
                <w:tcW w:w="4819" w:type="dxa"/>
              </w:tcPr>
              <w:p w14:paraId="6C2D5076" w14:textId="77777777" w:rsidR="00A939FE" w:rsidRPr="00AE4C54" w:rsidRDefault="00A939FE" w:rsidP="003D2B98">
                <w:pPr>
                  <w:jc w:val="center"/>
                </w:pPr>
                <w:r w:rsidRPr="00A00C88">
                  <w:rPr>
                    <w:rStyle w:val="PlaceholderText"/>
                  </w:rPr>
                  <w:t>Click or tap here to enter text.</w:t>
                </w:r>
              </w:p>
            </w:tc>
          </w:sdtContent>
        </w:sdt>
      </w:tr>
      <w:tr w:rsidR="00A939FE" w:rsidRPr="00AE4C54" w14:paraId="69575F26" w14:textId="77777777" w:rsidTr="003D2B98">
        <w:trPr>
          <w:trHeight w:val="461"/>
        </w:trPr>
        <w:tc>
          <w:tcPr>
            <w:tcW w:w="426" w:type="dxa"/>
            <w:shd w:val="clear" w:color="auto" w:fill="E7E6E6" w:themeFill="background2"/>
          </w:tcPr>
          <w:p w14:paraId="15771703" w14:textId="77777777" w:rsidR="00A939FE" w:rsidRPr="004A1174" w:rsidRDefault="00A939FE" w:rsidP="003D2B98">
            <w:pPr>
              <w:rPr>
                <w:b/>
                <w:bCs/>
              </w:rPr>
            </w:pPr>
            <w:r>
              <w:rPr>
                <w:b/>
                <w:bCs/>
              </w:rPr>
              <w:t>2</w:t>
            </w:r>
          </w:p>
        </w:tc>
        <w:tc>
          <w:tcPr>
            <w:tcW w:w="4252" w:type="dxa"/>
            <w:shd w:val="clear" w:color="auto" w:fill="E7E6E6" w:themeFill="background2"/>
          </w:tcPr>
          <w:p w14:paraId="14BA8EFB" w14:textId="77777777" w:rsidR="00A939FE" w:rsidRPr="004A1174" w:rsidRDefault="00A939FE" w:rsidP="003D2B98">
            <w:pPr>
              <w:rPr>
                <w:b/>
                <w:bCs/>
              </w:rPr>
            </w:pPr>
            <w:r>
              <w:rPr>
                <w:b/>
                <w:bCs/>
              </w:rPr>
              <w:t>Submission ID</w:t>
            </w:r>
          </w:p>
        </w:tc>
        <w:sdt>
          <w:sdtPr>
            <w:id w:val="222804097"/>
            <w:placeholder>
              <w:docPart w:val="46123E2FDF7C4CB98F8F6980A976A8FD"/>
            </w:placeholder>
            <w:showingPlcHdr/>
          </w:sdtPr>
          <w:sdtEndPr/>
          <w:sdtContent>
            <w:tc>
              <w:tcPr>
                <w:tcW w:w="4819" w:type="dxa"/>
              </w:tcPr>
              <w:p w14:paraId="540BF233" w14:textId="77777777" w:rsidR="00A939FE" w:rsidRPr="00AE4C54" w:rsidRDefault="00A939FE" w:rsidP="003D2B98">
                <w:pPr>
                  <w:jc w:val="center"/>
                </w:pPr>
                <w:r w:rsidRPr="00A00C88">
                  <w:rPr>
                    <w:rStyle w:val="PlaceholderText"/>
                  </w:rPr>
                  <w:t>Click or tap here to enter text.</w:t>
                </w:r>
              </w:p>
            </w:tc>
          </w:sdtContent>
        </w:sdt>
      </w:tr>
      <w:tr w:rsidR="00A939FE" w:rsidRPr="00AE4C54" w14:paraId="2726DB0E" w14:textId="77777777" w:rsidTr="003D2B98">
        <w:trPr>
          <w:trHeight w:val="461"/>
        </w:trPr>
        <w:tc>
          <w:tcPr>
            <w:tcW w:w="426" w:type="dxa"/>
            <w:shd w:val="clear" w:color="auto" w:fill="E7E6E6" w:themeFill="background2"/>
          </w:tcPr>
          <w:p w14:paraId="57EA1FBA" w14:textId="77777777" w:rsidR="00A939FE" w:rsidRDefault="00A939FE" w:rsidP="003D2B98">
            <w:pPr>
              <w:rPr>
                <w:b/>
                <w:bCs/>
              </w:rPr>
            </w:pPr>
            <w:r>
              <w:rPr>
                <w:b/>
                <w:bCs/>
              </w:rPr>
              <w:t>3</w:t>
            </w:r>
          </w:p>
        </w:tc>
        <w:tc>
          <w:tcPr>
            <w:tcW w:w="4252" w:type="dxa"/>
            <w:shd w:val="clear" w:color="auto" w:fill="E7E6E6" w:themeFill="background2"/>
          </w:tcPr>
          <w:p w14:paraId="4BD00420" w14:textId="77777777" w:rsidR="00A939FE" w:rsidRPr="00976218" w:rsidRDefault="00A939FE" w:rsidP="003D2B98">
            <w:pPr>
              <w:rPr>
                <w:b/>
                <w:bCs/>
              </w:rPr>
            </w:pPr>
            <w:r>
              <w:rPr>
                <w:b/>
                <w:bCs/>
              </w:rPr>
              <w:t xml:space="preserve">Proposed Site address                                   </w:t>
            </w:r>
          </w:p>
        </w:tc>
        <w:sdt>
          <w:sdtPr>
            <w:id w:val="921381740"/>
            <w:placeholder>
              <w:docPart w:val="2507A5DA3A604E5C98834F08FD0A86B6"/>
            </w:placeholder>
            <w:showingPlcHdr/>
          </w:sdtPr>
          <w:sdtEndPr/>
          <w:sdtContent>
            <w:tc>
              <w:tcPr>
                <w:tcW w:w="4819" w:type="dxa"/>
              </w:tcPr>
              <w:p w14:paraId="063B2C80" w14:textId="77777777" w:rsidR="00A939FE" w:rsidRDefault="00A939FE" w:rsidP="003D2B98">
                <w:pPr>
                  <w:jc w:val="center"/>
                </w:pPr>
                <w:r>
                  <w:rPr>
                    <w:rStyle w:val="PlaceholderText"/>
                  </w:rPr>
                  <w:t>e.g. 11 Example street, Suburb, 1234</w:t>
                </w:r>
              </w:p>
            </w:tc>
          </w:sdtContent>
        </w:sdt>
      </w:tr>
      <w:tr w:rsidR="00F5588F" w:rsidRPr="00AE4C54" w14:paraId="7AEF505D" w14:textId="77777777" w:rsidTr="003D2B98">
        <w:trPr>
          <w:trHeight w:val="461"/>
        </w:trPr>
        <w:tc>
          <w:tcPr>
            <w:tcW w:w="426" w:type="dxa"/>
            <w:shd w:val="clear" w:color="auto" w:fill="E7E6E6" w:themeFill="background2"/>
          </w:tcPr>
          <w:p w14:paraId="0CF071B7" w14:textId="2ECC3F88" w:rsidR="00F5588F" w:rsidRDefault="00F5588F" w:rsidP="003D2B98">
            <w:pPr>
              <w:rPr>
                <w:b/>
                <w:bCs/>
              </w:rPr>
            </w:pPr>
            <w:r>
              <w:rPr>
                <w:b/>
                <w:bCs/>
              </w:rPr>
              <w:t>4</w:t>
            </w:r>
          </w:p>
        </w:tc>
        <w:tc>
          <w:tcPr>
            <w:tcW w:w="4252" w:type="dxa"/>
            <w:shd w:val="clear" w:color="auto" w:fill="E7E6E6" w:themeFill="background2"/>
          </w:tcPr>
          <w:p w14:paraId="7F473D5D" w14:textId="4BC0DFC2" w:rsidR="00F5588F" w:rsidRDefault="00F5588F" w:rsidP="003D2B98">
            <w:pPr>
              <w:rPr>
                <w:b/>
                <w:bCs/>
              </w:rPr>
            </w:pPr>
            <w:r>
              <w:rPr>
                <w:b/>
                <w:bCs/>
              </w:rPr>
              <w:t>PRN</w:t>
            </w:r>
          </w:p>
        </w:tc>
        <w:sdt>
          <w:sdtPr>
            <w:alias w:val="Organisation Name"/>
            <w:tag w:val="Organisation Name"/>
            <w:id w:val="-299852488"/>
            <w:placeholder>
              <w:docPart w:val="13C6335B0B1642F18B0333BD116E0B90"/>
            </w:placeholder>
            <w:showingPlcHdr/>
          </w:sdtPr>
          <w:sdtEndPr/>
          <w:sdtContent>
            <w:tc>
              <w:tcPr>
                <w:tcW w:w="4819" w:type="dxa"/>
              </w:tcPr>
              <w:p w14:paraId="6B0A085A" w14:textId="5F3134A7" w:rsidR="00F5588F" w:rsidRDefault="00F5588F" w:rsidP="003D2B98">
                <w:pPr>
                  <w:jc w:val="center"/>
                </w:pPr>
                <w:r w:rsidRPr="00A00C88">
                  <w:rPr>
                    <w:rStyle w:val="PlaceholderText"/>
                  </w:rPr>
                  <w:t>Click or tap here to enter text.</w:t>
                </w:r>
              </w:p>
            </w:tc>
          </w:sdtContent>
        </w:sdt>
      </w:tr>
    </w:tbl>
    <w:p w14:paraId="18AE768A" w14:textId="77777777" w:rsidR="00A939FE" w:rsidRDefault="00A939FE" w:rsidP="00A939FE">
      <w:pPr>
        <w:spacing w:before="0" w:after="160" w:line="259" w:lineRule="auto"/>
        <w:rPr>
          <w:rFonts w:cs="Arial"/>
          <w:bCs/>
          <w:color w:val="2C2B2B"/>
          <w:sz w:val="32"/>
          <w:szCs w:val="40"/>
        </w:rPr>
      </w:pPr>
      <w:r>
        <w:rPr>
          <w:rFonts w:cs="Arial"/>
        </w:rPr>
        <w:br w:type="page"/>
      </w:r>
    </w:p>
    <w:p w14:paraId="7806466D" w14:textId="77777777" w:rsidR="00A939FE" w:rsidRDefault="00A939FE" w:rsidP="00A939FE">
      <w:pPr>
        <w:pStyle w:val="Heading2"/>
        <w:rPr>
          <w:rFonts w:cs="Arial"/>
        </w:rPr>
      </w:pPr>
      <w:bookmarkStart w:id="4" w:name="_Toc68166994"/>
      <w:r w:rsidRPr="00E10490">
        <w:rPr>
          <w:rFonts w:cs="Arial"/>
        </w:rPr>
        <w:t xml:space="preserve">Section </w:t>
      </w:r>
      <w:r>
        <w:rPr>
          <w:rFonts w:cs="Arial"/>
        </w:rPr>
        <w:t>2</w:t>
      </w:r>
      <w:r w:rsidRPr="00E10490">
        <w:rPr>
          <w:rFonts w:cs="Arial"/>
        </w:rPr>
        <w:t xml:space="preserve"> – </w:t>
      </w:r>
      <w:r>
        <w:rPr>
          <w:rFonts w:cs="Arial"/>
        </w:rPr>
        <w:t>Project Outcomes</w:t>
      </w:r>
      <w:bookmarkEnd w:id="4"/>
    </w:p>
    <w:p w14:paraId="23C8A994" w14:textId="77777777" w:rsidR="00A939FE" w:rsidRDefault="00A939FE" w:rsidP="00A939FE">
      <w:pPr>
        <w:autoSpaceDE w:val="0"/>
        <w:autoSpaceDN w:val="0"/>
        <w:adjustRightInd w:val="0"/>
        <w:spacing w:before="0" w:after="0" w:line="240" w:lineRule="auto"/>
        <w:rPr>
          <w:rFonts w:cs="Arial"/>
          <w:sz w:val="24"/>
          <w:szCs w:val="24"/>
          <w:lang w:val="en-US"/>
        </w:rPr>
      </w:pPr>
      <w:r>
        <w:rPr>
          <w:rFonts w:cs="Arial"/>
          <w:sz w:val="24"/>
          <w:szCs w:val="24"/>
          <w:lang w:val="en-US"/>
        </w:rPr>
        <w:t>The information in this section will contribute to the assessment of the Submission as per the Policy. It will assist LAHC to:</w:t>
      </w:r>
    </w:p>
    <w:p w14:paraId="641E4E7B" w14:textId="77777777" w:rsidR="00A939FE" w:rsidRPr="009D485A" w:rsidRDefault="00A939FE" w:rsidP="00A939FE">
      <w:pPr>
        <w:autoSpaceDE w:val="0"/>
        <w:autoSpaceDN w:val="0"/>
        <w:adjustRightInd w:val="0"/>
        <w:spacing w:before="0" w:after="0" w:line="240" w:lineRule="auto"/>
        <w:rPr>
          <w:rFonts w:cs="Arial"/>
          <w:sz w:val="24"/>
          <w:szCs w:val="24"/>
          <w:lang w:val="en-US"/>
        </w:rPr>
      </w:pPr>
    </w:p>
    <w:p w14:paraId="79B5BBF7" w14:textId="77777777" w:rsidR="00A939FE" w:rsidRPr="00DF3F4D" w:rsidRDefault="00A939FE" w:rsidP="00A939FE">
      <w:pPr>
        <w:pStyle w:val="ListParagraph"/>
        <w:numPr>
          <w:ilvl w:val="0"/>
          <w:numId w:val="24"/>
        </w:numPr>
        <w:autoSpaceDE w:val="0"/>
        <w:autoSpaceDN w:val="0"/>
        <w:adjustRightInd w:val="0"/>
        <w:spacing w:before="0" w:after="0" w:line="240" w:lineRule="auto"/>
        <w:rPr>
          <w:rFonts w:cs="Arial"/>
          <w:color w:val="000000"/>
          <w:sz w:val="23"/>
          <w:szCs w:val="23"/>
          <w:lang w:val="en-US"/>
        </w:rPr>
      </w:pPr>
      <w:r w:rsidRPr="00DF3F4D">
        <w:rPr>
          <w:rFonts w:cs="Arial"/>
          <w:color w:val="000000"/>
          <w:sz w:val="23"/>
          <w:szCs w:val="23"/>
          <w:lang w:val="en-US"/>
        </w:rPr>
        <w:t xml:space="preserve">Understand the concentration of social housing within the precinct or </w:t>
      </w:r>
      <w:proofErr w:type="spellStart"/>
      <w:r w:rsidRPr="00DF3F4D">
        <w:rPr>
          <w:rFonts w:cs="Arial"/>
          <w:color w:val="000000"/>
          <w:sz w:val="23"/>
          <w:szCs w:val="23"/>
          <w:lang w:val="en-US"/>
        </w:rPr>
        <w:t>neighbourhood</w:t>
      </w:r>
      <w:proofErr w:type="spellEnd"/>
      <w:r w:rsidRPr="00DF3F4D">
        <w:rPr>
          <w:rFonts w:cs="Arial"/>
          <w:color w:val="000000"/>
          <w:sz w:val="23"/>
          <w:szCs w:val="23"/>
          <w:lang w:val="en-US"/>
        </w:rPr>
        <w:t>. (Q4 and Q5)</w:t>
      </w:r>
    </w:p>
    <w:p w14:paraId="4BF8F987" w14:textId="77777777" w:rsidR="00A939FE" w:rsidRPr="00DF3F4D" w:rsidRDefault="00A939FE" w:rsidP="00A939FE">
      <w:pPr>
        <w:pStyle w:val="ListParagraph"/>
        <w:numPr>
          <w:ilvl w:val="0"/>
          <w:numId w:val="24"/>
        </w:numPr>
        <w:autoSpaceDE w:val="0"/>
        <w:autoSpaceDN w:val="0"/>
        <w:adjustRightInd w:val="0"/>
        <w:spacing w:before="0" w:after="0" w:line="240" w:lineRule="auto"/>
        <w:rPr>
          <w:rFonts w:cs="Arial"/>
          <w:color w:val="000000"/>
          <w:sz w:val="23"/>
          <w:szCs w:val="23"/>
          <w:lang w:val="en-US"/>
        </w:rPr>
      </w:pPr>
      <w:r w:rsidRPr="00DF3F4D">
        <w:rPr>
          <w:rFonts w:cs="Arial"/>
          <w:color w:val="000000"/>
          <w:sz w:val="23"/>
          <w:szCs w:val="23"/>
          <w:lang w:val="en-US"/>
        </w:rPr>
        <w:t>Ensure that the project is increasing the proportion of well-designed, fit for purpose and appropriately sized homes in the social housing portfolio and reducing the average age of social housing properties. (Q6)</w:t>
      </w:r>
    </w:p>
    <w:p w14:paraId="29898131" w14:textId="77777777" w:rsidR="00A939FE" w:rsidRPr="00DF3F4D" w:rsidRDefault="00A939FE" w:rsidP="00A939FE">
      <w:pPr>
        <w:pStyle w:val="ListParagraph"/>
        <w:numPr>
          <w:ilvl w:val="0"/>
          <w:numId w:val="24"/>
        </w:numPr>
        <w:autoSpaceDE w:val="0"/>
        <w:autoSpaceDN w:val="0"/>
        <w:adjustRightInd w:val="0"/>
        <w:spacing w:before="0" w:after="0" w:line="240" w:lineRule="auto"/>
        <w:rPr>
          <w:rFonts w:cs="Arial"/>
          <w:color w:val="000000"/>
          <w:sz w:val="23"/>
          <w:szCs w:val="23"/>
          <w:lang w:val="en-US"/>
        </w:rPr>
      </w:pPr>
      <w:r w:rsidRPr="00DF3F4D">
        <w:rPr>
          <w:rFonts w:cs="Arial"/>
          <w:color w:val="000000"/>
          <w:sz w:val="23"/>
          <w:szCs w:val="23"/>
          <w:lang w:val="en-US"/>
        </w:rPr>
        <w:t>Evaluate the number of replacement and new supply social housing dwellings and distribution of social, affordable and private rental outcomes. (Q1, Q2 and Q3)</w:t>
      </w:r>
    </w:p>
    <w:p w14:paraId="1B2E03C7" w14:textId="77777777" w:rsidR="00A939FE" w:rsidRPr="00DF3F4D" w:rsidRDefault="00A939FE" w:rsidP="00A939FE">
      <w:pPr>
        <w:pStyle w:val="ListParagraph"/>
        <w:numPr>
          <w:ilvl w:val="0"/>
          <w:numId w:val="24"/>
        </w:numPr>
        <w:autoSpaceDE w:val="0"/>
        <w:autoSpaceDN w:val="0"/>
        <w:adjustRightInd w:val="0"/>
        <w:spacing w:before="0" w:after="0" w:line="240" w:lineRule="auto"/>
        <w:rPr>
          <w:rFonts w:cs="Arial"/>
          <w:color w:val="000000"/>
          <w:sz w:val="23"/>
          <w:szCs w:val="23"/>
          <w:lang w:val="en-US"/>
        </w:rPr>
      </w:pPr>
      <w:r w:rsidRPr="00DF3F4D">
        <w:rPr>
          <w:rFonts w:cs="Arial"/>
          <w:color w:val="000000"/>
          <w:sz w:val="23"/>
          <w:szCs w:val="23"/>
          <w:lang w:val="en-US"/>
        </w:rPr>
        <w:t>Ensure that the project is contributing to CHP portfolio outcomes. (All questions)</w:t>
      </w:r>
    </w:p>
    <w:p w14:paraId="4F53AE00" w14:textId="77777777" w:rsidR="00A939FE" w:rsidRPr="00DF3F4D" w:rsidRDefault="00A939FE" w:rsidP="00A939FE">
      <w:pPr>
        <w:pStyle w:val="ListParagraph"/>
        <w:numPr>
          <w:ilvl w:val="0"/>
          <w:numId w:val="24"/>
        </w:numPr>
        <w:autoSpaceDE w:val="0"/>
        <w:autoSpaceDN w:val="0"/>
        <w:adjustRightInd w:val="0"/>
        <w:spacing w:before="0" w:after="0" w:line="240" w:lineRule="auto"/>
        <w:rPr>
          <w:rFonts w:cs="Arial"/>
          <w:color w:val="000000"/>
          <w:sz w:val="23"/>
          <w:szCs w:val="23"/>
          <w:lang w:val="en-US"/>
        </w:rPr>
      </w:pPr>
      <w:r w:rsidRPr="00DF3F4D">
        <w:rPr>
          <w:rFonts w:cs="Arial"/>
          <w:color w:val="000000"/>
          <w:sz w:val="23"/>
          <w:szCs w:val="23"/>
          <w:lang w:val="en-US"/>
        </w:rPr>
        <w:t>Evaluate the project’s alignment with LAHC’s strategic priorities and plans for the LGA, including existing or planned LAHC renewal projects. (All questions)</w:t>
      </w:r>
    </w:p>
    <w:p w14:paraId="5847257E" w14:textId="77777777" w:rsidR="00A939FE" w:rsidRPr="005319CA" w:rsidRDefault="00A939FE" w:rsidP="00A939FE"/>
    <w:p w14:paraId="3C763767"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Pr>
          <w:color w:val="615F5F" w:themeColor="text1" w:themeTint="BF"/>
          <w:sz w:val="28"/>
          <w:szCs w:val="28"/>
        </w:rPr>
        <w:t>1</w:t>
      </w:r>
      <w:r w:rsidRPr="0031404B">
        <w:rPr>
          <w:color w:val="615F5F" w:themeColor="text1" w:themeTint="BF"/>
          <w:sz w:val="28"/>
          <w:szCs w:val="28"/>
        </w:rPr>
        <w:t xml:space="preserve"> - Dwelling Mix</w:t>
      </w:r>
      <w:r>
        <w:rPr>
          <w:color w:val="615F5F" w:themeColor="text1" w:themeTint="BF"/>
          <w:sz w:val="28"/>
          <w:szCs w:val="28"/>
        </w:rPr>
        <w:t xml:space="preserve"> Overview</w:t>
      </w:r>
    </w:p>
    <w:p w14:paraId="1E384216" w14:textId="77777777" w:rsidR="00A939FE" w:rsidRPr="001737C3" w:rsidRDefault="00A939FE" w:rsidP="00A939FE">
      <w:pPr>
        <w:rPr>
          <w:rFonts w:cs="Arial"/>
          <w:b/>
          <w:bCs/>
          <w:sz w:val="24"/>
          <w:szCs w:val="24"/>
        </w:rPr>
      </w:pPr>
      <w:r w:rsidRPr="001737C3">
        <w:rPr>
          <w:rFonts w:cs="Arial"/>
          <w:b/>
          <w:bCs/>
          <w:sz w:val="24"/>
          <w:szCs w:val="24"/>
        </w:rPr>
        <w:t xml:space="preserve">Complete the table below with the number of dwellings per rental type for the existing site. </w:t>
      </w:r>
      <w:r>
        <w:rPr>
          <w:rFonts w:cs="Arial"/>
          <w:b/>
          <w:bCs/>
          <w:sz w:val="24"/>
          <w:szCs w:val="24"/>
        </w:rPr>
        <w:t>If there are no changes to the dwelling mix, please insert “as per Stage 1”.</w:t>
      </w:r>
    </w:p>
    <w:p w14:paraId="6F4C0D65" w14:textId="7313A5BB" w:rsidR="00A939FE" w:rsidRPr="00826FA6" w:rsidRDefault="00A939FE" w:rsidP="00A939FE">
      <w:pPr>
        <w:pStyle w:val="Caption"/>
        <w:keepNext/>
      </w:pPr>
      <w:r w:rsidRPr="00E10490">
        <w:rPr>
          <w:rFonts w:cs="Arial"/>
        </w:rPr>
        <w:t xml:space="preserve">Table </w:t>
      </w:r>
      <w:r>
        <w:rPr>
          <w:rFonts w:cs="Arial"/>
        </w:rPr>
        <w:t>2.</w:t>
      </w:r>
      <w:r w:rsidRPr="00E10490">
        <w:rPr>
          <w:rFonts w:cs="Arial"/>
        </w:rPr>
        <w:t xml:space="preserve">1. </w:t>
      </w:r>
      <w:r>
        <w:rPr>
          <w:rFonts w:cs="Arial"/>
        </w:rPr>
        <w:t xml:space="preserve">Dwelling Mix Overview. </w:t>
      </w:r>
      <w:r w:rsidRPr="00F610CB">
        <w:t>Note: this table w</w:t>
      </w:r>
      <w:r w:rsidR="00F5588F">
        <w:t>as provided in the Preliminary S</w:t>
      </w:r>
      <w:r w:rsidRPr="00F610CB">
        <w:t xml:space="preserve">ubmission and in the Stage 1 submission and is </w:t>
      </w:r>
      <w:r w:rsidRPr="009B258A">
        <w:t>included to allow for any changes that may have arisen from any of the previous stages.</w:t>
      </w:r>
    </w:p>
    <w:tbl>
      <w:tblPr>
        <w:tblStyle w:val="DPIEnormal"/>
        <w:tblW w:w="9720" w:type="dxa"/>
        <w:tblLook w:val="04A0" w:firstRow="1" w:lastRow="0" w:firstColumn="1" w:lastColumn="0" w:noHBand="0" w:noVBand="1"/>
        <w:tblCaption w:val="Data Table - Insert ALT text here"/>
      </w:tblPr>
      <w:tblGrid>
        <w:gridCol w:w="2261"/>
        <w:gridCol w:w="2486"/>
        <w:gridCol w:w="2486"/>
        <w:gridCol w:w="2487"/>
      </w:tblGrid>
      <w:tr w:rsidR="00A939FE" w:rsidRPr="00AE4C54" w14:paraId="1A918EFD" w14:textId="77777777" w:rsidTr="003D2B98">
        <w:trPr>
          <w:cnfStyle w:val="100000000000" w:firstRow="1" w:lastRow="0" w:firstColumn="0" w:lastColumn="0" w:oddVBand="0" w:evenVBand="0" w:oddHBand="0" w:evenHBand="0" w:firstRowFirstColumn="0" w:firstRowLastColumn="0" w:lastRowFirstColumn="0" w:lastRowLastColumn="0"/>
          <w:trHeight w:val="440"/>
        </w:trPr>
        <w:tc>
          <w:tcPr>
            <w:tcW w:w="2261" w:type="dxa"/>
          </w:tcPr>
          <w:p w14:paraId="53AADFDD" w14:textId="77777777" w:rsidR="00A939FE" w:rsidRDefault="00A939FE" w:rsidP="003D2B98">
            <w:r>
              <w:t xml:space="preserve">Total number and dwelling typology </w:t>
            </w:r>
          </w:p>
        </w:tc>
        <w:tc>
          <w:tcPr>
            <w:tcW w:w="2486" w:type="dxa"/>
          </w:tcPr>
          <w:p w14:paraId="5D5B0B02" w14:textId="77777777" w:rsidR="00A939FE" w:rsidRDefault="00A939FE" w:rsidP="003D2B98">
            <w:pPr>
              <w:rPr>
                <w:b w:val="0"/>
              </w:rPr>
            </w:pPr>
            <w:r>
              <w:t>Currently on-site</w:t>
            </w:r>
          </w:p>
          <w:p w14:paraId="08C230E2" w14:textId="77777777" w:rsidR="00A939FE" w:rsidRPr="00AE4C54" w:rsidRDefault="00A939FE" w:rsidP="003D2B98">
            <w:r>
              <w:t>(total number)</w:t>
            </w:r>
          </w:p>
        </w:tc>
        <w:tc>
          <w:tcPr>
            <w:tcW w:w="2486" w:type="dxa"/>
          </w:tcPr>
          <w:p w14:paraId="1CDA09D2" w14:textId="77777777" w:rsidR="00A939FE" w:rsidRDefault="00A939FE" w:rsidP="003D2B98">
            <w:pPr>
              <w:rPr>
                <w:b w:val="0"/>
              </w:rPr>
            </w:pPr>
            <w:r>
              <w:t xml:space="preserve">Planning Control </w:t>
            </w:r>
          </w:p>
          <w:p w14:paraId="73B78E35" w14:textId="77777777" w:rsidR="00A939FE" w:rsidRDefault="00A939FE" w:rsidP="003D2B98">
            <w:r>
              <w:t>(total number)</w:t>
            </w:r>
          </w:p>
        </w:tc>
        <w:tc>
          <w:tcPr>
            <w:tcW w:w="2487" w:type="dxa"/>
          </w:tcPr>
          <w:p w14:paraId="63D78E0C" w14:textId="77777777" w:rsidR="00A939FE" w:rsidRDefault="00A939FE" w:rsidP="003D2B98">
            <w:pPr>
              <w:rPr>
                <w:b w:val="0"/>
              </w:rPr>
            </w:pPr>
            <w:r>
              <w:t>Proposed construction</w:t>
            </w:r>
          </w:p>
          <w:p w14:paraId="5F7159DE" w14:textId="77777777" w:rsidR="00A939FE" w:rsidRDefault="00A939FE" w:rsidP="003D2B98">
            <w:r>
              <w:t>(total number)</w:t>
            </w:r>
          </w:p>
        </w:tc>
      </w:tr>
      <w:tr w:rsidR="00A939FE" w:rsidRPr="00AE4C54" w14:paraId="7B60DE50" w14:textId="77777777" w:rsidTr="003D2B98">
        <w:trPr>
          <w:trHeight w:val="433"/>
        </w:trPr>
        <w:tc>
          <w:tcPr>
            <w:tcW w:w="2261" w:type="dxa"/>
            <w:shd w:val="clear" w:color="auto" w:fill="E7E6E6" w:themeFill="background2"/>
          </w:tcPr>
          <w:p w14:paraId="5D27449E" w14:textId="77777777" w:rsidR="00A939FE" w:rsidRPr="00A17A98" w:rsidRDefault="00A939FE" w:rsidP="003D2B98">
            <w:r w:rsidRPr="00A17A98">
              <w:t>Social Housing dwellings</w:t>
            </w:r>
          </w:p>
        </w:tc>
        <w:sdt>
          <w:sdtPr>
            <w:id w:val="1887528873"/>
            <w:placeholder>
              <w:docPart w:val="843BC36468D3474EB2CC59AC5F74C0E9"/>
            </w:placeholder>
            <w:showingPlcHdr/>
          </w:sdtPr>
          <w:sdtEndPr/>
          <w:sdtContent>
            <w:tc>
              <w:tcPr>
                <w:tcW w:w="2486" w:type="dxa"/>
              </w:tcPr>
              <w:p w14:paraId="468050E4" w14:textId="77777777" w:rsidR="00A939FE" w:rsidRPr="00CE25F1" w:rsidRDefault="00A939FE" w:rsidP="003D2B98">
                <w:pPr>
                  <w:rPr>
                    <w:i/>
                    <w:iCs/>
                    <w:color w:val="808080" w:themeColor="background1" w:themeShade="80"/>
                  </w:rPr>
                </w:pPr>
                <w:r w:rsidRPr="00CE25F1">
                  <w:rPr>
                    <w:color w:val="808080" w:themeColor="background1" w:themeShade="80"/>
                  </w:rPr>
                  <w:t>e.g.</w:t>
                </w:r>
              </w:p>
              <w:p w14:paraId="43AC1F75" w14:textId="77777777" w:rsidR="00A939FE" w:rsidRPr="00CE25F1" w:rsidRDefault="00A939FE" w:rsidP="003D2B9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14:paraId="3D3FA32C" w14:textId="77777777" w:rsidR="00A939FE" w:rsidRPr="00AE4C54" w:rsidRDefault="00A939FE" w:rsidP="003D2B98">
                <w:r w:rsidRPr="00CE25F1">
                  <w:rPr>
                    <w:i/>
                    <w:iCs/>
                    <w:color w:val="808080" w:themeColor="background1" w:themeShade="80"/>
                  </w:rPr>
                  <w:t xml:space="preserve">4 x 3 </w:t>
                </w:r>
                <w:r>
                  <w:rPr>
                    <w:i/>
                    <w:iCs/>
                    <w:color w:val="808080" w:themeColor="background1" w:themeShade="80"/>
                  </w:rPr>
                  <w:t xml:space="preserve">bed unit </w:t>
                </w:r>
              </w:p>
            </w:tc>
          </w:sdtContent>
        </w:sdt>
        <w:sdt>
          <w:sdtPr>
            <w:id w:val="355937945"/>
            <w:placeholder>
              <w:docPart w:val="FAA2034FBF0F4BDEA30B2FB657770E6E"/>
            </w:placeholder>
            <w:showingPlcHdr/>
          </w:sdtPr>
          <w:sdtEndPr/>
          <w:sdtContent>
            <w:tc>
              <w:tcPr>
                <w:tcW w:w="2486" w:type="dxa"/>
              </w:tcPr>
              <w:p w14:paraId="4D639664" w14:textId="77777777" w:rsidR="00A939FE" w:rsidRDefault="00A939FE" w:rsidP="003D2B98">
                <w:pPr>
                  <w:rPr>
                    <w:i/>
                    <w:iCs/>
                    <w:color w:val="808080" w:themeColor="background1" w:themeShade="80"/>
                  </w:rPr>
                </w:pPr>
                <w:r w:rsidRPr="005C3B06">
                  <w:rPr>
                    <w:color w:val="808080" w:themeColor="background1" w:themeShade="80"/>
                  </w:rPr>
                  <w:t>e.g.</w:t>
                </w:r>
              </w:p>
              <w:p w14:paraId="008D5824" w14:textId="77777777" w:rsidR="00A939FE" w:rsidRDefault="00A939FE" w:rsidP="003D2B98">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14:paraId="497B2070" w14:textId="77777777" w:rsidR="00A939FE" w:rsidRPr="00CE25F1" w:rsidRDefault="00A939FE" w:rsidP="003D2B98">
                <w:pPr>
                  <w:rPr>
                    <w:i/>
                    <w:iCs/>
                    <w:color w:val="808080" w:themeColor="background1" w:themeShade="80"/>
                  </w:rPr>
                </w:pPr>
                <w:r>
                  <w:rPr>
                    <w:i/>
                    <w:iCs/>
                    <w:color w:val="808080" w:themeColor="background1" w:themeShade="80"/>
                  </w:rPr>
                  <w:t>5 x 2 bed cottage</w:t>
                </w:r>
              </w:p>
              <w:p w14:paraId="13984DD8" w14:textId="77777777" w:rsidR="00A939FE" w:rsidRDefault="00A939FE" w:rsidP="003D2B98">
                <w:r w:rsidRPr="00CE25F1">
                  <w:rPr>
                    <w:i/>
                    <w:iCs/>
                    <w:color w:val="808080" w:themeColor="background1" w:themeShade="80"/>
                  </w:rPr>
                  <w:t xml:space="preserve">4 x 3 </w:t>
                </w:r>
                <w:r>
                  <w:rPr>
                    <w:i/>
                    <w:iCs/>
                    <w:color w:val="808080" w:themeColor="background1" w:themeShade="80"/>
                  </w:rPr>
                  <w:t>bed villa</w:t>
                </w:r>
              </w:p>
            </w:tc>
          </w:sdtContent>
        </w:sdt>
        <w:sdt>
          <w:sdtPr>
            <w:id w:val="91442838"/>
            <w:placeholder>
              <w:docPart w:val="16C500CCC7CB42E6941F5303E39CC438"/>
            </w:placeholder>
            <w:showingPlcHdr/>
          </w:sdtPr>
          <w:sdtEndPr/>
          <w:sdtContent>
            <w:tc>
              <w:tcPr>
                <w:tcW w:w="2487" w:type="dxa"/>
              </w:tcPr>
              <w:p w14:paraId="54EF1EA6" w14:textId="77777777" w:rsidR="00A939FE" w:rsidRPr="00CE25F1" w:rsidRDefault="00A939FE" w:rsidP="003D2B98">
                <w:pPr>
                  <w:rPr>
                    <w:i/>
                    <w:iCs/>
                    <w:color w:val="808080" w:themeColor="background1" w:themeShade="80"/>
                  </w:rPr>
                </w:pPr>
                <w:r w:rsidRPr="00CE25F1">
                  <w:rPr>
                    <w:color w:val="808080" w:themeColor="background1" w:themeShade="80"/>
                  </w:rPr>
                  <w:t>e.g.</w:t>
                </w:r>
              </w:p>
              <w:p w14:paraId="7477B592" w14:textId="77777777" w:rsidR="00A939FE" w:rsidRDefault="00A939FE" w:rsidP="003D2B9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14:paraId="2F7D9821" w14:textId="77777777" w:rsidR="00A939FE" w:rsidRPr="00CE25F1" w:rsidRDefault="00A939FE" w:rsidP="003D2B98">
                <w:pPr>
                  <w:rPr>
                    <w:i/>
                    <w:iCs/>
                    <w:color w:val="808080" w:themeColor="background1" w:themeShade="80"/>
                  </w:rPr>
                </w:pPr>
                <w:r>
                  <w:rPr>
                    <w:i/>
                    <w:iCs/>
                    <w:color w:val="808080" w:themeColor="background1" w:themeShade="80"/>
                  </w:rPr>
                  <w:t>4 x 2 bed cottage</w:t>
                </w:r>
              </w:p>
              <w:p w14:paraId="0041E7A9" w14:textId="77777777" w:rsidR="00A939FE" w:rsidRPr="006C73B4" w:rsidRDefault="00A939FE" w:rsidP="003D2B98">
                <w:r w:rsidRPr="00CE25F1">
                  <w:rPr>
                    <w:i/>
                    <w:iCs/>
                    <w:color w:val="808080" w:themeColor="background1" w:themeShade="80"/>
                  </w:rPr>
                  <w:t xml:space="preserve">4 x 3 </w:t>
                </w:r>
                <w:r>
                  <w:rPr>
                    <w:i/>
                    <w:iCs/>
                    <w:color w:val="808080" w:themeColor="background1" w:themeShade="80"/>
                  </w:rPr>
                  <w:t>bed villa</w:t>
                </w:r>
              </w:p>
            </w:tc>
          </w:sdtContent>
        </w:sdt>
      </w:tr>
      <w:tr w:rsidR="00A939FE" w:rsidRPr="00AE4C54" w14:paraId="7893E514" w14:textId="77777777" w:rsidTr="003D2B98">
        <w:trPr>
          <w:trHeight w:val="433"/>
        </w:trPr>
        <w:tc>
          <w:tcPr>
            <w:tcW w:w="2261" w:type="dxa"/>
            <w:shd w:val="clear" w:color="auto" w:fill="E7E6E6" w:themeFill="background2"/>
          </w:tcPr>
          <w:p w14:paraId="4E3D8B70" w14:textId="77777777" w:rsidR="00A939FE" w:rsidRPr="00A17A98" w:rsidRDefault="00A939FE" w:rsidP="003D2B98">
            <w:r w:rsidRPr="00A17A98">
              <w:t>Affordable Housing dwellings</w:t>
            </w:r>
          </w:p>
        </w:tc>
        <w:sdt>
          <w:sdtPr>
            <w:id w:val="849070070"/>
            <w:placeholder>
              <w:docPart w:val="25722F33F73A4B3E8DA0A52C2B40A703"/>
            </w:placeholder>
            <w:showingPlcHdr/>
          </w:sdtPr>
          <w:sdtEndPr/>
          <w:sdtContent>
            <w:tc>
              <w:tcPr>
                <w:tcW w:w="2486" w:type="dxa"/>
              </w:tcPr>
              <w:p w14:paraId="2A1B30F7" w14:textId="77777777" w:rsidR="00A939FE" w:rsidRPr="00AE4C54" w:rsidRDefault="00A939FE" w:rsidP="003D2B98">
                <w:r w:rsidRPr="00A00C88">
                  <w:rPr>
                    <w:rStyle w:val="PlaceholderText"/>
                  </w:rPr>
                  <w:t>Click or tap here to enter text.</w:t>
                </w:r>
              </w:p>
            </w:tc>
          </w:sdtContent>
        </w:sdt>
        <w:sdt>
          <w:sdtPr>
            <w:id w:val="-1701769103"/>
            <w:placeholder>
              <w:docPart w:val="1EB0DC9F3D234ACD9207606EEE7D5763"/>
            </w:placeholder>
            <w:showingPlcHdr/>
          </w:sdtPr>
          <w:sdtEndPr/>
          <w:sdtContent>
            <w:tc>
              <w:tcPr>
                <w:tcW w:w="2486" w:type="dxa"/>
              </w:tcPr>
              <w:p w14:paraId="70322F12" w14:textId="77777777" w:rsidR="00A939FE" w:rsidRDefault="00A939FE" w:rsidP="003D2B98">
                <w:r w:rsidRPr="00B915E7">
                  <w:rPr>
                    <w:rStyle w:val="PlaceholderText"/>
                  </w:rPr>
                  <w:t>Click or tap here to enter text.</w:t>
                </w:r>
              </w:p>
            </w:tc>
          </w:sdtContent>
        </w:sdt>
        <w:sdt>
          <w:sdtPr>
            <w:id w:val="129063635"/>
            <w:placeholder>
              <w:docPart w:val="ED12D39CDC054BF7BA007233CA4951A3"/>
            </w:placeholder>
            <w:showingPlcHdr/>
          </w:sdtPr>
          <w:sdtEndPr/>
          <w:sdtContent>
            <w:tc>
              <w:tcPr>
                <w:tcW w:w="2487" w:type="dxa"/>
              </w:tcPr>
              <w:p w14:paraId="5044C059" w14:textId="77777777" w:rsidR="00A939FE" w:rsidRDefault="00A939FE" w:rsidP="003D2B98">
                <w:r w:rsidRPr="00B915E7">
                  <w:rPr>
                    <w:rStyle w:val="PlaceholderText"/>
                  </w:rPr>
                  <w:t>Click or tap here to enter text.</w:t>
                </w:r>
              </w:p>
            </w:tc>
          </w:sdtContent>
        </w:sdt>
      </w:tr>
      <w:tr w:rsidR="00A939FE" w:rsidRPr="00AE4C54" w14:paraId="38138FFE" w14:textId="77777777" w:rsidTr="003D2B98">
        <w:trPr>
          <w:trHeight w:val="433"/>
        </w:trPr>
        <w:tc>
          <w:tcPr>
            <w:tcW w:w="2261" w:type="dxa"/>
            <w:shd w:val="clear" w:color="auto" w:fill="E7E6E6" w:themeFill="background2"/>
          </w:tcPr>
          <w:p w14:paraId="5CC82CCC" w14:textId="77777777" w:rsidR="00A939FE" w:rsidRPr="00A17A98" w:rsidRDefault="00A939FE" w:rsidP="003D2B98">
            <w:r w:rsidRPr="00A17A98">
              <w:t>Market Housing dwellings</w:t>
            </w:r>
          </w:p>
        </w:tc>
        <w:sdt>
          <w:sdtPr>
            <w:id w:val="-1372532862"/>
            <w:placeholder>
              <w:docPart w:val="48398E1B016A47F7985497499CE6F01B"/>
            </w:placeholder>
            <w:showingPlcHdr/>
          </w:sdtPr>
          <w:sdtEndPr/>
          <w:sdtContent>
            <w:tc>
              <w:tcPr>
                <w:tcW w:w="2486" w:type="dxa"/>
              </w:tcPr>
              <w:p w14:paraId="066B63C2" w14:textId="77777777" w:rsidR="00A939FE" w:rsidRDefault="00A939FE" w:rsidP="003D2B98">
                <w:r w:rsidRPr="00A00C88">
                  <w:rPr>
                    <w:rStyle w:val="PlaceholderText"/>
                  </w:rPr>
                  <w:t>Click or tap here to enter text.</w:t>
                </w:r>
              </w:p>
            </w:tc>
          </w:sdtContent>
        </w:sdt>
        <w:sdt>
          <w:sdtPr>
            <w:id w:val="697274345"/>
            <w:placeholder>
              <w:docPart w:val="BE2CBC4156E84D238EDB13E7CCB15AF7"/>
            </w:placeholder>
            <w:showingPlcHdr/>
          </w:sdtPr>
          <w:sdtEndPr/>
          <w:sdtContent>
            <w:tc>
              <w:tcPr>
                <w:tcW w:w="2486" w:type="dxa"/>
              </w:tcPr>
              <w:p w14:paraId="60DEAE31" w14:textId="77777777" w:rsidR="00A939FE" w:rsidRDefault="00A939FE" w:rsidP="003D2B98">
                <w:r w:rsidRPr="00B915E7">
                  <w:rPr>
                    <w:rStyle w:val="PlaceholderText"/>
                  </w:rPr>
                  <w:t>Click or tap here to enter text.</w:t>
                </w:r>
              </w:p>
            </w:tc>
          </w:sdtContent>
        </w:sdt>
        <w:sdt>
          <w:sdtPr>
            <w:id w:val="1201436329"/>
            <w:placeholder>
              <w:docPart w:val="99D4B64B335C43C1A9D665B3AB70347D"/>
            </w:placeholder>
            <w:showingPlcHdr/>
          </w:sdtPr>
          <w:sdtEndPr/>
          <w:sdtContent>
            <w:tc>
              <w:tcPr>
                <w:tcW w:w="2487" w:type="dxa"/>
              </w:tcPr>
              <w:p w14:paraId="59CD67CA" w14:textId="77777777" w:rsidR="00A939FE" w:rsidRDefault="00A939FE" w:rsidP="003D2B98">
                <w:r w:rsidRPr="00B915E7">
                  <w:rPr>
                    <w:rStyle w:val="PlaceholderText"/>
                  </w:rPr>
                  <w:t>Click or tap here to enter text.</w:t>
                </w:r>
              </w:p>
            </w:tc>
          </w:sdtContent>
        </w:sdt>
      </w:tr>
      <w:tr w:rsidR="00A939FE" w:rsidRPr="00AE4C54" w14:paraId="46E4A3C8" w14:textId="77777777" w:rsidTr="003D2B98">
        <w:trPr>
          <w:trHeight w:val="433"/>
        </w:trPr>
        <w:tc>
          <w:tcPr>
            <w:tcW w:w="2261" w:type="dxa"/>
            <w:shd w:val="clear" w:color="auto" w:fill="E7E6E6" w:themeFill="background2"/>
          </w:tcPr>
          <w:p w14:paraId="6187D46B" w14:textId="77777777" w:rsidR="00A939FE" w:rsidRDefault="00A939FE" w:rsidP="003D2B98">
            <w:r>
              <w:t xml:space="preserve">Other </w:t>
            </w:r>
          </w:p>
          <w:p w14:paraId="32ED0236" w14:textId="77777777" w:rsidR="00A939FE" w:rsidRPr="00A17A98" w:rsidRDefault="00A939FE" w:rsidP="003D2B98">
            <w:r>
              <w:t xml:space="preserve">(please list in comments) </w:t>
            </w:r>
          </w:p>
        </w:tc>
        <w:sdt>
          <w:sdtPr>
            <w:id w:val="-1917475267"/>
            <w:placeholder>
              <w:docPart w:val="C718D94D808541518D95AA9012133B6C"/>
            </w:placeholder>
            <w:showingPlcHdr/>
          </w:sdtPr>
          <w:sdtEndPr/>
          <w:sdtContent>
            <w:tc>
              <w:tcPr>
                <w:tcW w:w="2486" w:type="dxa"/>
              </w:tcPr>
              <w:p w14:paraId="497A9654" w14:textId="77777777" w:rsidR="00A939FE" w:rsidRDefault="00A939FE" w:rsidP="003D2B98">
                <w:r w:rsidRPr="00A00C88">
                  <w:rPr>
                    <w:rStyle w:val="PlaceholderText"/>
                  </w:rPr>
                  <w:t>Click or tap here to enter text.</w:t>
                </w:r>
              </w:p>
            </w:tc>
          </w:sdtContent>
        </w:sdt>
        <w:sdt>
          <w:sdtPr>
            <w:id w:val="-997415920"/>
            <w:placeholder>
              <w:docPart w:val="267601788534490E94A3756AEA6BADB4"/>
            </w:placeholder>
          </w:sdtPr>
          <w:sdtEndPr/>
          <w:sdtContent>
            <w:sdt>
              <w:sdtPr>
                <w:id w:val="1579094378"/>
                <w:placeholder>
                  <w:docPart w:val="07C2503644384E828846BDAA26ED2DB0"/>
                </w:placeholder>
                <w:showingPlcHdr/>
              </w:sdtPr>
              <w:sdtEndPr/>
              <w:sdtContent>
                <w:tc>
                  <w:tcPr>
                    <w:tcW w:w="2486" w:type="dxa"/>
                  </w:tcPr>
                  <w:p w14:paraId="7EE5DDA4" w14:textId="77777777" w:rsidR="00A939FE" w:rsidRPr="00B915E7" w:rsidRDefault="00A939FE" w:rsidP="003D2B98">
                    <w:r w:rsidRPr="00B915E7">
                      <w:rPr>
                        <w:rStyle w:val="PlaceholderText"/>
                      </w:rPr>
                      <w:t>Click or tap here to enter text.</w:t>
                    </w:r>
                  </w:p>
                </w:tc>
              </w:sdtContent>
            </w:sdt>
          </w:sdtContent>
        </w:sdt>
        <w:sdt>
          <w:sdtPr>
            <w:id w:val="1782382899"/>
            <w:placeholder>
              <w:docPart w:val="E4FB96349DDB4B98B136EC0F43158DEA"/>
            </w:placeholder>
            <w:showingPlcHdr/>
          </w:sdtPr>
          <w:sdtEndPr/>
          <w:sdtContent>
            <w:tc>
              <w:tcPr>
                <w:tcW w:w="2487" w:type="dxa"/>
              </w:tcPr>
              <w:p w14:paraId="5374E792" w14:textId="77777777" w:rsidR="00A939FE" w:rsidRPr="00B915E7" w:rsidRDefault="00A939FE" w:rsidP="003D2B98">
                <w:r w:rsidRPr="00B915E7">
                  <w:rPr>
                    <w:rStyle w:val="PlaceholderText"/>
                  </w:rPr>
                  <w:t>Click or tap here to enter text.</w:t>
                </w:r>
              </w:p>
            </w:tc>
          </w:sdtContent>
        </w:sdt>
      </w:tr>
    </w:tbl>
    <w:p w14:paraId="4C6BFE08" w14:textId="77777777" w:rsidR="00A939FE" w:rsidRDefault="00A939FE" w:rsidP="00A939FE"/>
    <w:p w14:paraId="65FD5298" w14:textId="77777777" w:rsidR="00A939FE" w:rsidRDefault="00A939FE" w:rsidP="00A939FE">
      <w:pPr>
        <w:spacing w:before="0" w:after="160" w:line="259" w:lineRule="auto"/>
        <w:rPr>
          <w:rFonts w:cs="Myriad Pro Light"/>
          <w:bCs/>
          <w:color w:val="808080"/>
          <w:sz w:val="28"/>
          <w:szCs w:val="36"/>
        </w:rPr>
      </w:pPr>
      <w:r>
        <w:br w:type="page"/>
      </w:r>
    </w:p>
    <w:p w14:paraId="42567B51" w14:textId="77777777" w:rsidR="00A939FE" w:rsidRDefault="00A939FE" w:rsidP="00A939FE">
      <w:pPr>
        <w:pStyle w:val="Heading3"/>
      </w:pPr>
      <w:r>
        <w:t>Question 2 – Dwelling Mix Changes</w:t>
      </w:r>
    </w:p>
    <w:p w14:paraId="0AC5B410" w14:textId="77579222" w:rsidR="00A939FE" w:rsidRDefault="00A939FE" w:rsidP="00A939FE">
      <w:pPr>
        <w:pStyle w:val="Heading4"/>
      </w:pPr>
      <w:r>
        <w:t xml:space="preserve">Please only use this section to provide any </w:t>
      </w:r>
      <w:r w:rsidRPr="00CB4C62">
        <w:rPr>
          <w:u w:val="single"/>
        </w:rPr>
        <w:t>changes</w:t>
      </w:r>
      <w:r>
        <w:t xml:space="preserve"> to the rationale for the above dwelling mix provided in the Stage 1 submission. An outline of </w:t>
      </w:r>
      <w:r w:rsidR="00F5588F">
        <w:t xml:space="preserve">what to include as part of </w:t>
      </w:r>
      <w:r>
        <w:t xml:space="preserve">the expected response has been provided in the description box. </w:t>
      </w:r>
    </w:p>
    <w:p w14:paraId="5D9970EC" w14:textId="77777777" w:rsidR="00A939FE" w:rsidRPr="007C0211" w:rsidRDefault="00A939FE" w:rsidP="00A939FE">
      <w:pPr>
        <w:rPr>
          <w:rFonts w:cs="Arial"/>
          <w:b/>
          <w:bCs/>
          <w:sz w:val="24"/>
          <w:szCs w:val="24"/>
        </w:rPr>
      </w:pPr>
      <w:r w:rsidRPr="00957049">
        <w:rPr>
          <w:bCs/>
        </w:rPr>
        <w:t>(</w:t>
      </w:r>
      <w:r w:rsidRPr="00957049">
        <w:rPr>
          <w:bCs/>
          <w:i/>
          <w:iCs/>
        </w:rPr>
        <w:t xml:space="preserve">max </w:t>
      </w:r>
      <w:r>
        <w:rPr>
          <w:bCs/>
          <w:i/>
          <w:iCs/>
        </w:rPr>
        <w:t>1/2</w:t>
      </w:r>
      <w:r w:rsidRPr="00957049">
        <w:rPr>
          <w:bCs/>
          <w:i/>
          <w:iCs/>
        </w:rPr>
        <w:t xml:space="preserve"> page</w:t>
      </w:r>
      <w:r w:rsidRPr="00957049">
        <w:rPr>
          <w:bCs/>
        </w:rPr>
        <w:t>)</w:t>
      </w:r>
    </w:p>
    <w:sdt>
      <w:sdtPr>
        <w:rPr>
          <w:rStyle w:val="normaltextrun"/>
        </w:rPr>
        <w:id w:val="1355311174"/>
        <w:placeholder>
          <w:docPart w:val="679795B0BF58460AB864AD3E0E361B09"/>
        </w:placeholder>
        <w:showingPlcHdr/>
      </w:sdtPr>
      <w:sdtEndPr>
        <w:rPr>
          <w:rStyle w:val="normaltextrun"/>
        </w:rPr>
      </w:sdtEndPr>
      <w:sdtContent>
        <w:p w14:paraId="628E06E4" w14:textId="77777777" w:rsidR="00A939FE" w:rsidRDefault="00A939FE" w:rsidP="00A939FE">
          <w:pPr>
            <w:spacing w:before="0" w:after="0" w:line="240" w:lineRule="auto"/>
            <w:textAlignment w:val="baseline"/>
            <w:rPr>
              <w:rStyle w:val="PlaceholderText"/>
              <w:sz w:val="20"/>
              <w:szCs w:val="20"/>
            </w:rPr>
          </w:pPr>
          <w:r>
            <w:rPr>
              <w:rStyle w:val="PlaceholderText"/>
              <w:sz w:val="20"/>
              <w:szCs w:val="20"/>
            </w:rPr>
            <w:t xml:space="preserve">Include: </w:t>
          </w:r>
        </w:p>
        <w:p w14:paraId="7DAB4E03" w14:textId="77777777" w:rsidR="00A939FE" w:rsidRDefault="00A939FE" w:rsidP="00A939FE">
          <w:pPr>
            <w:pStyle w:val="ListParagraph"/>
            <w:numPr>
              <w:ilvl w:val="0"/>
              <w:numId w:val="12"/>
            </w:numPr>
            <w:spacing w:before="0" w:after="0" w:line="240" w:lineRule="auto"/>
            <w:textAlignment w:val="baseline"/>
            <w:rPr>
              <w:rStyle w:val="PlaceholderText"/>
              <w:sz w:val="20"/>
              <w:szCs w:val="20"/>
            </w:rPr>
          </w:pPr>
          <w:r>
            <w:rPr>
              <w:rStyle w:val="PlaceholderText"/>
              <w:sz w:val="20"/>
              <w:szCs w:val="20"/>
            </w:rPr>
            <w:t>Explain why the dwelling mix has been changed e.g. as a result of discussions with LAHC; change of approval pathways etc;</w:t>
          </w:r>
        </w:p>
        <w:p w14:paraId="2FDCCC97" w14:textId="77777777" w:rsidR="00A939FE" w:rsidRDefault="00A939FE" w:rsidP="00A939FE">
          <w:pPr>
            <w:pStyle w:val="ListParagraph"/>
            <w:numPr>
              <w:ilvl w:val="0"/>
              <w:numId w:val="12"/>
            </w:numPr>
            <w:spacing w:before="0" w:after="0" w:line="240" w:lineRule="auto"/>
            <w:textAlignment w:val="baseline"/>
            <w:rPr>
              <w:rStyle w:val="PlaceholderText"/>
              <w:sz w:val="20"/>
              <w:szCs w:val="20"/>
            </w:rPr>
          </w:pPr>
          <w:r w:rsidRPr="002D2E56">
            <w:rPr>
              <w:rStyle w:val="PlaceholderText"/>
              <w:sz w:val="20"/>
              <w:szCs w:val="20"/>
            </w:rPr>
            <w:t xml:space="preserve">How </w:t>
          </w:r>
          <w:r>
            <w:rPr>
              <w:rStyle w:val="PlaceholderText"/>
              <w:sz w:val="20"/>
              <w:szCs w:val="20"/>
            </w:rPr>
            <w:t xml:space="preserve">is the potential of the site being </w:t>
          </w:r>
          <w:r w:rsidRPr="002D2E56">
            <w:rPr>
              <w:rStyle w:val="PlaceholderText"/>
              <w:sz w:val="20"/>
              <w:szCs w:val="20"/>
            </w:rPr>
            <w:t>maximising</w:t>
          </w:r>
          <w:r>
            <w:rPr>
              <w:rStyle w:val="PlaceholderText"/>
              <w:sz w:val="20"/>
              <w:szCs w:val="20"/>
            </w:rPr>
            <w:t>;</w:t>
          </w:r>
        </w:p>
        <w:p w14:paraId="44A18E4D" w14:textId="77777777" w:rsidR="00A939FE" w:rsidRDefault="00A939FE" w:rsidP="00A939FE">
          <w:pPr>
            <w:pStyle w:val="ListParagraph"/>
            <w:numPr>
              <w:ilvl w:val="0"/>
              <w:numId w:val="12"/>
            </w:numPr>
            <w:spacing w:before="0" w:after="0" w:line="240" w:lineRule="auto"/>
            <w:textAlignment w:val="baseline"/>
            <w:rPr>
              <w:rStyle w:val="PlaceholderText"/>
              <w:sz w:val="20"/>
              <w:szCs w:val="20"/>
            </w:rPr>
          </w:pPr>
          <w:r>
            <w:rPr>
              <w:rStyle w:val="PlaceholderText"/>
              <w:sz w:val="20"/>
              <w:szCs w:val="20"/>
            </w:rPr>
            <w:t>E</w:t>
          </w:r>
          <w:r w:rsidRPr="002D2E56">
            <w:rPr>
              <w:rStyle w:val="PlaceholderText"/>
              <w:sz w:val="20"/>
              <w:szCs w:val="20"/>
            </w:rPr>
            <w:t xml:space="preserve">xplain </w:t>
          </w:r>
          <w:r>
            <w:rPr>
              <w:rStyle w:val="PlaceholderText"/>
              <w:sz w:val="20"/>
              <w:szCs w:val="20"/>
            </w:rPr>
            <w:t>the</w:t>
          </w:r>
          <w:r w:rsidRPr="002D2E56">
            <w:rPr>
              <w:rStyle w:val="PlaceholderText"/>
              <w:sz w:val="20"/>
              <w:szCs w:val="20"/>
            </w:rPr>
            <w:t xml:space="preserve"> dwelling mix between</w:t>
          </w:r>
          <w:r>
            <w:rPr>
              <w:rStyle w:val="PlaceholderText"/>
              <w:sz w:val="20"/>
              <w:szCs w:val="20"/>
            </w:rPr>
            <w:t>;</w:t>
          </w:r>
        </w:p>
        <w:p w14:paraId="04DD0AD3" w14:textId="77777777" w:rsidR="00A939FE" w:rsidRDefault="00A939FE" w:rsidP="00A939FE">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S</w:t>
          </w:r>
          <w:r w:rsidRPr="002D2E56">
            <w:rPr>
              <w:rStyle w:val="PlaceholderText"/>
              <w:sz w:val="20"/>
              <w:szCs w:val="20"/>
            </w:rPr>
            <w:t>ocial, affordable, and market</w:t>
          </w:r>
          <w:r>
            <w:rPr>
              <w:rStyle w:val="PlaceholderText"/>
              <w:sz w:val="20"/>
              <w:szCs w:val="20"/>
            </w:rPr>
            <w:t xml:space="preserve"> housing;</w:t>
          </w:r>
        </w:p>
        <w:p w14:paraId="2EF4F4E1" w14:textId="77777777" w:rsidR="00A939FE" w:rsidRDefault="00A939FE" w:rsidP="00A939FE">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The</w:t>
          </w:r>
          <w:r w:rsidRPr="002D2E56">
            <w:rPr>
              <w:rStyle w:val="PlaceholderText"/>
              <w:sz w:val="20"/>
              <w:szCs w:val="20"/>
            </w:rPr>
            <w:t xml:space="preserve"> mix of dwellings </w:t>
          </w:r>
          <w:r>
            <w:rPr>
              <w:rStyle w:val="PlaceholderText"/>
              <w:sz w:val="20"/>
              <w:szCs w:val="20"/>
            </w:rPr>
            <w:t>e.g.</w:t>
          </w:r>
          <w:r w:rsidRPr="002D2E56">
            <w:rPr>
              <w:rStyle w:val="PlaceholderText"/>
              <w:sz w:val="20"/>
              <w:szCs w:val="20"/>
            </w:rPr>
            <w:t xml:space="preserve"> 2 bed vs 3 bed</w:t>
          </w:r>
          <w:r>
            <w:rPr>
              <w:rStyle w:val="PlaceholderText"/>
              <w:sz w:val="20"/>
              <w:szCs w:val="20"/>
            </w:rPr>
            <w:t>;</w:t>
          </w:r>
        </w:p>
        <w:p w14:paraId="0663265F" w14:textId="77777777" w:rsidR="00A939FE" w:rsidRPr="007A0101" w:rsidRDefault="00A939FE" w:rsidP="00A939FE">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 xml:space="preserve">The dwelling typology e.g. villa vs unit; </w:t>
          </w:r>
          <w:r w:rsidRPr="002D2E56">
            <w:rPr>
              <w:rStyle w:val="PlaceholderText"/>
              <w:sz w:val="20"/>
              <w:szCs w:val="20"/>
            </w:rPr>
            <w:t>  </w:t>
          </w:r>
        </w:p>
        <w:p w14:paraId="24C3BAB1" w14:textId="77777777" w:rsidR="00A939FE" w:rsidRDefault="00A939FE" w:rsidP="00A939FE">
          <w:pPr>
            <w:pStyle w:val="ListParagraph"/>
            <w:numPr>
              <w:ilvl w:val="0"/>
              <w:numId w:val="13"/>
            </w:numPr>
            <w:spacing w:before="0" w:after="0" w:line="240" w:lineRule="auto"/>
            <w:textAlignment w:val="baseline"/>
            <w:rPr>
              <w:rStyle w:val="PlaceholderText"/>
              <w:sz w:val="20"/>
              <w:szCs w:val="20"/>
            </w:rPr>
          </w:pPr>
          <w:r w:rsidRPr="00C36AD3">
            <w:rPr>
              <w:rStyle w:val="PlaceholderText"/>
              <w:sz w:val="20"/>
              <w:szCs w:val="20"/>
            </w:rPr>
            <w:t>Explain any other revenue opportunities including commercial or sub-lease opportunities</w:t>
          </w:r>
          <w:r>
            <w:rPr>
              <w:rStyle w:val="PlaceholderText"/>
              <w:sz w:val="20"/>
              <w:szCs w:val="20"/>
            </w:rPr>
            <w:t>;</w:t>
          </w:r>
        </w:p>
        <w:p w14:paraId="03DDEA47" w14:textId="77777777" w:rsidR="00A939FE" w:rsidRDefault="00A939FE" w:rsidP="00A939FE">
          <w:pPr>
            <w:pStyle w:val="ListParagraph"/>
            <w:numPr>
              <w:ilvl w:val="0"/>
              <w:numId w:val="13"/>
            </w:numPr>
            <w:spacing w:before="0" w:after="0" w:line="240" w:lineRule="auto"/>
            <w:textAlignment w:val="baseline"/>
            <w:rPr>
              <w:rStyle w:val="PlaceholderText"/>
              <w:sz w:val="20"/>
              <w:szCs w:val="20"/>
            </w:rPr>
          </w:pPr>
          <w:r>
            <w:rPr>
              <w:rStyle w:val="PlaceholderText"/>
              <w:sz w:val="20"/>
              <w:szCs w:val="20"/>
            </w:rPr>
            <w:t xml:space="preserve">Elaborate the design considerations in relation to the planning approval; and </w:t>
          </w:r>
        </w:p>
        <w:p w14:paraId="73714E54" w14:textId="77777777" w:rsidR="00A939FE" w:rsidRPr="006A7647" w:rsidRDefault="00A939FE" w:rsidP="00A939FE">
          <w:pPr>
            <w:pStyle w:val="ListParagraph"/>
            <w:numPr>
              <w:ilvl w:val="0"/>
              <w:numId w:val="13"/>
            </w:numPr>
            <w:spacing w:before="0" w:after="0" w:line="240" w:lineRule="auto"/>
            <w:textAlignment w:val="baseline"/>
            <w:rPr>
              <w:color w:val="808080"/>
              <w:sz w:val="20"/>
              <w:szCs w:val="20"/>
            </w:rPr>
          </w:pPr>
          <w:r w:rsidRPr="00C36AD3">
            <w:rPr>
              <w:rStyle w:val="PlaceholderText"/>
              <w:sz w:val="20"/>
              <w:szCs w:val="20"/>
            </w:rPr>
            <w:t>Describe how the proposal complies with the development requirements, including relevant planning controls</w:t>
          </w:r>
          <w:r>
            <w:rPr>
              <w:rStyle w:val="PlaceholderText"/>
              <w:sz w:val="20"/>
              <w:szCs w:val="20"/>
            </w:rPr>
            <w:t>.</w:t>
          </w:r>
        </w:p>
      </w:sdtContent>
    </w:sdt>
    <w:p w14:paraId="5CD6D09E" w14:textId="77777777" w:rsidR="00A939FE" w:rsidRDefault="00A939FE" w:rsidP="00A939FE">
      <w:pPr>
        <w:rPr>
          <w:color w:val="615F5F" w:themeColor="text1" w:themeTint="BF"/>
          <w:sz w:val="28"/>
          <w:szCs w:val="28"/>
        </w:rPr>
      </w:pPr>
    </w:p>
    <w:p w14:paraId="380E3103"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Pr>
          <w:color w:val="615F5F" w:themeColor="text1" w:themeTint="BF"/>
          <w:sz w:val="28"/>
          <w:szCs w:val="28"/>
        </w:rPr>
        <w:t>3</w:t>
      </w:r>
      <w:r w:rsidRPr="0031404B">
        <w:rPr>
          <w:color w:val="615F5F" w:themeColor="text1" w:themeTint="BF"/>
          <w:sz w:val="28"/>
          <w:szCs w:val="28"/>
        </w:rPr>
        <w:t xml:space="preserve"> – </w:t>
      </w:r>
      <w:r>
        <w:rPr>
          <w:color w:val="615F5F" w:themeColor="text1" w:themeTint="BF"/>
          <w:sz w:val="28"/>
          <w:szCs w:val="28"/>
        </w:rPr>
        <w:t>Maximised Planning</w:t>
      </w:r>
    </w:p>
    <w:p w14:paraId="137B2459" w14:textId="77777777" w:rsidR="00A939FE" w:rsidRDefault="00A939FE" w:rsidP="00A939FE">
      <w:pPr>
        <w:rPr>
          <w:rFonts w:cs="Arial"/>
          <w:b/>
          <w:bCs/>
          <w:sz w:val="24"/>
          <w:szCs w:val="24"/>
        </w:rPr>
      </w:pPr>
      <w:r w:rsidRPr="00E76F0B">
        <w:rPr>
          <w:rFonts w:cs="Arial"/>
          <w:b/>
          <w:bCs/>
          <w:sz w:val="24"/>
          <w:szCs w:val="24"/>
        </w:rPr>
        <w:t xml:space="preserve">Provide a detailed overview of </w:t>
      </w:r>
      <w:r>
        <w:rPr>
          <w:rFonts w:cs="Arial"/>
          <w:b/>
          <w:bCs/>
          <w:sz w:val="24"/>
          <w:szCs w:val="24"/>
        </w:rPr>
        <w:t>how</w:t>
      </w:r>
      <w:r w:rsidRPr="00E76F0B">
        <w:rPr>
          <w:rFonts w:cs="Arial"/>
          <w:b/>
          <w:bCs/>
          <w:sz w:val="24"/>
          <w:szCs w:val="24"/>
        </w:rPr>
        <w:t xml:space="preserve"> the development maximises available planning controls.</w:t>
      </w:r>
    </w:p>
    <w:p w14:paraId="762E1F27" w14:textId="77777777" w:rsidR="00A939FE" w:rsidRPr="007C0211" w:rsidRDefault="00A939FE" w:rsidP="00A939FE">
      <w:pPr>
        <w:rPr>
          <w:rFonts w:cs="Arial"/>
          <w:b/>
          <w:bCs/>
          <w:sz w:val="24"/>
          <w:szCs w:val="24"/>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sdt>
      <w:sdtPr>
        <w:alias w:val="Maximised Planning"/>
        <w:tag w:val="Maximised Planning"/>
        <w:id w:val="-1627840495"/>
        <w:placeholder>
          <w:docPart w:val="45627043F0E14F64A3244053F417A809"/>
        </w:placeholder>
      </w:sdtPr>
      <w:sdtEndPr/>
      <w:sdtContent>
        <w:p w14:paraId="626E1D8B" w14:textId="77777777" w:rsidR="00A939FE" w:rsidRDefault="00A939FE" w:rsidP="00A939FE">
          <w:pPr>
            <w:rPr>
              <w:color w:val="808080" w:themeColor="background1" w:themeShade="80"/>
            </w:rPr>
          </w:pPr>
          <w:r>
            <w:rPr>
              <w:color w:val="808080" w:themeColor="background1" w:themeShade="80"/>
            </w:rPr>
            <w:t>Mandatory Inclusions:</w:t>
          </w:r>
        </w:p>
        <w:p w14:paraId="3570396F" w14:textId="77777777" w:rsidR="00A939FE" w:rsidRDefault="00A939FE" w:rsidP="00A939FE">
          <w:pPr>
            <w:pStyle w:val="ListParagraph"/>
            <w:numPr>
              <w:ilvl w:val="0"/>
              <w:numId w:val="8"/>
            </w:numPr>
            <w:rPr>
              <w:color w:val="808080" w:themeColor="background1" w:themeShade="80"/>
            </w:rPr>
          </w:pPr>
          <w:r>
            <w:rPr>
              <w:color w:val="808080" w:themeColor="background1" w:themeShade="80"/>
            </w:rPr>
            <w:t xml:space="preserve">A detailed description of how the </w:t>
          </w:r>
          <w:r w:rsidRPr="00F424EC">
            <w:rPr>
              <w:color w:val="808080" w:themeColor="background1" w:themeShade="80"/>
            </w:rPr>
            <w:t>proposal maximis</w:t>
          </w:r>
          <w:r>
            <w:rPr>
              <w:color w:val="808080" w:themeColor="background1" w:themeShade="80"/>
            </w:rPr>
            <w:t>es</w:t>
          </w:r>
          <w:r w:rsidRPr="00F424EC">
            <w:rPr>
              <w:color w:val="808080" w:themeColor="background1" w:themeShade="80"/>
            </w:rPr>
            <w:t xml:space="preserve"> FSR under planning control</w:t>
          </w:r>
          <w:r>
            <w:rPr>
              <w:color w:val="808080" w:themeColor="background1" w:themeShade="80"/>
            </w:rPr>
            <w:t>;</w:t>
          </w:r>
        </w:p>
        <w:p w14:paraId="2D582C4B" w14:textId="77777777" w:rsidR="00A939FE" w:rsidRDefault="00A939FE" w:rsidP="00A939FE">
          <w:pPr>
            <w:pStyle w:val="ListParagraph"/>
            <w:numPr>
              <w:ilvl w:val="0"/>
              <w:numId w:val="8"/>
            </w:numPr>
            <w:rPr>
              <w:color w:val="808080" w:themeColor="background1" w:themeShade="80"/>
            </w:rPr>
          </w:pPr>
          <w:r>
            <w:rPr>
              <w:color w:val="808080" w:themeColor="background1" w:themeShade="80"/>
            </w:rPr>
            <w:t xml:space="preserve">A detailed description of how the </w:t>
          </w:r>
          <w:r w:rsidRPr="00F424EC">
            <w:rPr>
              <w:color w:val="808080" w:themeColor="background1" w:themeShade="80"/>
            </w:rPr>
            <w:t>proposal maximis</w:t>
          </w:r>
          <w:r>
            <w:rPr>
              <w:color w:val="808080" w:themeColor="background1" w:themeShade="80"/>
            </w:rPr>
            <w:t>es</w:t>
          </w:r>
          <w:r w:rsidRPr="00F424EC">
            <w:rPr>
              <w:color w:val="808080" w:themeColor="background1" w:themeShade="80"/>
            </w:rPr>
            <w:t xml:space="preserve"> </w:t>
          </w:r>
          <w:r>
            <w:rPr>
              <w:color w:val="808080" w:themeColor="background1" w:themeShade="80"/>
            </w:rPr>
            <w:t>available building height</w:t>
          </w:r>
          <w:r w:rsidRPr="00F424EC">
            <w:rPr>
              <w:color w:val="808080" w:themeColor="background1" w:themeShade="80"/>
            </w:rPr>
            <w:t xml:space="preserve"> under planning control</w:t>
          </w:r>
          <w:r>
            <w:rPr>
              <w:color w:val="808080" w:themeColor="background1" w:themeShade="80"/>
            </w:rPr>
            <w:t>; and</w:t>
          </w:r>
        </w:p>
        <w:p w14:paraId="2AA81256" w14:textId="77777777" w:rsidR="00A939FE" w:rsidRDefault="00A939FE" w:rsidP="00A939FE">
          <w:pPr>
            <w:pStyle w:val="ListParagraph"/>
            <w:numPr>
              <w:ilvl w:val="0"/>
              <w:numId w:val="8"/>
            </w:numPr>
            <w:rPr>
              <w:color w:val="808080" w:themeColor="background1" w:themeShade="80"/>
            </w:rPr>
          </w:pPr>
          <w:r>
            <w:rPr>
              <w:color w:val="808080" w:themeColor="background1" w:themeShade="80"/>
            </w:rPr>
            <w:t xml:space="preserve">A detailed description of design alternatives that were considered and </w:t>
          </w:r>
          <w:r w:rsidRPr="00F424EC">
            <w:rPr>
              <w:color w:val="808080" w:themeColor="background1" w:themeShade="80"/>
            </w:rPr>
            <w:t xml:space="preserve">why are they not </w:t>
          </w:r>
          <w:r>
            <w:rPr>
              <w:color w:val="808080" w:themeColor="background1" w:themeShade="80"/>
            </w:rPr>
            <w:t>considered viable.</w:t>
          </w:r>
        </w:p>
        <w:p w14:paraId="0CD445F6" w14:textId="77777777" w:rsidR="00A939FE" w:rsidRPr="00F424EC" w:rsidRDefault="00A939FE" w:rsidP="00A939FE">
          <w:pPr>
            <w:pStyle w:val="ListParagraph"/>
            <w:numPr>
              <w:ilvl w:val="0"/>
              <w:numId w:val="0"/>
            </w:numPr>
            <w:ind w:left="720"/>
            <w:rPr>
              <w:color w:val="808080" w:themeColor="background1" w:themeShade="80"/>
            </w:rPr>
          </w:pPr>
        </w:p>
        <w:p w14:paraId="468CA43E" w14:textId="77777777" w:rsidR="00A939FE" w:rsidRPr="0067283D" w:rsidRDefault="00A939FE" w:rsidP="00A939FE">
          <w:pPr>
            <w:rPr>
              <w:i/>
              <w:iCs/>
              <w:color w:val="808080" w:themeColor="background1" w:themeShade="80"/>
            </w:rPr>
          </w:pPr>
          <w:r>
            <w:rPr>
              <w:i/>
              <w:iCs/>
              <w:color w:val="808080" w:themeColor="background1" w:themeShade="80"/>
            </w:rPr>
            <w:t>Example:</w:t>
          </w:r>
        </w:p>
        <w:p w14:paraId="1C85A901" w14:textId="77777777" w:rsidR="00A939FE" w:rsidRPr="006A7647" w:rsidRDefault="00A939FE" w:rsidP="00A939FE">
          <w:pPr>
            <w:spacing w:before="0" w:after="0" w:line="240" w:lineRule="auto"/>
            <w:rPr>
              <w:i/>
              <w:color w:val="808080" w:themeColor="background1" w:themeShade="80"/>
            </w:rPr>
          </w:pPr>
          <w:r w:rsidRPr="00AC4767">
            <w:rPr>
              <w:i/>
              <w:iCs/>
              <w:color w:val="808080" w:themeColor="background1" w:themeShade="80"/>
            </w:rPr>
            <w:t xml:space="preserve">2 units were sacrificed to </w:t>
          </w:r>
          <w:r>
            <w:rPr>
              <w:i/>
              <w:iCs/>
              <w:color w:val="808080" w:themeColor="background1" w:themeShade="80"/>
            </w:rPr>
            <w:t>deliver good shared and public spaces as aligned to</w:t>
          </w:r>
          <w:r w:rsidRPr="00CC0B09">
            <w:rPr>
              <w:rFonts w:cs="Arial"/>
              <w:b/>
              <w:bCs/>
              <w:sz w:val="24"/>
              <w:szCs w:val="24"/>
            </w:rPr>
            <w:t xml:space="preserve"> </w:t>
          </w:r>
          <w:r w:rsidRPr="00CC0B09">
            <w:rPr>
              <w:i/>
              <w:iCs/>
              <w:color w:val="808080" w:themeColor="background1" w:themeShade="80"/>
            </w:rPr>
            <w:t>LAHC’s Good Design for Social Housing guidelines</w:t>
          </w:r>
          <w:r>
            <w:rPr>
              <w:i/>
              <w:iCs/>
              <w:color w:val="808080" w:themeColor="background1" w:themeShade="80"/>
            </w:rPr>
            <w:t>.</w:t>
          </w:r>
        </w:p>
      </w:sdtContent>
    </w:sdt>
    <w:p w14:paraId="4EB153F8" w14:textId="77777777" w:rsidR="00A939FE" w:rsidRDefault="00A939FE" w:rsidP="00A939FE">
      <w:pPr>
        <w:spacing w:before="0" w:after="160" w:line="259" w:lineRule="auto"/>
        <w:rPr>
          <w:color w:val="615F5F" w:themeColor="text1" w:themeTint="BF"/>
          <w:sz w:val="28"/>
          <w:szCs w:val="28"/>
        </w:rPr>
      </w:pPr>
      <w:r>
        <w:rPr>
          <w:color w:val="615F5F" w:themeColor="text1" w:themeTint="BF"/>
          <w:sz w:val="28"/>
          <w:szCs w:val="28"/>
        </w:rPr>
        <w:br w:type="page"/>
      </w:r>
    </w:p>
    <w:p w14:paraId="03EF2B50"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Pr>
          <w:color w:val="615F5F" w:themeColor="text1" w:themeTint="BF"/>
          <w:sz w:val="28"/>
          <w:szCs w:val="28"/>
        </w:rPr>
        <w:t>4</w:t>
      </w:r>
      <w:r w:rsidRPr="0031404B">
        <w:rPr>
          <w:color w:val="615F5F" w:themeColor="text1" w:themeTint="BF"/>
          <w:sz w:val="28"/>
          <w:szCs w:val="28"/>
        </w:rPr>
        <w:t xml:space="preserve"> – Housing Demand</w:t>
      </w:r>
    </w:p>
    <w:p w14:paraId="095D43DA" w14:textId="77777777" w:rsidR="00A939FE" w:rsidRDefault="00A939FE" w:rsidP="00A939FE">
      <w:pPr>
        <w:rPr>
          <w:bCs/>
        </w:rPr>
      </w:pPr>
      <w:r w:rsidRPr="00B30CF3">
        <w:rPr>
          <w:rFonts w:cs="Arial"/>
          <w:b/>
          <w:bCs/>
          <w:sz w:val="24"/>
          <w:szCs w:val="24"/>
        </w:rPr>
        <w:t xml:space="preserve">How does this project help </w:t>
      </w:r>
      <w:r>
        <w:rPr>
          <w:rFonts w:cs="Arial"/>
          <w:b/>
          <w:bCs/>
          <w:sz w:val="24"/>
          <w:szCs w:val="24"/>
        </w:rPr>
        <w:t>address</w:t>
      </w:r>
      <w:r w:rsidRPr="00B30CF3">
        <w:rPr>
          <w:rFonts w:cs="Arial"/>
          <w:b/>
          <w:bCs/>
          <w:sz w:val="24"/>
          <w:szCs w:val="24"/>
        </w:rPr>
        <w:t xml:space="preserve"> the demand for social and affordable housing in the area?</w:t>
      </w:r>
    </w:p>
    <w:p w14:paraId="5A00C6FA"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sdt>
      <w:sdtPr>
        <w:alias w:val="Housing Demand"/>
        <w:tag w:val="Housing Demand"/>
        <w:id w:val="1859843687"/>
        <w:placeholder>
          <w:docPart w:val="F99584C5E31C4329927679601C5A817F"/>
        </w:placeholder>
      </w:sdtPr>
      <w:sdtEndPr/>
      <w:sdtContent>
        <w:p w14:paraId="6ADE5B48" w14:textId="77777777" w:rsidR="00A939FE" w:rsidRPr="00E10490" w:rsidRDefault="00A939FE" w:rsidP="00A939FE">
          <w:pPr>
            <w:rPr>
              <w:rFonts w:cs="Arial"/>
              <w:i/>
              <w:iCs/>
              <w:color w:val="858687" w:themeColor="accent6"/>
            </w:rPr>
          </w:pPr>
          <w:r w:rsidRPr="00E10490">
            <w:rPr>
              <w:rFonts w:cs="Arial"/>
              <w:i/>
              <w:iCs/>
              <w:color w:val="858687" w:themeColor="accent6"/>
            </w:rPr>
            <w:t>Mandatory inclusions:</w:t>
          </w:r>
        </w:p>
        <w:p w14:paraId="6F60B9A9" w14:textId="77777777" w:rsidR="00A939FE" w:rsidRPr="00E10490" w:rsidRDefault="00A939FE" w:rsidP="00A939FE">
          <w:pPr>
            <w:pStyle w:val="ListParagraph"/>
            <w:numPr>
              <w:ilvl w:val="0"/>
              <w:numId w:val="2"/>
            </w:numPr>
            <w:rPr>
              <w:rFonts w:cs="Arial"/>
              <w:i/>
              <w:iCs/>
              <w:color w:val="858687" w:themeColor="accent6"/>
            </w:rPr>
          </w:pPr>
          <w:r w:rsidRPr="00E10490">
            <w:rPr>
              <w:rFonts w:cs="Arial"/>
              <w:i/>
              <w:iCs/>
              <w:color w:val="858687" w:themeColor="accent6"/>
            </w:rPr>
            <w:t>The intended outcomes of the proposed redevelopment</w:t>
          </w:r>
          <w:r>
            <w:rPr>
              <w:rFonts w:cs="Arial"/>
              <w:i/>
              <w:iCs/>
              <w:color w:val="858687" w:themeColor="accent6"/>
            </w:rPr>
            <w:t>;</w:t>
          </w:r>
        </w:p>
        <w:p w14:paraId="6CBF86CC" w14:textId="77777777" w:rsidR="00A939FE" w:rsidRPr="00E10490" w:rsidRDefault="00A939FE" w:rsidP="00A939FE">
          <w:pPr>
            <w:pStyle w:val="ListParagraph"/>
            <w:numPr>
              <w:ilvl w:val="0"/>
              <w:numId w:val="2"/>
            </w:numPr>
            <w:rPr>
              <w:rFonts w:cs="Arial"/>
              <w:i/>
              <w:iCs/>
              <w:color w:val="858687" w:themeColor="accent6"/>
            </w:rPr>
          </w:pPr>
          <w:r w:rsidRPr="00E10490">
            <w:rPr>
              <w:rFonts w:cs="Arial"/>
              <w:i/>
              <w:iCs/>
              <w:color w:val="858687" w:themeColor="accent6"/>
            </w:rPr>
            <w:t>The concentration of social housing within the precinct or neighbourhood</w:t>
          </w:r>
          <w:r>
            <w:rPr>
              <w:rFonts w:cs="Arial"/>
              <w:i/>
              <w:iCs/>
              <w:color w:val="858687" w:themeColor="accent6"/>
            </w:rPr>
            <w:t>;</w:t>
          </w:r>
        </w:p>
        <w:p w14:paraId="0AA32A70" w14:textId="77777777" w:rsidR="00A939FE" w:rsidRPr="00E10490" w:rsidRDefault="00A939FE" w:rsidP="00A939FE">
          <w:pPr>
            <w:pStyle w:val="ListParagraph"/>
            <w:numPr>
              <w:ilvl w:val="0"/>
              <w:numId w:val="2"/>
            </w:numPr>
            <w:rPr>
              <w:rFonts w:cs="Arial"/>
              <w:i/>
              <w:iCs/>
              <w:color w:val="858687" w:themeColor="accent6"/>
            </w:rPr>
          </w:pPr>
          <w:r w:rsidRPr="00E10490">
            <w:rPr>
              <w:rFonts w:cs="Arial"/>
              <w:i/>
              <w:iCs/>
              <w:color w:val="858687" w:themeColor="accent6"/>
            </w:rPr>
            <w:t>The proportion of well-designed, fit for purpose and appropriately sized homes in the social housing portfolio</w:t>
          </w:r>
          <w:r>
            <w:rPr>
              <w:rFonts w:cs="Arial"/>
              <w:i/>
              <w:iCs/>
              <w:color w:val="858687" w:themeColor="accent6"/>
            </w:rPr>
            <w:t>;</w:t>
          </w:r>
        </w:p>
        <w:p w14:paraId="309FB493" w14:textId="77777777" w:rsidR="00A939FE" w:rsidRPr="00E10490" w:rsidRDefault="00A939FE" w:rsidP="00A939FE">
          <w:pPr>
            <w:pStyle w:val="ListParagraph"/>
            <w:numPr>
              <w:ilvl w:val="0"/>
              <w:numId w:val="2"/>
            </w:numPr>
            <w:rPr>
              <w:rFonts w:cs="Arial"/>
              <w:i/>
              <w:iCs/>
              <w:color w:val="858687" w:themeColor="accent6"/>
            </w:rPr>
          </w:pPr>
          <w:r w:rsidRPr="00E10490">
            <w:rPr>
              <w:rFonts w:cs="Arial"/>
              <w:i/>
              <w:iCs/>
              <w:color w:val="858687" w:themeColor="accent6"/>
            </w:rPr>
            <w:t>Reducing the average age of social housing properties</w:t>
          </w:r>
          <w:r>
            <w:rPr>
              <w:rFonts w:cs="Arial"/>
              <w:i/>
              <w:iCs/>
              <w:color w:val="858687" w:themeColor="accent6"/>
            </w:rPr>
            <w:t>;</w:t>
          </w:r>
        </w:p>
        <w:p w14:paraId="79DF337B" w14:textId="77777777" w:rsidR="00A939FE" w:rsidRPr="00E10490" w:rsidRDefault="00A939FE" w:rsidP="00A939FE">
          <w:pPr>
            <w:pStyle w:val="ListParagraph"/>
            <w:numPr>
              <w:ilvl w:val="0"/>
              <w:numId w:val="2"/>
            </w:numPr>
            <w:rPr>
              <w:rFonts w:cs="Arial"/>
              <w:i/>
              <w:iCs/>
              <w:color w:val="858687" w:themeColor="accent6"/>
            </w:rPr>
          </w:pPr>
          <w:r w:rsidRPr="00E10490">
            <w:rPr>
              <w:rFonts w:cs="Arial"/>
              <w:i/>
              <w:iCs/>
              <w:color w:val="858687" w:themeColor="accent6"/>
            </w:rPr>
            <w:t>Number of replacement and new supply social housing dwellings and distribution of social, affordable and private rental outcomes.</w:t>
          </w:r>
        </w:p>
        <w:p w14:paraId="02C6EBD9" w14:textId="77777777" w:rsidR="00A939FE" w:rsidRPr="00E10490" w:rsidRDefault="00A939FE" w:rsidP="00A939FE">
          <w:pPr>
            <w:ind w:left="360"/>
            <w:rPr>
              <w:rFonts w:cs="Arial"/>
              <w:i/>
              <w:iCs/>
              <w:color w:val="858687" w:themeColor="accent6"/>
            </w:rPr>
          </w:pPr>
        </w:p>
        <w:p w14:paraId="2452A88B" w14:textId="77777777" w:rsidR="00A939FE" w:rsidRPr="00E10490" w:rsidRDefault="00A939FE" w:rsidP="00A939FE">
          <w:pPr>
            <w:rPr>
              <w:rFonts w:cs="Arial"/>
              <w:i/>
              <w:iCs/>
              <w:color w:val="858687" w:themeColor="accent6"/>
            </w:rPr>
          </w:pPr>
          <w:r w:rsidRPr="00E10490">
            <w:rPr>
              <w:rFonts w:cs="Arial"/>
              <w:i/>
              <w:iCs/>
              <w:color w:val="858687" w:themeColor="accent6"/>
            </w:rPr>
            <w:t>Optional inclusions:</w:t>
          </w:r>
        </w:p>
        <w:p w14:paraId="1218A5A2" w14:textId="77777777" w:rsidR="00A939FE" w:rsidRPr="00E10490" w:rsidRDefault="00A939FE" w:rsidP="00A939FE">
          <w:pPr>
            <w:pStyle w:val="ListParagraph"/>
            <w:numPr>
              <w:ilvl w:val="0"/>
              <w:numId w:val="3"/>
            </w:numPr>
            <w:rPr>
              <w:rFonts w:cs="Arial"/>
              <w:i/>
              <w:iCs/>
              <w:color w:val="858687" w:themeColor="accent6"/>
            </w:rPr>
          </w:pPr>
          <w:r w:rsidRPr="00E10490">
            <w:rPr>
              <w:rFonts w:cs="Arial"/>
              <w:i/>
              <w:iCs/>
              <w:color w:val="858687" w:themeColor="accent6"/>
            </w:rPr>
            <w:t>Income per capita of the area</w:t>
          </w:r>
          <w:r>
            <w:rPr>
              <w:rFonts w:cs="Arial"/>
              <w:i/>
              <w:iCs/>
              <w:color w:val="858687" w:themeColor="accent6"/>
            </w:rPr>
            <w:t>;</w:t>
          </w:r>
        </w:p>
        <w:p w14:paraId="5696E6C1" w14:textId="77777777" w:rsidR="00A939FE" w:rsidRPr="00E10490" w:rsidRDefault="00A939FE" w:rsidP="00A939FE">
          <w:pPr>
            <w:pStyle w:val="ListParagraph"/>
            <w:numPr>
              <w:ilvl w:val="0"/>
              <w:numId w:val="3"/>
            </w:numPr>
            <w:rPr>
              <w:rFonts w:cs="Arial"/>
              <w:i/>
              <w:iCs/>
              <w:color w:val="858687" w:themeColor="accent6"/>
            </w:rPr>
          </w:pPr>
          <w:r w:rsidRPr="00E10490">
            <w:rPr>
              <w:rFonts w:cs="Arial"/>
              <w:i/>
              <w:iCs/>
              <w:color w:val="858687" w:themeColor="accent6"/>
            </w:rPr>
            <w:t>Area profile</w:t>
          </w:r>
          <w:r>
            <w:rPr>
              <w:rFonts w:cs="Arial"/>
              <w:i/>
              <w:iCs/>
              <w:color w:val="858687" w:themeColor="accent6"/>
            </w:rPr>
            <w:t>; and</w:t>
          </w:r>
        </w:p>
        <w:p w14:paraId="761F6F13" w14:textId="77777777" w:rsidR="00A939FE" w:rsidRPr="006A7647" w:rsidRDefault="00A939FE" w:rsidP="00A939FE">
          <w:pPr>
            <w:pStyle w:val="ListParagraph"/>
            <w:numPr>
              <w:ilvl w:val="0"/>
              <w:numId w:val="3"/>
            </w:numPr>
            <w:rPr>
              <w:rFonts w:cs="Arial"/>
              <w:i/>
              <w:color w:val="858687" w:themeColor="accent6"/>
            </w:rPr>
          </w:pPr>
          <w:r w:rsidRPr="00E10490">
            <w:rPr>
              <w:rFonts w:cs="Arial"/>
              <w:i/>
              <w:iCs/>
              <w:color w:val="858687" w:themeColor="accent6"/>
            </w:rPr>
            <w:t>Area population</w:t>
          </w:r>
          <w:r>
            <w:rPr>
              <w:rFonts w:cs="Arial"/>
              <w:i/>
              <w:iCs/>
              <w:color w:val="858687" w:themeColor="accent6"/>
            </w:rPr>
            <w:t>.</w:t>
          </w:r>
        </w:p>
      </w:sdtContent>
    </w:sdt>
    <w:p w14:paraId="2EF51A7F" w14:textId="77777777" w:rsidR="00A939FE" w:rsidRDefault="00A939FE" w:rsidP="00A939FE">
      <w:pPr>
        <w:rPr>
          <w:color w:val="615F5F" w:themeColor="text1" w:themeTint="BF"/>
          <w:sz w:val="28"/>
          <w:szCs w:val="28"/>
        </w:rPr>
      </w:pPr>
    </w:p>
    <w:p w14:paraId="0C0657E0"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Pr>
          <w:color w:val="615F5F" w:themeColor="text1" w:themeTint="BF"/>
          <w:sz w:val="28"/>
          <w:szCs w:val="28"/>
        </w:rPr>
        <w:t>5</w:t>
      </w:r>
      <w:r w:rsidRPr="0031404B">
        <w:rPr>
          <w:color w:val="615F5F" w:themeColor="text1" w:themeTint="BF"/>
          <w:sz w:val="28"/>
          <w:szCs w:val="28"/>
        </w:rPr>
        <w:t xml:space="preserve"> – Demand Demographics</w:t>
      </w:r>
    </w:p>
    <w:p w14:paraId="6A65E8C4" w14:textId="77777777" w:rsidR="00A939FE" w:rsidRDefault="00A939FE" w:rsidP="00A939FE">
      <w:pPr>
        <w:rPr>
          <w:rFonts w:cs="Arial"/>
          <w:b/>
          <w:bCs/>
          <w:sz w:val="24"/>
          <w:szCs w:val="24"/>
        </w:rPr>
      </w:pPr>
      <w:r w:rsidRPr="00B30CF3">
        <w:rPr>
          <w:rFonts w:cs="Arial"/>
          <w:b/>
          <w:bCs/>
          <w:sz w:val="24"/>
          <w:szCs w:val="24"/>
        </w:rPr>
        <w:t xml:space="preserve">How does the development </w:t>
      </w:r>
      <w:r>
        <w:rPr>
          <w:rFonts w:cs="Arial"/>
          <w:b/>
          <w:bCs/>
          <w:sz w:val="24"/>
          <w:szCs w:val="24"/>
        </w:rPr>
        <w:t xml:space="preserve">design and dwelling mix </w:t>
      </w:r>
      <w:r w:rsidRPr="00B30CF3">
        <w:rPr>
          <w:rFonts w:cs="Arial"/>
          <w:b/>
          <w:bCs/>
          <w:sz w:val="24"/>
          <w:szCs w:val="24"/>
        </w:rPr>
        <w:t>align with the demographic of demand for social and affordable housing in the area?</w:t>
      </w:r>
    </w:p>
    <w:p w14:paraId="629F907A"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sdt>
      <w:sdtPr>
        <w:alias w:val="Demand Demographics"/>
        <w:tag w:val="Demand Demographics"/>
        <w:id w:val="1087031709"/>
        <w:placeholder>
          <w:docPart w:val="C9C6AEB410E642C0883B8D38F0264CCC"/>
        </w:placeholder>
      </w:sdtPr>
      <w:sdtEndPr/>
      <w:sdtContent>
        <w:p w14:paraId="1E767A07" w14:textId="77777777" w:rsidR="00A939FE" w:rsidRPr="00E10490" w:rsidRDefault="00A939FE" w:rsidP="00A939FE">
          <w:pPr>
            <w:rPr>
              <w:rFonts w:cs="Arial"/>
              <w:i/>
              <w:iCs/>
              <w:color w:val="858687" w:themeColor="accent6"/>
            </w:rPr>
          </w:pPr>
          <w:r w:rsidRPr="00E10490">
            <w:rPr>
              <w:rFonts w:cs="Arial"/>
              <w:i/>
              <w:iCs/>
              <w:color w:val="858687" w:themeColor="accent6"/>
            </w:rPr>
            <w:t>Mandatory inclusions:</w:t>
          </w:r>
        </w:p>
        <w:p w14:paraId="423432FD" w14:textId="77777777" w:rsidR="00A939FE" w:rsidRDefault="00A939FE" w:rsidP="00A939FE">
          <w:pPr>
            <w:pStyle w:val="ListParagraph"/>
            <w:numPr>
              <w:ilvl w:val="0"/>
              <w:numId w:val="2"/>
            </w:numPr>
            <w:rPr>
              <w:rFonts w:cs="Arial"/>
              <w:i/>
              <w:iCs/>
              <w:color w:val="858687" w:themeColor="accent6"/>
            </w:rPr>
          </w:pPr>
          <w:r w:rsidRPr="00E10490">
            <w:rPr>
              <w:rFonts w:cs="Arial"/>
              <w:i/>
              <w:iCs/>
              <w:color w:val="858687" w:themeColor="accent6"/>
            </w:rPr>
            <w:t xml:space="preserve">The development’s dwelling mix </w:t>
          </w:r>
          <w:r>
            <w:rPr>
              <w:rFonts w:cs="Arial"/>
              <w:i/>
              <w:iCs/>
              <w:color w:val="858687" w:themeColor="accent6"/>
            </w:rPr>
            <w:t>in relation the target cohort to be serviced;</w:t>
          </w:r>
        </w:p>
        <w:p w14:paraId="6794E295" w14:textId="77777777" w:rsidR="00A939FE" w:rsidRDefault="00A939FE" w:rsidP="00A939FE">
          <w:pPr>
            <w:pStyle w:val="ListParagraph"/>
            <w:numPr>
              <w:ilvl w:val="0"/>
              <w:numId w:val="2"/>
            </w:numPr>
            <w:rPr>
              <w:rFonts w:cs="Arial"/>
              <w:i/>
              <w:iCs/>
              <w:color w:val="858687" w:themeColor="accent6"/>
            </w:rPr>
          </w:pPr>
          <w:r>
            <w:rPr>
              <w:rFonts w:cs="Arial"/>
              <w:i/>
              <w:iCs/>
              <w:color w:val="858687" w:themeColor="accent6"/>
            </w:rPr>
            <w:t>The relative demand for social / affordable / private housing; and</w:t>
          </w:r>
        </w:p>
        <w:p w14:paraId="55C563B1" w14:textId="77777777" w:rsidR="00A939FE" w:rsidRPr="00E10490" w:rsidRDefault="00A939FE" w:rsidP="00A939FE">
          <w:pPr>
            <w:pStyle w:val="ListParagraph"/>
            <w:numPr>
              <w:ilvl w:val="0"/>
              <w:numId w:val="2"/>
            </w:numPr>
            <w:rPr>
              <w:rFonts w:cs="Arial"/>
              <w:i/>
              <w:iCs/>
              <w:color w:val="858687" w:themeColor="accent6"/>
            </w:rPr>
          </w:pPr>
          <w:r>
            <w:rPr>
              <w:rFonts w:cs="Arial"/>
              <w:i/>
              <w:iCs/>
              <w:color w:val="858687" w:themeColor="accent6"/>
            </w:rPr>
            <w:t>The due diligence undertaken in identifying the target cohort and assessing the demand in relation to the selection of the dwelling mix.</w:t>
          </w:r>
        </w:p>
        <w:p w14:paraId="108E56EB" w14:textId="77777777" w:rsidR="00A939FE" w:rsidRDefault="00195B2F" w:rsidP="00A939FE"/>
      </w:sdtContent>
    </w:sdt>
    <w:p w14:paraId="3FA93223" w14:textId="77777777" w:rsidR="00A939FE" w:rsidRDefault="00A939FE" w:rsidP="00A939FE">
      <w:pPr>
        <w:spacing w:before="0" w:after="160" w:line="259" w:lineRule="auto"/>
        <w:rPr>
          <w:color w:val="615F5F" w:themeColor="text1" w:themeTint="BF"/>
          <w:sz w:val="28"/>
          <w:szCs w:val="28"/>
        </w:rPr>
      </w:pPr>
      <w:r>
        <w:rPr>
          <w:color w:val="615F5F" w:themeColor="text1" w:themeTint="BF"/>
          <w:sz w:val="28"/>
          <w:szCs w:val="28"/>
        </w:rPr>
        <w:br w:type="page"/>
      </w:r>
    </w:p>
    <w:p w14:paraId="58F54E77"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Pr>
          <w:color w:val="615F5F" w:themeColor="text1" w:themeTint="BF"/>
          <w:sz w:val="28"/>
          <w:szCs w:val="28"/>
        </w:rPr>
        <w:t>6</w:t>
      </w:r>
      <w:r w:rsidRPr="0031404B">
        <w:rPr>
          <w:color w:val="615F5F" w:themeColor="text1" w:themeTint="BF"/>
          <w:sz w:val="28"/>
          <w:szCs w:val="28"/>
        </w:rPr>
        <w:t xml:space="preserve"> – Good Design for Social Housing</w:t>
      </w:r>
    </w:p>
    <w:p w14:paraId="55D01EB2" w14:textId="77777777" w:rsidR="00A939FE" w:rsidRDefault="00A939FE" w:rsidP="00A939FE">
      <w:pPr>
        <w:rPr>
          <w:rFonts w:cs="Arial"/>
          <w:b/>
          <w:bCs/>
          <w:sz w:val="24"/>
          <w:szCs w:val="24"/>
        </w:rPr>
      </w:pPr>
      <w:r w:rsidRPr="00B30CF3">
        <w:rPr>
          <w:rFonts w:cs="Arial"/>
          <w:b/>
          <w:bCs/>
          <w:sz w:val="24"/>
          <w:szCs w:val="24"/>
        </w:rPr>
        <w:t xml:space="preserve">How </w:t>
      </w:r>
      <w:r>
        <w:rPr>
          <w:rFonts w:cs="Arial"/>
          <w:b/>
          <w:bCs/>
          <w:sz w:val="24"/>
          <w:szCs w:val="24"/>
        </w:rPr>
        <w:t>will</w:t>
      </w:r>
      <w:r w:rsidRPr="00B30CF3">
        <w:rPr>
          <w:rFonts w:cs="Arial"/>
          <w:b/>
          <w:bCs/>
          <w:sz w:val="24"/>
          <w:szCs w:val="24"/>
        </w:rPr>
        <w:t xml:space="preserve"> </w:t>
      </w:r>
      <w:hyperlink r:id="rId24" w:history="1">
        <w:r w:rsidRPr="00E66193">
          <w:rPr>
            <w:rStyle w:val="Hyperlink"/>
            <w:rFonts w:cs="Arial"/>
            <w:b/>
            <w:bCs/>
            <w:color w:val="0070C0"/>
            <w:sz w:val="24"/>
            <w:szCs w:val="24"/>
          </w:rPr>
          <w:t>LAHC’s Good Design for Social Housing guidelines</w:t>
        </w:r>
      </w:hyperlink>
      <w:r>
        <w:rPr>
          <w:rFonts w:cs="Arial"/>
          <w:b/>
          <w:bCs/>
          <w:sz w:val="24"/>
          <w:szCs w:val="24"/>
        </w:rPr>
        <w:t xml:space="preserve"> be addressed for the social housing dwellings</w:t>
      </w:r>
      <w:r w:rsidRPr="00B30CF3">
        <w:rPr>
          <w:rFonts w:cs="Arial"/>
          <w:b/>
          <w:bCs/>
          <w:sz w:val="24"/>
          <w:szCs w:val="24"/>
        </w:rPr>
        <w:t>?</w:t>
      </w:r>
    </w:p>
    <w:p w14:paraId="2C3668FC"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sdt>
      <w:sdtPr>
        <w:alias w:val="Good Design for Social Housing"/>
        <w:tag w:val="Good Design for Social Housing"/>
        <w:id w:val="-5288596"/>
        <w:placeholder>
          <w:docPart w:val="B9168C3B16724A0DB28D381D281C234D"/>
        </w:placeholder>
      </w:sdtPr>
      <w:sdtEndPr/>
      <w:sdtContent>
        <w:p w14:paraId="3E66489D" w14:textId="77777777" w:rsidR="00A939FE" w:rsidRPr="00E304ED" w:rsidDel="0047622D" w:rsidRDefault="00A939FE" w:rsidP="00A939FE">
          <w:pPr>
            <w:rPr>
              <w:rFonts w:cs="Arial"/>
              <w:i/>
              <w:iCs/>
              <w:color w:val="858687" w:themeColor="text2"/>
            </w:rPr>
          </w:pPr>
          <w:r w:rsidRPr="00E304ED">
            <w:rPr>
              <w:color w:val="858687" w:themeColor="text2"/>
            </w:rPr>
            <w:t xml:space="preserve">Successful social housing requires a thoughtful design process. Please advise how the four goals of wellbeing, belonging, value and collaboration will be achieved in your design of the social housing dwellings. </w:t>
          </w:r>
        </w:p>
        <w:p w14:paraId="74FC8A4B" w14:textId="77777777" w:rsidR="00A939FE" w:rsidRPr="006A7647" w:rsidRDefault="00195B2F" w:rsidP="00A939FE">
          <w:pPr>
            <w:rPr>
              <w:rFonts w:cs="Arial"/>
            </w:rPr>
          </w:pPr>
        </w:p>
      </w:sdtContent>
    </w:sdt>
    <w:p w14:paraId="642B52A8" w14:textId="77777777" w:rsidR="003D2B98" w:rsidRDefault="003D2B98" w:rsidP="00A939FE">
      <w:pPr>
        <w:spacing w:before="0" w:after="160" w:line="259" w:lineRule="auto"/>
        <w:rPr>
          <w:rFonts w:cs="Arial"/>
        </w:rPr>
      </w:pPr>
    </w:p>
    <w:p w14:paraId="717B60EC" w14:textId="77777777" w:rsidR="003D2B98" w:rsidRDefault="003D2B98" w:rsidP="00A939FE">
      <w:pPr>
        <w:spacing w:before="0" w:after="160" w:line="259" w:lineRule="auto"/>
        <w:rPr>
          <w:rFonts w:cs="Arial"/>
        </w:rPr>
      </w:pPr>
    </w:p>
    <w:p w14:paraId="47202053" w14:textId="77777777" w:rsidR="003D2B98" w:rsidRDefault="003D2B98" w:rsidP="00A939FE">
      <w:pPr>
        <w:spacing w:before="0" w:after="160" w:line="259" w:lineRule="auto"/>
        <w:rPr>
          <w:rFonts w:cs="Arial"/>
        </w:rPr>
      </w:pPr>
    </w:p>
    <w:p w14:paraId="21597D2D" w14:textId="77777777" w:rsidR="003D2B98" w:rsidRDefault="003D2B98" w:rsidP="00A939FE">
      <w:pPr>
        <w:spacing w:before="0" w:after="160" w:line="259" w:lineRule="auto"/>
        <w:rPr>
          <w:rFonts w:cs="Arial"/>
        </w:rPr>
      </w:pPr>
    </w:p>
    <w:p w14:paraId="4BE32323" w14:textId="77777777" w:rsidR="003D2B98" w:rsidRDefault="003D2B98" w:rsidP="00A939FE">
      <w:pPr>
        <w:spacing w:before="0" w:after="160" w:line="259" w:lineRule="auto"/>
        <w:rPr>
          <w:rFonts w:cs="Arial"/>
        </w:rPr>
      </w:pPr>
    </w:p>
    <w:p w14:paraId="498F8576" w14:textId="77777777" w:rsidR="003D2B98" w:rsidRDefault="003D2B98" w:rsidP="00A939FE">
      <w:pPr>
        <w:spacing w:before="0" w:after="160" w:line="259" w:lineRule="auto"/>
        <w:rPr>
          <w:rFonts w:cs="Arial"/>
        </w:rPr>
      </w:pPr>
    </w:p>
    <w:p w14:paraId="7A5EE871" w14:textId="77777777" w:rsidR="003D2B98" w:rsidRDefault="003D2B98" w:rsidP="00A939FE">
      <w:pPr>
        <w:spacing w:before="0" w:after="160" w:line="259" w:lineRule="auto"/>
        <w:rPr>
          <w:rFonts w:cs="Arial"/>
        </w:rPr>
      </w:pPr>
    </w:p>
    <w:p w14:paraId="4F8340BF" w14:textId="1CA8555B" w:rsidR="00A939FE" w:rsidRDefault="00A939FE" w:rsidP="00A939FE">
      <w:pPr>
        <w:spacing w:before="0" w:after="160" w:line="259" w:lineRule="auto"/>
        <w:rPr>
          <w:color w:val="615F5F" w:themeColor="text1" w:themeTint="BF"/>
          <w:sz w:val="28"/>
          <w:szCs w:val="28"/>
        </w:rPr>
      </w:pPr>
    </w:p>
    <w:p w14:paraId="00DF56EF" w14:textId="509CCEEE" w:rsidR="00E2155B" w:rsidRDefault="00E2155B" w:rsidP="00A939FE">
      <w:pPr>
        <w:spacing w:before="0" w:after="160" w:line="259" w:lineRule="auto"/>
        <w:rPr>
          <w:color w:val="615F5F" w:themeColor="text1" w:themeTint="BF"/>
          <w:sz w:val="28"/>
          <w:szCs w:val="28"/>
        </w:rPr>
      </w:pPr>
    </w:p>
    <w:p w14:paraId="2ABB5A60" w14:textId="162DB758" w:rsidR="00E2155B" w:rsidRDefault="00E2155B" w:rsidP="00A939FE">
      <w:pPr>
        <w:spacing w:before="0" w:after="160" w:line="259" w:lineRule="auto"/>
        <w:rPr>
          <w:color w:val="615F5F" w:themeColor="text1" w:themeTint="BF"/>
          <w:sz w:val="28"/>
          <w:szCs w:val="28"/>
        </w:rPr>
      </w:pPr>
    </w:p>
    <w:p w14:paraId="72DF5A8C" w14:textId="32A8B00E" w:rsidR="00E2155B" w:rsidRDefault="00E2155B" w:rsidP="00A939FE">
      <w:pPr>
        <w:spacing w:before="0" w:after="160" w:line="259" w:lineRule="auto"/>
        <w:rPr>
          <w:color w:val="615F5F" w:themeColor="text1" w:themeTint="BF"/>
          <w:sz w:val="28"/>
          <w:szCs w:val="28"/>
        </w:rPr>
      </w:pPr>
    </w:p>
    <w:p w14:paraId="0C76D00C" w14:textId="5B7E39FE" w:rsidR="00E2155B" w:rsidRDefault="00E2155B" w:rsidP="00A939FE">
      <w:pPr>
        <w:spacing w:before="0" w:after="160" w:line="259" w:lineRule="auto"/>
        <w:rPr>
          <w:color w:val="615F5F" w:themeColor="text1" w:themeTint="BF"/>
          <w:sz w:val="28"/>
          <w:szCs w:val="28"/>
        </w:rPr>
      </w:pPr>
    </w:p>
    <w:p w14:paraId="14839A78" w14:textId="03F3B8AD" w:rsidR="00E2155B" w:rsidRDefault="00E2155B" w:rsidP="00A939FE">
      <w:pPr>
        <w:spacing w:before="0" w:after="160" w:line="259" w:lineRule="auto"/>
        <w:rPr>
          <w:color w:val="615F5F" w:themeColor="text1" w:themeTint="BF"/>
          <w:sz w:val="28"/>
          <w:szCs w:val="28"/>
        </w:rPr>
      </w:pPr>
    </w:p>
    <w:p w14:paraId="38007EC5" w14:textId="66AAD5C8" w:rsidR="00E2155B" w:rsidRDefault="00E2155B" w:rsidP="00A939FE">
      <w:pPr>
        <w:spacing w:before="0" w:after="160" w:line="259" w:lineRule="auto"/>
        <w:rPr>
          <w:color w:val="615F5F" w:themeColor="text1" w:themeTint="BF"/>
          <w:sz w:val="28"/>
          <w:szCs w:val="28"/>
        </w:rPr>
      </w:pPr>
    </w:p>
    <w:p w14:paraId="42D85391" w14:textId="3FC90560" w:rsidR="00E2155B" w:rsidRDefault="00E2155B" w:rsidP="00A939FE">
      <w:pPr>
        <w:spacing w:before="0" w:after="160" w:line="259" w:lineRule="auto"/>
        <w:rPr>
          <w:color w:val="615F5F" w:themeColor="text1" w:themeTint="BF"/>
          <w:sz w:val="28"/>
          <w:szCs w:val="28"/>
        </w:rPr>
      </w:pPr>
    </w:p>
    <w:p w14:paraId="1DE00E77" w14:textId="5C8D34E8" w:rsidR="00E2155B" w:rsidRDefault="00E2155B" w:rsidP="00A939FE">
      <w:pPr>
        <w:spacing w:before="0" w:after="160" w:line="259" w:lineRule="auto"/>
        <w:rPr>
          <w:color w:val="615F5F" w:themeColor="text1" w:themeTint="BF"/>
          <w:sz w:val="28"/>
          <w:szCs w:val="28"/>
        </w:rPr>
      </w:pPr>
    </w:p>
    <w:p w14:paraId="303396E0" w14:textId="4A8DBE3C" w:rsidR="00E2155B" w:rsidRDefault="00E2155B" w:rsidP="00A939FE">
      <w:pPr>
        <w:spacing w:before="0" w:after="160" w:line="259" w:lineRule="auto"/>
        <w:rPr>
          <w:color w:val="615F5F" w:themeColor="text1" w:themeTint="BF"/>
          <w:sz w:val="28"/>
          <w:szCs w:val="28"/>
        </w:rPr>
      </w:pPr>
    </w:p>
    <w:p w14:paraId="3AC7D804" w14:textId="2E63321E" w:rsidR="00E2155B" w:rsidRDefault="00E2155B" w:rsidP="00A939FE">
      <w:pPr>
        <w:spacing w:before="0" w:after="160" w:line="259" w:lineRule="auto"/>
        <w:rPr>
          <w:color w:val="615F5F" w:themeColor="text1" w:themeTint="BF"/>
          <w:sz w:val="28"/>
          <w:szCs w:val="28"/>
        </w:rPr>
      </w:pPr>
    </w:p>
    <w:p w14:paraId="2E8664D8" w14:textId="75423DAB" w:rsidR="00E2155B" w:rsidRDefault="00E2155B" w:rsidP="00A939FE">
      <w:pPr>
        <w:spacing w:before="0" w:after="160" w:line="259" w:lineRule="auto"/>
        <w:rPr>
          <w:color w:val="615F5F" w:themeColor="text1" w:themeTint="BF"/>
          <w:sz w:val="28"/>
          <w:szCs w:val="28"/>
        </w:rPr>
      </w:pPr>
    </w:p>
    <w:p w14:paraId="0944D10B" w14:textId="77777777" w:rsidR="00E2155B" w:rsidRPr="003D2B98" w:rsidRDefault="00E2155B" w:rsidP="00A939FE">
      <w:pPr>
        <w:spacing w:before="0" w:after="160" w:line="259" w:lineRule="auto"/>
        <w:rPr>
          <w:color w:val="615F5F" w:themeColor="text1" w:themeTint="BF"/>
          <w:sz w:val="28"/>
          <w:szCs w:val="28"/>
        </w:rPr>
      </w:pPr>
    </w:p>
    <w:p w14:paraId="7957BBB2" w14:textId="77777777" w:rsidR="00A939FE" w:rsidRDefault="00A939FE" w:rsidP="00A939FE">
      <w:pPr>
        <w:pStyle w:val="Heading2"/>
        <w:rPr>
          <w:rFonts w:cs="Arial"/>
        </w:rPr>
      </w:pPr>
      <w:bookmarkStart w:id="5" w:name="_Toc68166995"/>
      <w:r w:rsidRPr="00E10490">
        <w:rPr>
          <w:rFonts w:cs="Arial"/>
        </w:rPr>
        <w:t xml:space="preserve">Section </w:t>
      </w:r>
      <w:r>
        <w:rPr>
          <w:rFonts w:cs="Arial"/>
        </w:rPr>
        <w:t>3</w:t>
      </w:r>
      <w:r w:rsidRPr="00E10490">
        <w:rPr>
          <w:rFonts w:cs="Arial"/>
        </w:rPr>
        <w:t xml:space="preserve"> – </w:t>
      </w:r>
      <w:r>
        <w:rPr>
          <w:rFonts w:cs="Arial"/>
        </w:rPr>
        <w:t>Detailed Project Feasibility Assessment</w:t>
      </w:r>
      <w:bookmarkEnd w:id="5"/>
    </w:p>
    <w:p w14:paraId="35C8937A" w14:textId="77777777" w:rsidR="00A939FE" w:rsidRDefault="00A939FE" w:rsidP="00A939FE">
      <w:pPr>
        <w:autoSpaceDE w:val="0"/>
        <w:autoSpaceDN w:val="0"/>
        <w:adjustRightInd w:val="0"/>
        <w:spacing w:before="0" w:after="0" w:line="240" w:lineRule="auto"/>
        <w:rPr>
          <w:rFonts w:cs="Arial"/>
          <w:sz w:val="24"/>
          <w:szCs w:val="24"/>
          <w:lang w:val="en-US"/>
        </w:rPr>
      </w:pPr>
      <w:r w:rsidRPr="0086239A">
        <w:rPr>
          <w:rFonts w:cs="Arial"/>
          <w:sz w:val="24"/>
          <w:szCs w:val="24"/>
          <w:lang w:val="en-US"/>
        </w:rPr>
        <w:t xml:space="preserve">The information in this section will contribute to the assessment of the </w:t>
      </w:r>
      <w:r w:rsidRPr="001C67E3">
        <w:rPr>
          <w:rFonts w:cs="Arial"/>
          <w:sz w:val="24"/>
          <w:szCs w:val="24"/>
          <w:lang w:val="en-US"/>
        </w:rPr>
        <w:t>submission as per the Policy. It will assist LAHC to:</w:t>
      </w:r>
    </w:p>
    <w:p w14:paraId="6ACE73E1" w14:textId="77777777" w:rsidR="00A939FE" w:rsidRPr="0086239A" w:rsidRDefault="00A939FE" w:rsidP="00A939FE">
      <w:pPr>
        <w:autoSpaceDE w:val="0"/>
        <w:autoSpaceDN w:val="0"/>
        <w:adjustRightInd w:val="0"/>
        <w:spacing w:before="0" w:after="0" w:line="240" w:lineRule="auto"/>
        <w:rPr>
          <w:rFonts w:cs="Arial"/>
          <w:sz w:val="24"/>
          <w:szCs w:val="24"/>
          <w:lang w:val="en-US"/>
        </w:rPr>
      </w:pPr>
    </w:p>
    <w:p w14:paraId="0D40604C" w14:textId="09F61AB1" w:rsidR="00A939FE" w:rsidRDefault="00A939FE" w:rsidP="00A939FE">
      <w:pPr>
        <w:pStyle w:val="ListParagraph"/>
        <w:numPr>
          <w:ilvl w:val="0"/>
          <w:numId w:val="15"/>
        </w:numPr>
        <w:autoSpaceDE w:val="0"/>
        <w:autoSpaceDN w:val="0"/>
        <w:adjustRightInd w:val="0"/>
        <w:spacing w:before="0" w:after="0" w:line="240" w:lineRule="auto"/>
        <w:rPr>
          <w:rFonts w:cs="Arial"/>
          <w:color w:val="000000"/>
          <w:sz w:val="23"/>
          <w:szCs w:val="23"/>
          <w:lang w:val="en-US"/>
        </w:rPr>
      </w:pPr>
      <w:r w:rsidRPr="001F4628">
        <w:rPr>
          <w:rFonts w:cs="Arial"/>
          <w:color w:val="000000"/>
          <w:sz w:val="23"/>
          <w:szCs w:val="23"/>
          <w:lang w:val="en-US"/>
        </w:rPr>
        <w:t>Understand t</w:t>
      </w:r>
      <w:r w:rsidRPr="008939F8">
        <w:rPr>
          <w:rFonts w:cs="Arial"/>
          <w:color w:val="000000"/>
          <w:sz w:val="23"/>
          <w:szCs w:val="23"/>
          <w:lang w:val="en-US"/>
        </w:rPr>
        <w:t>he capacity and limitations of the proposed redevelopment site.</w:t>
      </w:r>
      <w:r>
        <w:rPr>
          <w:rFonts w:cs="Arial"/>
          <w:color w:val="000000"/>
          <w:sz w:val="23"/>
          <w:szCs w:val="23"/>
          <w:lang w:val="en-US"/>
        </w:rPr>
        <w:t xml:space="preserve"> (Q7i, Q7ii, Q8)</w:t>
      </w:r>
    </w:p>
    <w:p w14:paraId="79BB0A43" w14:textId="3138DC9F" w:rsidR="00A939FE" w:rsidRDefault="00A939FE" w:rsidP="00A939FE">
      <w:pPr>
        <w:pStyle w:val="ListParagraph"/>
        <w:numPr>
          <w:ilvl w:val="0"/>
          <w:numId w:val="15"/>
        </w:numPr>
        <w:autoSpaceDE w:val="0"/>
        <w:autoSpaceDN w:val="0"/>
        <w:adjustRightInd w:val="0"/>
        <w:spacing w:before="0" w:after="0" w:line="240" w:lineRule="auto"/>
        <w:rPr>
          <w:rFonts w:cs="Arial"/>
          <w:color w:val="000000"/>
          <w:sz w:val="23"/>
          <w:szCs w:val="23"/>
          <w:lang w:val="en-US"/>
        </w:rPr>
      </w:pPr>
      <w:r>
        <w:rPr>
          <w:rFonts w:cs="Arial"/>
          <w:color w:val="000000"/>
          <w:sz w:val="23"/>
          <w:szCs w:val="23"/>
          <w:lang w:val="en-US"/>
        </w:rPr>
        <w:t>Understand the o</w:t>
      </w:r>
      <w:r w:rsidRPr="008939F8">
        <w:rPr>
          <w:rFonts w:cs="Arial"/>
          <w:color w:val="000000"/>
          <w:sz w:val="23"/>
          <w:szCs w:val="23"/>
          <w:lang w:val="en-US"/>
        </w:rPr>
        <w:t>verall project costs.</w:t>
      </w:r>
      <w:r w:rsidR="0057124C">
        <w:rPr>
          <w:rFonts w:cs="Arial"/>
          <w:color w:val="000000"/>
          <w:sz w:val="23"/>
          <w:szCs w:val="23"/>
          <w:lang w:val="en-US"/>
        </w:rPr>
        <w:t xml:space="preserve"> (Q9</w:t>
      </w:r>
      <w:r>
        <w:rPr>
          <w:rFonts w:cs="Arial"/>
          <w:color w:val="000000"/>
          <w:sz w:val="23"/>
          <w:szCs w:val="23"/>
          <w:lang w:val="en-US"/>
        </w:rPr>
        <w:t>)</w:t>
      </w:r>
    </w:p>
    <w:p w14:paraId="1785B78F" w14:textId="09AA39D6" w:rsidR="00A939FE" w:rsidRDefault="00A939FE" w:rsidP="00A939FE">
      <w:pPr>
        <w:pStyle w:val="ListParagraph"/>
        <w:numPr>
          <w:ilvl w:val="0"/>
          <w:numId w:val="15"/>
        </w:numPr>
        <w:autoSpaceDE w:val="0"/>
        <w:autoSpaceDN w:val="0"/>
        <w:adjustRightInd w:val="0"/>
        <w:spacing w:before="0" w:after="0" w:line="240" w:lineRule="auto"/>
        <w:rPr>
          <w:rFonts w:cs="Arial"/>
          <w:color w:val="000000"/>
          <w:sz w:val="23"/>
          <w:szCs w:val="23"/>
          <w:lang w:val="en-US"/>
        </w:rPr>
      </w:pPr>
      <w:r w:rsidRPr="001F4628">
        <w:rPr>
          <w:rFonts w:cs="Arial"/>
          <w:color w:val="000000"/>
          <w:sz w:val="23"/>
          <w:szCs w:val="23"/>
          <w:lang w:val="en-US"/>
        </w:rPr>
        <w:t>Evaluate the d</w:t>
      </w:r>
      <w:r w:rsidRPr="008939F8">
        <w:rPr>
          <w:rFonts w:cs="Arial"/>
          <w:color w:val="000000"/>
          <w:sz w:val="23"/>
          <w:szCs w:val="23"/>
          <w:lang w:val="en-US"/>
        </w:rPr>
        <w:t>etailed cash flow over the lease term, including project funding structure (equity/</w:t>
      </w:r>
      <w:r>
        <w:rPr>
          <w:rFonts w:cs="Arial"/>
          <w:color w:val="000000"/>
          <w:sz w:val="23"/>
          <w:szCs w:val="23"/>
          <w:lang w:val="en-US"/>
        </w:rPr>
        <w:t>d</w:t>
      </w:r>
      <w:r w:rsidRPr="008939F8">
        <w:rPr>
          <w:rFonts w:cs="Arial"/>
          <w:color w:val="000000"/>
          <w:sz w:val="23"/>
          <w:szCs w:val="23"/>
          <w:lang w:val="en-US"/>
        </w:rPr>
        <w:t xml:space="preserve">ebt/grant </w:t>
      </w:r>
      <w:proofErr w:type="spellStart"/>
      <w:r w:rsidRPr="008939F8">
        <w:rPr>
          <w:rFonts w:cs="Arial"/>
          <w:color w:val="000000"/>
          <w:sz w:val="23"/>
          <w:szCs w:val="23"/>
          <w:lang w:val="en-US"/>
        </w:rPr>
        <w:t>etc</w:t>
      </w:r>
      <w:proofErr w:type="spellEnd"/>
      <w:r w:rsidRPr="008939F8">
        <w:rPr>
          <w:rFonts w:cs="Arial"/>
          <w:color w:val="000000"/>
          <w:sz w:val="23"/>
          <w:szCs w:val="23"/>
          <w:lang w:val="en-US"/>
        </w:rPr>
        <w:t xml:space="preserve">) and expected revenues and costs. </w:t>
      </w:r>
      <w:r w:rsidR="0057124C">
        <w:rPr>
          <w:rFonts w:cs="Arial"/>
          <w:color w:val="000000"/>
          <w:sz w:val="23"/>
          <w:szCs w:val="23"/>
          <w:lang w:val="en-US"/>
        </w:rPr>
        <w:t>(Q10, Q11, Q12, Q16</w:t>
      </w:r>
      <w:r>
        <w:rPr>
          <w:rFonts w:cs="Arial"/>
          <w:color w:val="000000"/>
          <w:sz w:val="23"/>
          <w:szCs w:val="23"/>
          <w:lang w:val="en-US"/>
        </w:rPr>
        <w:t>)</w:t>
      </w:r>
    </w:p>
    <w:p w14:paraId="7FDFAF4E" w14:textId="7F665606" w:rsidR="00A939FE" w:rsidRDefault="00A939FE" w:rsidP="00A939FE">
      <w:pPr>
        <w:pStyle w:val="ListParagraph"/>
        <w:numPr>
          <w:ilvl w:val="0"/>
          <w:numId w:val="15"/>
        </w:numPr>
        <w:autoSpaceDE w:val="0"/>
        <w:autoSpaceDN w:val="0"/>
        <w:adjustRightInd w:val="0"/>
        <w:spacing w:before="0" w:after="0" w:line="240" w:lineRule="auto"/>
        <w:rPr>
          <w:rFonts w:cs="Arial"/>
          <w:color w:val="000000"/>
          <w:sz w:val="23"/>
          <w:szCs w:val="23"/>
          <w:lang w:val="en-US"/>
        </w:rPr>
      </w:pPr>
      <w:r w:rsidRPr="001F4628">
        <w:rPr>
          <w:rFonts w:cs="Arial"/>
          <w:color w:val="000000"/>
          <w:sz w:val="23"/>
          <w:szCs w:val="23"/>
          <w:lang w:val="en-US"/>
        </w:rPr>
        <w:t xml:space="preserve">Evaluate the CHP’s </w:t>
      </w:r>
      <w:r>
        <w:rPr>
          <w:rFonts w:cs="Arial"/>
          <w:color w:val="000000"/>
          <w:sz w:val="23"/>
          <w:szCs w:val="23"/>
          <w:lang w:val="en-US"/>
        </w:rPr>
        <w:t>a</w:t>
      </w:r>
      <w:r w:rsidRPr="008939F8">
        <w:rPr>
          <w:rFonts w:cs="Arial"/>
          <w:color w:val="000000"/>
          <w:sz w:val="23"/>
          <w:szCs w:val="23"/>
          <w:lang w:val="en-US"/>
        </w:rPr>
        <w:t xml:space="preserve">ccess to finance and funding options. </w:t>
      </w:r>
      <w:r w:rsidR="0057124C">
        <w:rPr>
          <w:rFonts w:cs="Arial"/>
          <w:color w:val="000000"/>
          <w:sz w:val="23"/>
          <w:szCs w:val="23"/>
          <w:lang w:val="en-US"/>
        </w:rPr>
        <w:t>(Q13, Q14, Q15</w:t>
      </w:r>
      <w:r>
        <w:rPr>
          <w:rFonts w:cs="Arial"/>
          <w:color w:val="000000"/>
          <w:sz w:val="23"/>
          <w:szCs w:val="23"/>
          <w:lang w:val="en-US"/>
        </w:rPr>
        <w:t>)</w:t>
      </w:r>
    </w:p>
    <w:p w14:paraId="435532AE" w14:textId="3046FF84" w:rsidR="00A939FE" w:rsidRPr="008939F8" w:rsidRDefault="00A939FE" w:rsidP="00A939FE">
      <w:pPr>
        <w:pStyle w:val="ListParagraph"/>
        <w:numPr>
          <w:ilvl w:val="0"/>
          <w:numId w:val="15"/>
        </w:numPr>
        <w:autoSpaceDE w:val="0"/>
        <w:autoSpaceDN w:val="0"/>
        <w:adjustRightInd w:val="0"/>
        <w:spacing w:before="0" w:after="0" w:line="240" w:lineRule="auto"/>
        <w:rPr>
          <w:rFonts w:cs="Arial"/>
          <w:color w:val="000000"/>
          <w:sz w:val="23"/>
          <w:szCs w:val="23"/>
          <w:lang w:val="en-US"/>
        </w:rPr>
      </w:pPr>
      <w:r w:rsidRPr="000A5322">
        <w:rPr>
          <w:rFonts w:cs="Arial"/>
          <w:color w:val="000000"/>
          <w:sz w:val="23"/>
          <w:szCs w:val="23"/>
          <w:lang w:val="en-US"/>
        </w:rPr>
        <w:t>Understand the</w:t>
      </w:r>
      <w:r>
        <w:rPr>
          <w:rFonts w:cs="Arial"/>
          <w:color w:val="000000"/>
          <w:sz w:val="23"/>
          <w:szCs w:val="23"/>
          <w:lang w:val="en-US"/>
        </w:rPr>
        <w:t xml:space="preserve"> t</w:t>
      </w:r>
      <w:r w:rsidRPr="000A5322">
        <w:rPr>
          <w:rFonts w:cs="Arial"/>
          <w:color w:val="000000"/>
          <w:sz w:val="23"/>
          <w:szCs w:val="23"/>
          <w:lang w:val="en-US"/>
        </w:rPr>
        <w:t>imeframe for commencement and completion</w:t>
      </w:r>
      <w:r w:rsidR="0057124C">
        <w:rPr>
          <w:rFonts w:cs="Arial"/>
          <w:color w:val="000000"/>
          <w:sz w:val="23"/>
          <w:szCs w:val="23"/>
          <w:lang w:val="en-US"/>
        </w:rPr>
        <w:t xml:space="preserve"> of the development (Q9</w:t>
      </w:r>
      <w:r>
        <w:rPr>
          <w:rFonts w:cs="Arial"/>
          <w:color w:val="000000"/>
          <w:sz w:val="23"/>
          <w:szCs w:val="23"/>
          <w:lang w:val="en-US"/>
        </w:rPr>
        <w:t>)</w:t>
      </w:r>
    </w:p>
    <w:p w14:paraId="3686140E" w14:textId="43975178" w:rsidR="00A939FE" w:rsidRDefault="002E5D99" w:rsidP="00A939FE">
      <w:pPr>
        <w:rPr>
          <w:color w:val="615F5F" w:themeColor="text1" w:themeTint="BF"/>
          <w:sz w:val="28"/>
          <w:szCs w:val="28"/>
        </w:rPr>
      </w:pPr>
      <w:r>
        <w:rPr>
          <w:rFonts w:cs="Arial"/>
          <w:b/>
          <w:bCs/>
          <w:sz w:val="24"/>
          <w:szCs w:val="24"/>
        </w:rPr>
        <w:t>Please complete</w:t>
      </w:r>
      <w:r w:rsidR="00E510BB">
        <w:rPr>
          <w:rFonts w:cs="Arial"/>
          <w:b/>
          <w:bCs/>
          <w:sz w:val="24"/>
          <w:szCs w:val="24"/>
        </w:rPr>
        <w:t xml:space="preserve"> and</w:t>
      </w:r>
      <w:r>
        <w:rPr>
          <w:rFonts w:cs="Arial"/>
          <w:b/>
          <w:bCs/>
          <w:sz w:val="24"/>
          <w:szCs w:val="24"/>
        </w:rPr>
        <w:t xml:space="preserve"> </w:t>
      </w:r>
      <w:r w:rsidR="00E16848">
        <w:rPr>
          <w:b/>
          <w:bCs/>
        </w:rPr>
        <w:t>summarise</w:t>
      </w:r>
      <w:r w:rsidR="00E510BB">
        <w:rPr>
          <w:b/>
          <w:bCs/>
        </w:rPr>
        <w:t xml:space="preserve"> the relevant information from the ancillary </w:t>
      </w:r>
      <w:r w:rsidR="00E510BB" w:rsidRPr="00C731E5">
        <w:rPr>
          <w:b/>
          <w:bCs/>
        </w:rPr>
        <w:t xml:space="preserve">Stage 2 </w:t>
      </w:r>
      <w:r w:rsidR="00E510BB">
        <w:rPr>
          <w:b/>
          <w:bCs/>
        </w:rPr>
        <w:t>Financial</w:t>
      </w:r>
      <w:r w:rsidR="00E510BB" w:rsidRPr="00C731E5">
        <w:rPr>
          <w:b/>
          <w:bCs/>
        </w:rPr>
        <w:t xml:space="preserve"> Model</w:t>
      </w:r>
      <w:r w:rsidR="00E510BB">
        <w:rPr>
          <w:b/>
          <w:bCs/>
        </w:rPr>
        <w:t xml:space="preserve"> </w:t>
      </w:r>
      <w:r>
        <w:rPr>
          <w:b/>
          <w:bCs/>
        </w:rPr>
        <w:t xml:space="preserve">prior to answering the questions </w:t>
      </w:r>
      <w:r w:rsidR="00B57B70">
        <w:rPr>
          <w:b/>
          <w:bCs/>
        </w:rPr>
        <w:t>in this section</w:t>
      </w:r>
      <w:r>
        <w:rPr>
          <w:b/>
          <w:bCs/>
        </w:rPr>
        <w:t>.</w:t>
      </w:r>
    </w:p>
    <w:p w14:paraId="50BC2491" w14:textId="77777777" w:rsidR="00A939FE" w:rsidRPr="0031404B" w:rsidRDefault="00A939FE" w:rsidP="00A939FE">
      <w:pPr>
        <w:pStyle w:val="Heading3"/>
      </w:pPr>
      <w:r w:rsidRPr="0031404B">
        <w:t xml:space="preserve">Question </w:t>
      </w:r>
      <w:r>
        <w:t>7</w:t>
      </w:r>
      <w:r w:rsidRPr="0031404B">
        <w:t xml:space="preserve"> </w:t>
      </w:r>
      <w:proofErr w:type="spellStart"/>
      <w:r>
        <w:t>i</w:t>
      </w:r>
      <w:proofErr w:type="spellEnd"/>
      <w:r>
        <w:t xml:space="preserve"> </w:t>
      </w:r>
      <w:r w:rsidRPr="0031404B">
        <w:t>–</w:t>
      </w:r>
      <w:r>
        <w:t xml:space="preserve"> </w:t>
      </w:r>
      <w:r w:rsidRPr="0031404B">
        <w:t xml:space="preserve">Site </w:t>
      </w:r>
      <w:r>
        <w:t>Condition Investigations</w:t>
      </w:r>
    </w:p>
    <w:p w14:paraId="5CD3B374" w14:textId="77777777" w:rsidR="00A939FE" w:rsidRDefault="00A939FE" w:rsidP="00A939FE">
      <w:pPr>
        <w:rPr>
          <w:rFonts w:cs="Arial"/>
          <w:b/>
          <w:bCs/>
          <w:sz w:val="24"/>
          <w:szCs w:val="24"/>
        </w:rPr>
      </w:pPr>
      <w:r>
        <w:rPr>
          <w:rFonts w:cs="Arial"/>
          <w:b/>
          <w:bCs/>
          <w:sz w:val="24"/>
          <w:szCs w:val="24"/>
        </w:rPr>
        <w:t>What investigations into the site have been conducted and what are the findings?</w:t>
      </w:r>
      <w:r>
        <w:rPr>
          <w:rFonts w:cs="Arial"/>
          <w:b/>
          <w:bCs/>
          <w:sz w:val="24"/>
          <w:szCs w:val="24"/>
        </w:rPr>
        <w:br/>
      </w:r>
      <w:r w:rsidRPr="00957049">
        <w:rPr>
          <w:bCs/>
        </w:rPr>
        <w:t>(</w:t>
      </w:r>
      <w:r w:rsidRPr="00957049">
        <w:rPr>
          <w:bCs/>
          <w:i/>
          <w:iCs/>
        </w:rPr>
        <w:t xml:space="preserve">max </w:t>
      </w:r>
      <w:r>
        <w:rPr>
          <w:bCs/>
          <w:i/>
          <w:iCs/>
        </w:rPr>
        <w:t>1</w:t>
      </w:r>
      <w:r w:rsidRPr="00957049">
        <w:rPr>
          <w:bCs/>
          <w:i/>
          <w:iCs/>
        </w:rPr>
        <w:t xml:space="preserve"> page</w:t>
      </w:r>
      <w:r w:rsidRPr="00957049">
        <w:rPr>
          <w:bCs/>
        </w:rPr>
        <w:t>)</w:t>
      </w:r>
    </w:p>
    <w:p w14:paraId="2E11B48D" w14:textId="375C0237" w:rsidR="00A939FE" w:rsidRPr="00E10490" w:rsidRDefault="0004553F" w:rsidP="00A939FE">
      <w:pPr>
        <w:pStyle w:val="Caption"/>
        <w:keepNext/>
        <w:rPr>
          <w:rFonts w:cs="Arial"/>
        </w:rPr>
      </w:pPr>
      <w:r>
        <w:rPr>
          <w:rFonts w:cs="Arial"/>
        </w:rPr>
        <w:br/>
      </w:r>
      <w:r w:rsidR="00A939FE" w:rsidRPr="00E10490">
        <w:rPr>
          <w:rFonts w:cs="Arial"/>
        </w:rPr>
        <w:t xml:space="preserve">Table </w:t>
      </w:r>
      <w:r w:rsidR="00A939FE">
        <w:rPr>
          <w:rFonts w:cs="Arial"/>
        </w:rPr>
        <w:t>3.1</w:t>
      </w:r>
      <w:r w:rsidR="00A939FE" w:rsidRPr="00E10490">
        <w:rPr>
          <w:rFonts w:cs="Arial"/>
        </w:rPr>
        <w:t xml:space="preserve">. Site </w:t>
      </w:r>
      <w:r>
        <w:rPr>
          <w:rFonts w:cs="Arial"/>
        </w:rPr>
        <w:t>Condition Investigations (Please a</w:t>
      </w:r>
      <w:r w:rsidRPr="0004553F">
        <w:rPr>
          <w:rFonts w:cs="Arial"/>
        </w:rPr>
        <w:t>dd additional rows to the table if needed</w:t>
      </w:r>
      <w:r>
        <w:rPr>
          <w:rFonts w:cs="Arial"/>
        </w:rPr>
        <w:t>)</w:t>
      </w:r>
      <w:r w:rsidRPr="0004553F">
        <w:rPr>
          <w:rFonts w:cs="Arial"/>
        </w:rPr>
        <w:t>.</w:t>
      </w:r>
    </w:p>
    <w:tbl>
      <w:tblPr>
        <w:tblStyle w:val="DPIEnormal"/>
        <w:tblW w:w="10122" w:type="dxa"/>
        <w:tblLook w:val="04A0" w:firstRow="1" w:lastRow="0" w:firstColumn="1" w:lastColumn="0" w:noHBand="0" w:noVBand="1"/>
      </w:tblPr>
      <w:tblGrid>
        <w:gridCol w:w="3374"/>
        <w:gridCol w:w="3374"/>
        <w:gridCol w:w="3374"/>
      </w:tblGrid>
      <w:tr w:rsidR="00A939FE" w14:paraId="23D6338F" w14:textId="77777777" w:rsidTr="003D2B98">
        <w:trPr>
          <w:cnfStyle w:val="100000000000" w:firstRow="1" w:lastRow="0" w:firstColumn="0" w:lastColumn="0" w:oddVBand="0" w:evenVBand="0" w:oddHBand="0" w:evenHBand="0" w:firstRowFirstColumn="0" w:firstRowLastColumn="0" w:lastRowFirstColumn="0" w:lastRowLastColumn="0"/>
          <w:trHeight w:val="472"/>
        </w:trPr>
        <w:tc>
          <w:tcPr>
            <w:tcW w:w="3374" w:type="dxa"/>
          </w:tcPr>
          <w:p w14:paraId="784863C7" w14:textId="77777777" w:rsidR="00A939FE" w:rsidRPr="00AE4C54" w:rsidRDefault="00A939FE" w:rsidP="003D2B98">
            <w:r>
              <w:t>Investigation</w:t>
            </w:r>
          </w:p>
        </w:tc>
        <w:tc>
          <w:tcPr>
            <w:tcW w:w="3374" w:type="dxa"/>
          </w:tcPr>
          <w:p w14:paraId="0C28D257" w14:textId="77777777" w:rsidR="00A939FE" w:rsidRDefault="00A939FE" w:rsidP="003D2B98">
            <w:pPr>
              <w:rPr>
                <w:rFonts w:cs="Arial"/>
              </w:rPr>
            </w:pPr>
            <w:r>
              <w:rPr>
                <w:rFonts w:cs="Arial"/>
              </w:rPr>
              <w:t>Findings</w:t>
            </w:r>
          </w:p>
        </w:tc>
        <w:tc>
          <w:tcPr>
            <w:tcW w:w="3374" w:type="dxa"/>
          </w:tcPr>
          <w:p w14:paraId="151A0FA0" w14:textId="77777777" w:rsidR="00A939FE" w:rsidRDefault="00A939FE" w:rsidP="003D2B98">
            <w:r>
              <w:rPr>
                <w:rFonts w:cs="Arial"/>
              </w:rPr>
              <w:t>Comment (if relevant)</w:t>
            </w:r>
          </w:p>
        </w:tc>
      </w:tr>
      <w:tr w:rsidR="00A939FE" w:rsidRPr="00263360" w14:paraId="667D7A85" w14:textId="77777777" w:rsidTr="003D2B98">
        <w:trPr>
          <w:trHeight w:val="721"/>
        </w:trPr>
        <w:sdt>
          <w:sdtPr>
            <w:rPr>
              <w:color w:val="858687" w:themeColor="text2"/>
            </w:rPr>
            <w:id w:val="464932994"/>
            <w:placeholder>
              <w:docPart w:val="70DF3D88B0CB4359A0FDC02DE16DBE5B"/>
            </w:placeholder>
          </w:sdtPr>
          <w:sdtEndPr/>
          <w:sdtContent>
            <w:sdt>
              <w:sdtPr>
                <w:rPr>
                  <w:color w:val="858687" w:themeColor="text2"/>
                </w:rPr>
                <w:id w:val="-614369576"/>
                <w:placeholder>
                  <w:docPart w:val="A2E0EFC547604BFAB289D65BEB5F235C"/>
                </w:placeholder>
              </w:sdtPr>
              <w:sdtEndPr/>
              <w:sdtContent>
                <w:tc>
                  <w:tcPr>
                    <w:tcW w:w="3374" w:type="dxa"/>
                  </w:tcPr>
                  <w:p w14:paraId="6B84C4E5" w14:textId="77777777" w:rsidR="00A939FE" w:rsidRPr="00263360" w:rsidRDefault="00A939FE" w:rsidP="003D2B98">
                    <w:pPr>
                      <w:rPr>
                        <w:color w:val="858687" w:themeColor="text2"/>
                      </w:rPr>
                    </w:pPr>
                    <w:r>
                      <w:rPr>
                        <w:color w:val="858687" w:themeColor="text2"/>
                      </w:rPr>
                      <w:t>e.g. soil survey.</w:t>
                    </w:r>
                  </w:p>
                </w:tc>
              </w:sdtContent>
            </w:sdt>
          </w:sdtContent>
        </w:sdt>
        <w:sdt>
          <w:sdtPr>
            <w:rPr>
              <w:color w:val="858687" w:themeColor="text2"/>
            </w:rPr>
            <w:id w:val="1422069553"/>
            <w:placeholder>
              <w:docPart w:val="8D62B32A41B14FAF89E4DC716216432A"/>
            </w:placeholder>
          </w:sdtPr>
          <w:sdtEndPr/>
          <w:sdtContent>
            <w:sdt>
              <w:sdtPr>
                <w:rPr>
                  <w:color w:val="858687" w:themeColor="text2"/>
                </w:rPr>
                <w:id w:val="608856580"/>
                <w:placeholder>
                  <w:docPart w:val="ED75F8930A334907A53E4B07E7009048"/>
                </w:placeholder>
                <w:showingPlcHdr/>
              </w:sdtPr>
              <w:sdtEndPr/>
              <w:sdtContent>
                <w:tc>
                  <w:tcPr>
                    <w:tcW w:w="3374" w:type="dxa"/>
                  </w:tcPr>
                  <w:p w14:paraId="5F827E20"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sdt>
          <w:sdtPr>
            <w:rPr>
              <w:color w:val="858687" w:themeColor="text2"/>
            </w:rPr>
            <w:id w:val="-1735305803"/>
            <w:placeholder>
              <w:docPart w:val="89084446EFA74CCA9BCB6BD14CD399DC"/>
            </w:placeholder>
          </w:sdtPr>
          <w:sdtEndPr/>
          <w:sdtContent>
            <w:sdt>
              <w:sdtPr>
                <w:rPr>
                  <w:color w:val="858687" w:themeColor="text2"/>
                </w:rPr>
                <w:id w:val="1530298585"/>
                <w:placeholder>
                  <w:docPart w:val="81A730EC74094813A1235CBECF190E49"/>
                </w:placeholder>
                <w:showingPlcHdr/>
              </w:sdtPr>
              <w:sdtEndPr/>
              <w:sdtContent>
                <w:tc>
                  <w:tcPr>
                    <w:tcW w:w="3374" w:type="dxa"/>
                  </w:tcPr>
                  <w:p w14:paraId="2C2D720F"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435CD604" w14:textId="77777777" w:rsidTr="003D2B98">
        <w:trPr>
          <w:trHeight w:val="721"/>
        </w:trPr>
        <w:sdt>
          <w:sdtPr>
            <w:rPr>
              <w:color w:val="858687" w:themeColor="text2"/>
            </w:rPr>
            <w:id w:val="1479032099"/>
            <w:placeholder>
              <w:docPart w:val="7F87EE6BDA0F414A87DBFF2A60836D1C"/>
            </w:placeholder>
          </w:sdtPr>
          <w:sdtEndPr/>
          <w:sdtContent>
            <w:sdt>
              <w:sdtPr>
                <w:rPr>
                  <w:color w:val="858687" w:themeColor="text2"/>
                </w:rPr>
                <w:id w:val="-1124541464"/>
                <w:placeholder>
                  <w:docPart w:val="87A65125C6ED4A0F80FF79E04F24BEE4"/>
                </w:placeholder>
              </w:sdtPr>
              <w:sdtEndPr/>
              <w:sdtContent>
                <w:tc>
                  <w:tcPr>
                    <w:tcW w:w="3374" w:type="dxa"/>
                  </w:tcPr>
                  <w:p w14:paraId="76D22EAF" w14:textId="77777777" w:rsidR="00A939FE" w:rsidRDefault="00A939FE" w:rsidP="003D2B98">
                    <w:pPr>
                      <w:rPr>
                        <w:color w:val="858687" w:themeColor="text2"/>
                      </w:rPr>
                    </w:pPr>
                    <w:r>
                      <w:rPr>
                        <w:color w:val="858687" w:themeColor="text2"/>
                      </w:rPr>
                      <w:t>e.g. contamination report.</w:t>
                    </w:r>
                  </w:p>
                </w:tc>
              </w:sdtContent>
            </w:sdt>
          </w:sdtContent>
        </w:sdt>
        <w:sdt>
          <w:sdtPr>
            <w:rPr>
              <w:color w:val="858687" w:themeColor="text2"/>
            </w:rPr>
            <w:id w:val="1190345971"/>
            <w:placeholder>
              <w:docPart w:val="BBB63A5C2A2A4AE08F9EA2A349949DAE"/>
            </w:placeholder>
          </w:sdtPr>
          <w:sdtEndPr/>
          <w:sdtContent>
            <w:sdt>
              <w:sdtPr>
                <w:rPr>
                  <w:color w:val="858687" w:themeColor="text2"/>
                </w:rPr>
                <w:id w:val="-1800059939"/>
                <w:placeholder>
                  <w:docPart w:val="B1662DC108574401AD44FA263CD15DB7"/>
                </w:placeholder>
                <w:showingPlcHdr/>
              </w:sdtPr>
              <w:sdtEndPr/>
              <w:sdtContent>
                <w:tc>
                  <w:tcPr>
                    <w:tcW w:w="3374" w:type="dxa"/>
                  </w:tcPr>
                  <w:p w14:paraId="7855DEC4"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sdt>
          <w:sdtPr>
            <w:rPr>
              <w:color w:val="858687" w:themeColor="text2"/>
            </w:rPr>
            <w:id w:val="-1175032272"/>
            <w:placeholder>
              <w:docPart w:val="ECFBADA48E6D40148C9C464D9AD08902"/>
            </w:placeholder>
          </w:sdtPr>
          <w:sdtEndPr/>
          <w:sdtContent>
            <w:sdt>
              <w:sdtPr>
                <w:rPr>
                  <w:color w:val="858687" w:themeColor="text2"/>
                </w:rPr>
                <w:id w:val="1924293213"/>
                <w:placeholder>
                  <w:docPart w:val="D56AAEA3D0374AB68967BD3F786ED913"/>
                </w:placeholder>
                <w:showingPlcHdr/>
              </w:sdtPr>
              <w:sdtEndPr/>
              <w:sdtContent>
                <w:tc>
                  <w:tcPr>
                    <w:tcW w:w="3374" w:type="dxa"/>
                  </w:tcPr>
                  <w:p w14:paraId="114FF453"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48A696FC" w14:textId="77777777" w:rsidTr="003D2B98">
        <w:trPr>
          <w:trHeight w:val="721"/>
        </w:trPr>
        <w:sdt>
          <w:sdtPr>
            <w:rPr>
              <w:color w:val="858687" w:themeColor="text2"/>
            </w:rPr>
            <w:id w:val="-423499830"/>
            <w:placeholder>
              <w:docPart w:val="67021E5D6DA04A87BC7AF4264FD22BD3"/>
            </w:placeholder>
          </w:sdtPr>
          <w:sdtEndPr/>
          <w:sdtContent>
            <w:sdt>
              <w:sdtPr>
                <w:rPr>
                  <w:color w:val="858687" w:themeColor="text2"/>
                </w:rPr>
                <w:id w:val="-1724826081"/>
                <w:placeholder>
                  <w:docPart w:val="C822C73281704E93ABEA12411A4184BC"/>
                </w:placeholder>
              </w:sdtPr>
              <w:sdtEndPr/>
              <w:sdtContent>
                <w:tc>
                  <w:tcPr>
                    <w:tcW w:w="3374" w:type="dxa"/>
                  </w:tcPr>
                  <w:p w14:paraId="5B8B2454" w14:textId="77777777" w:rsidR="00A939FE" w:rsidRDefault="00A939FE" w:rsidP="003D2B98">
                    <w:pPr>
                      <w:rPr>
                        <w:color w:val="858687" w:themeColor="text2"/>
                      </w:rPr>
                    </w:pPr>
                    <w:r>
                      <w:rPr>
                        <w:color w:val="858687" w:themeColor="text2"/>
                      </w:rPr>
                      <w:t>e.g. latent condition report.</w:t>
                    </w:r>
                  </w:p>
                </w:tc>
              </w:sdtContent>
            </w:sdt>
          </w:sdtContent>
        </w:sdt>
        <w:sdt>
          <w:sdtPr>
            <w:rPr>
              <w:color w:val="858687" w:themeColor="text2"/>
            </w:rPr>
            <w:id w:val="-936283731"/>
            <w:placeholder>
              <w:docPart w:val="542B9024746B4460AE1E2237E29259C7"/>
            </w:placeholder>
          </w:sdtPr>
          <w:sdtEndPr/>
          <w:sdtContent>
            <w:sdt>
              <w:sdtPr>
                <w:rPr>
                  <w:color w:val="858687" w:themeColor="text2"/>
                </w:rPr>
                <w:id w:val="1684321259"/>
                <w:placeholder>
                  <w:docPart w:val="EB4074252D42452792C11433A2900A81"/>
                </w:placeholder>
                <w:showingPlcHdr/>
              </w:sdtPr>
              <w:sdtEndPr/>
              <w:sdtContent>
                <w:tc>
                  <w:tcPr>
                    <w:tcW w:w="3374" w:type="dxa"/>
                  </w:tcPr>
                  <w:p w14:paraId="03FD924C"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sdt>
          <w:sdtPr>
            <w:rPr>
              <w:color w:val="858687" w:themeColor="text2"/>
            </w:rPr>
            <w:id w:val="1862866719"/>
            <w:placeholder>
              <w:docPart w:val="99E613D6B0E6425CAE9F462E142F8C18"/>
            </w:placeholder>
          </w:sdtPr>
          <w:sdtEndPr/>
          <w:sdtContent>
            <w:sdt>
              <w:sdtPr>
                <w:rPr>
                  <w:color w:val="858687" w:themeColor="text2"/>
                </w:rPr>
                <w:id w:val="1310358964"/>
                <w:placeholder>
                  <w:docPart w:val="2EE3A94B9B6542BD91728EFA1442D345"/>
                </w:placeholder>
                <w:showingPlcHdr/>
              </w:sdtPr>
              <w:sdtEndPr/>
              <w:sdtContent>
                <w:tc>
                  <w:tcPr>
                    <w:tcW w:w="3374" w:type="dxa"/>
                  </w:tcPr>
                  <w:p w14:paraId="31E210AD"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3F7981DD" w14:textId="77777777" w:rsidTr="003D2B98">
        <w:trPr>
          <w:trHeight w:val="721"/>
        </w:trPr>
        <w:sdt>
          <w:sdtPr>
            <w:rPr>
              <w:color w:val="858687" w:themeColor="text2"/>
            </w:rPr>
            <w:id w:val="-1406147340"/>
            <w:placeholder>
              <w:docPart w:val="9DDBB846332A48B085A89EA6B6538D5B"/>
            </w:placeholder>
            <w:showingPlcHdr/>
          </w:sdtPr>
          <w:sdtEndPr/>
          <w:sdtContent>
            <w:tc>
              <w:tcPr>
                <w:tcW w:w="3374" w:type="dxa"/>
              </w:tcPr>
              <w:p w14:paraId="39FB2F18" w14:textId="77777777" w:rsidR="00A939FE" w:rsidRDefault="00A939FE" w:rsidP="003D2B98">
                <w:pPr>
                  <w:rPr>
                    <w:color w:val="858687" w:themeColor="text2"/>
                  </w:rPr>
                </w:pPr>
                <w:r w:rsidRPr="00233423">
                  <w:rPr>
                    <w:rStyle w:val="PlaceholderText"/>
                    <w:color w:val="858687" w:themeColor="text2"/>
                  </w:rPr>
                  <w:t>Click or tap here to enter text.</w:t>
                </w:r>
              </w:p>
            </w:tc>
          </w:sdtContent>
        </w:sdt>
        <w:sdt>
          <w:sdtPr>
            <w:rPr>
              <w:color w:val="858687" w:themeColor="text2"/>
            </w:rPr>
            <w:id w:val="-1820031352"/>
            <w:placeholder>
              <w:docPart w:val="4DEBE8E99A1B45E28A7348FDA139BBF7"/>
            </w:placeholder>
            <w:showingPlcHdr/>
          </w:sdtPr>
          <w:sdtEndPr/>
          <w:sdtContent>
            <w:tc>
              <w:tcPr>
                <w:tcW w:w="3374" w:type="dxa"/>
              </w:tcPr>
              <w:p w14:paraId="744A749F" w14:textId="77777777" w:rsidR="00A939FE" w:rsidRDefault="00A939FE" w:rsidP="003D2B98">
                <w:pPr>
                  <w:rPr>
                    <w:color w:val="858687" w:themeColor="text2"/>
                  </w:rPr>
                </w:pPr>
                <w:r w:rsidRPr="00233423">
                  <w:rPr>
                    <w:rStyle w:val="PlaceholderText"/>
                    <w:color w:val="858687" w:themeColor="text2"/>
                  </w:rPr>
                  <w:t>Click or tap here to enter text.</w:t>
                </w:r>
              </w:p>
            </w:tc>
          </w:sdtContent>
        </w:sdt>
        <w:sdt>
          <w:sdtPr>
            <w:rPr>
              <w:color w:val="858687" w:themeColor="text2"/>
            </w:rPr>
            <w:id w:val="1505547874"/>
            <w:placeholder>
              <w:docPart w:val="8562D97B24F64046AC9EF08F4CFAAA5E"/>
            </w:placeholder>
            <w:showingPlcHdr/>
          </w:sdtPr>
          <w:sdtEndPr/>
          <w:sdtContent>
            <w:tc>
              <w:tcPr>
                <w:tcW w:w="3374" w:type="dxa"/>
              </w:tcPr>
              <w:p w14:paraId="6768EDD9" w14:textId="77777777" w:rsidR="00A939FE" w:rsidRDefault="00A939FE" w:rsidP="003D2B98">
                <w:pPr>
                  <w:rPr>
                    <w:color w:val="858687" w:themeColor="text2"/>
                  </w:rPr>
                </w:pPr>
                <w:r w:rsidRPr="00233423">
                  <w:rPr>
                    <w:rStyle w:val="PlaceholderText"/>
                    <w:color w:val="858687" w:themeColor="text2"/>
                  </w:rPr>
                  <w:t>Click or tap here to enter text.</w:t>
                </w:r>
              </w:p>
            </w:tc>
          </w:sdtContent>
        </w:sdt>
      </w:tr>
      <w:tr w:rsidR="00A939FE" w:rsidRPr="00263360" w14:paraId="4297A04E" w14:textId="77777777" w:rsidTr="003D2B98">
        <w:trPr>
          <w:trHeight w:val="721"/>
        </w:trPr>
        <w:sdt>
          <w:sdtPr>
            <w:rPr>
              <w:color w:val="858687" w:themeColor="text2"/>
            </w:rPr>
            <w:id w:val="1111012995"/>
            <w:placeholder>
              <w:docPart w:val="95DDEEF44FB84F9A9A8D12F9D9003441"/>
            </w:placeholder>
            <w:showingPlcHdr/>
          </w:sdtPr>
          <w:sdtEndPr/>
          <w:sdtContent>
            <w:tc>
              <w:tcPr>
                <w:tcW w:w="3374" w:type="dxa"/>
              </w:tcPr>
              <w:p w14:paraId="3377C192" w14:textId="77777777" w:rsidR="00A939FE" w:rsidRPr="00233423" w:rsidRDefault="00A939FE" w:rsidP="003D2B98">
                <w:pPr>
                  <w:rPr>
                    <w:color w:val="858687" w:themeColor="text2"/>
                  </w:rPr>
                </w:pPr>
                <w:r w:rsidRPr="00233423">
                  <w:rPr>
                    <w:rStyle w:val="PlaceholderText"/>
                    <w:color w:val="858687" w:themeColor="text2"/>
                  </w:rPr>
                  <w:t>Click or tap here to enter text.</w:t>
                </w:r>
              </w:p>
            </w:tc>
          </w:sdtContent>
        </w:sdt>
        <w:sdt>
          <w:sdtPr>
            <w:rPr>
              <w:color w:val="858687" w:themeColor="text2"/>
            </w:rPr>
            <w:id w:val="742913807"/>
            <w:placeholder>
              <w:docPart w:val="2923EF9EB2B24368A0202849B5E270D6"/>
            </w:placeholder>
            <w:showingPlcHdr/>
          </w:sdtPr>
          <w:sdtEndPr/>
          <w:sdtContent>
            <w:tc>
              <w:tcPr>
                <w:tcW w:w="3374" w:type="dxa"/>
              </w:tcPr>
              <w:p w14:paraId="1449C00E" w14:textId="77777777" w:rsidR="00A939FE" w:rsidRPr="00233423" w:rsidRDefault="00A939FE" w:rsidP="003D2B98">
                <w:pPr>
                  <w:rPr>
                    <w:color w:val="858687" w:themeColor="text2"/>
                  </w:rPr>
                </w:pPr>
                <w:r w:rsidRPr="00233423">
                  <w:rPr>
                    <w:rStyle w:val="PlaceholderText"/>
                    <w:color w:val="858687" w:themeColor="text2"/>
                  </w:rPr>
                  <w:t>Click or tap here to enter text.</w:t>
                </w:r>
              </w:p>
            </w:tc>
          </w:sdtContent>
        </w:sdt>
        <w:sdt>
          <w:sdtPr>
            <w:rPr>
              <w:color w:val="858687" w:themeColor="text2"/>
            </w:rPr>
            <w:id w:val="1731649949"/>
            <w:placeholder>
              <w:docPart w:val="6CA28F398C494B8B93BC50D778A03101"/>
            </w:placeholder>
            <w:showingPlcHdr/>
          </w:sdtPr>
          <w:sdtEndPr/>
          <w:sdtContent>
            <w:tc>
              <w:tcPr>
                <w:tcW w:w="3374" w:type="dxa"/>
              </w:tcPr>
              <w:p w14:paraId="6C598D89" w14:textId="77777777" w:rsidR="00A939FE" w:rsidRPr="00233423" w:rsidRDefault="00A939FE" w:rsidP="003D2B98">
                <w:pPr>
                  <w:rPr>
                    <w:color w:val="858687" w:themeColor="text2"/>
                  </w:rPr>
                </w:pPr>
                <w:r w:rsidRPr="00233423">
                  <w:rPr>
                    <w:rStyle w:val="PlaceholderText"/>
                    <w:color w:val="858687" w:themeColor="text2"/>
                  </w:rPr>
                  <w:t>Click or tap here to enter text.</w:t>
                </w:r>
              </w:p>
            </w:tc>
          </w:sdtContent>
        </w:sdt>
      </w:tr>
    </w:tbl>
    <w:p w14:paraId="4DED9A97" w14:textId="7481B234" w:rsidR="00A939FE" w:rsidRPr="0031404B" w:rsidRDefault="00A939FE" w:rsidP="00A939FE">
      <w:pPr>
        <w:pStyle w:val="Heading3"/>
      </w:pPr>
      <w:r w:rsidRPr="0031404B">
        <w:t xml:space="preserve">Question </w:t>
      </w:r>
      <w:r>
        <w:t>7 ii</w:t>
      </w:r>
      <w:r w:rsidRPr="0031404B">
        <w:t xml:space="preserve"> –</w:t>
      </w:r>
      <w:r>
        <w:t xml:space="preserve"> </w:t>
      </w:r>
      <w:r w:rsidRPr="0031404B">
        <w:t xml:space="preserve">Site </w:t>
      </w:r>
      <w:r>
        <w:t xml:space="preserve">Condition at </w:t>
      </w:r>
      <w:r w:rsidR="0019577F">
        <w:t xml:space="preserve">the </w:t>
      </w:r>
      <w:r>
        <w:t>End of Lease</w:t>
      </w:r>
    </w:p>
    <w:p w14:paraId="2F506CEC" w14:textId="7D01B567" w:rsidR="00A939FE" w:rsidRDefault="00A939FE" w:rsidP="00A939FE">
      <w:pPr>
        <w:rPr>
          <w:rFonts w:cs="Arial"/>
          <w:b/>
          <w:bCs/>
          <w:sz w:val="24"/>
          <w:szCs w:val="24"/>
        </w:rPr>
      </w:pPr>
      <w:r w:rsidRPr="00262289">
        <w:rPr>
          <w:rFonts w:cs="Arial"/>
          <w:b/>
          <w:bCs/>
          <w:sz w:val="24"/>
          <w:szCs w:val="24"/>
        </w:rPr>
        <w:t xml:space="preserve">Please </w:t>
      </w:r>
      <w:r w:rsidR="00DB0F78">
        <w:rPr>
          <w:rFonts w:cs="Arial"/>
          <w:b/>
          <w:bCs/>
          <w:sz w:val="24"/>
          <w:szCs w:val="24"/>
        </w:rPr>
        <w:t>provide details regarding the</w:t>
      </w:r>
      <w:r w:rsidRPr="00262289">
        <w:rPr>
          <w:rFonts w:cs="Arial"/>
          <w:b/>
          <w:bCs/>
          <w:sz w:val="24"/>
          <w:szCs w:val="24"/>
        </w:rPr>
        <w:t xml:space="preserve"> </w:t>
      </w:r>
      <w:r w:rsidR="00DB0F78">
        <w:rPr>
          <w:rFonts w:cs="Arial"/>
          <w:b/>
          <w:bCs/>
          <w:sz w:val="24"/>
          <w:szCs w:val="24"/>
        </w:rPr>
        <w:t xml:space="preserve">intended </w:t>
      </w:r>
      <w:r w:rsidRPr="00262289">
        <w:rPr>
          <w:rFonts w:cs="Arial"/>
          <w:b/>
          <w:bCs/>
          <w:sz w:val="24"/>
          <w:szCs w:val="24"/>
        </w:rPr>
        <w:t>condition of the site</w:t>
      </w:r>
      <w:r w:rsidR="0004553F">
        <w:rPr>
          <w:rFonts w:cs="Arial"/>
          <w:b/>
          <w:bCs/>
          <w:sz w:val="24"/>
          <w:szCs w:val="24"/>
        </w:rPr>
        <w:t xml:space="preserve"> (including dwellings) </w:t>
      </w:r>
      <w:r w:rsidR="00DB0F78">
        <w:rPr>
          <w:rFonts w:cs="Arial"/>
          <w:b/>
          <w:bCs/>
          <w:sz w:val="24"/>
          <w:szCs w:val="24"/>
        </w:rPr>
        <w:t>when returned to LAHC at</w:t>
      </w:r>
      <w:r w:rsidRPr="00262289">
        <w:rPr>
          <w:rFonts w:cs="Arial"/>
          <w:b/>
          <w:bCs/>
          <w:sz w:val="24"/>
          <w:szCs w:val="24"/>
        </w:rPr>
        <w:t xml:space="preserve"> the end of the lease term.</w:t>
      </w:r>
    </w:p>
    <w:sdt>
      <w:sdtPr>
        <w:alias w:val="LAHC Planning Assistance"/>
        <w:tag w:val="LAHC Planning Assistance"/>
        <w:id w:val="-295368350"/>
        <w:placeholder>
          <w:docPart w:val="19612B560F6945B8B7761780F3156A0C"/>
        </w:placeholder>
      </w:sdtPr>
      <w:sdtEndPr>
        <w:rPr>
          <w:color w:val="858687" w:themeColor="text2"/>
        </w:rPr>
      </w:sdtEndPr>
      <w:sdtContent>
        <w:p w14:paraId="3B6F59F3" w14:textId="77777777" w:rsidR="00A939FE" w:rsidRPr="00262289" w:rsidRDefault="00A939FE" w:rsidP="00A939FE">
          <w:pPr>
            <w:rPr>
              <w:color w:val="858687" w:themeColor="text2"/>
            </w:rPr>
          </w:pPr>
          <w:r w:rsidRPr="00262289">
            <w:rPr>
              <w:color w:val="858687" w:themeColor="text2"/>
            </w:rPr>
            <w:t>Consider:</w:t>
          </w:r>
        </w:p>
        <w:p w14:paraId="39DA8C4E" w14:textId="77777777" w:rsidR="00A939FE" w:rsidRPr="00262289" w:rsidRDefault="00A939FE" w:rsidP="00A939FE">
          <w:pPr>
            <w:pStyle w:val="ListParagraph"/>
            <w:numPr>
              <w:ilvl w:val="0"/>
              <w:numId w:val="7"/>
            </w:numPr>
            <w:rPr>
              <w:color w:val="858687" w:themeColor="text2"/>
            </w:rPr>
          </w:pPr>
          <w:r w:rsidRPr="00262289">
            <w:rPr>
              <w:color w:val="858687" w:themeColor="text2"/>
            </w:rPr>
            <w:t>The retaining, refurbishing, or demolition of buildings on the site.</w:t>
          </w:r>
        </w:p>
      </w:sdtContent>
    </w:sdt>
    <w:p w14:paraId="10455BB0" w14:textId="77777777" w:rsidR="00A939FE" w:rsidRPr="00262289" w:rsidRDefault="00A939FE" w:rsidP="00A939FE">
      <w:pPr>
        <w:rPr>
          <w:rFonts w:cs="Arial"/>
          <w:b/>
          <w:bCs/>
          <w:sz w:val="24"/>
          <w:szCs w:val="24"/>
        </w:rPr>
      </w:pPr>
    </w:p>
    <w:p w14:paraId="5916E0DD" w14:textId="77777777" w:rsidR="00A939FE" w:rsidRPr="008E6D59" w:rsidRDefault="00A939FE" w:rsidP="00A939FE"/>
    <w:p w14:paraId="5DBD5307" w14:textId="644A0650" w:rsidR="00A939FE" w:rsidRPr="0031404B" w:rsidRDefault="00A939FE" w:rsidP="00A939FE">
      <w:pPr>
        <w:pStyle w:val="Heading3"/>
      </w:pPr>
      <w:r w:rsidRPr="0031404B">
        <w:t xml:space="preserve">Question </w:t>
      </w:r>
      <w:r w:rsidR="00DB0F78">
        <w:t>8</w:t>
      </w:r>
      <w:r w:rsidRPr="0031404B">
        <w:t xml:space="preserve"> – Site Plan Overview</w:t>
      </w:r>
    </w:p>
    <w:p w14:paraId="43271E17" w14:textId="77777777" w:rsidR="00A939FE" w:rsidRPr="00DE34A4" w:rsidRDefault="00A939FE" w:rsidP="00A939FE">
      <w:pPr>
        <w:rPr>
          <w:rFonts w:cs="Arial"/>
          <w:b/>
          <w:bCs/>
          <w:sz w:val="24"/>
          <w:szCs w:val="24"/>
        </w:rPr>
      </w:pPr>
      <w:r w:rsidRPr="00DE34A4">
        <w:rPr>
          <w:rFonts w:cs="Arial"/>
          <w:b/>
          <w:bCs/>
          <w:sz w:val="24"/>
          <w:szCs w:val="24"/>
        </w:rPr>
        <w:t>Complete the planning overview table below.</w:t>
      </w:r>
      <w:r>
        <w:rPr>
          <w:rFonts w:cs="Arial"/>
          <w:b/>
          <w:bCs/>
          <w:sz w:val="24"/>
          <w:szCs w:val="24"/>
        </w:rPr>
        <w:t xml:space="preserve"> This section will be used to assess the project feasibility and viability, and that the site is maximised in relation to its planning approval pathway.</w:t>
      </w:r>
    </w:p>
    <w:p w14:paraId="4EBA3D6F" w14:textId="77777777" w:rsidR="00A939FE" w:rsidRPr="00E10490" w:rsidRDefault="00A939FE" w:rsidP="00A939FE">
      <w:pPr>
        <w:pStyle w:val="Caption"/>
        <w:keepNext/>
        <w:rPr>
          <w:rFonts w:cs="Arial"/>
        </w:rPr>
      </w:pPr>
      <w:r w:rsidRPr="00E10490">
        <w:rPr>
          <w:rFonts w:cs="Arial"/>
        </w:rPr>
        <w:t xml:space="preserve">Table </w:t>
      </w:r>
      <w:r>
        <w:rPr>
          <w:rFonts w:cs="Arial"/>
        </w:rPr>
        <w:t>3.2</w:t>
      </w:r>
      <w:r w:rsidRPr="00E10490">
        <w:rPr>
          <w:rFonts w:cs="Arial"/>
        </w:rPr>
        <w:t>. Site Plan Overview</w:t>
      </w:r>
      <w:r>
        <w:rPr>
          <w:rFonts w:cs="Arial"/>
        </w:rPr>
        <w:t>.</w:t>
      </w:r>
    </w:p>
    <w:tbl>
      <w:tblPr>
        <w:tblStyle w:val="DPIEnormal"/>
        <w:tblW w:w="9923" w:type="dxa"/>
        <w:tblLook w:val="04A0" w:firstRow="1" w:lastRow="0" w:firstColumn="1" w:lastColumn="0" w:noHBand="0" w:noVBand="1"/>
        <w:tblCaption w:val="Data Table - Insert ALT text here"/>
      </w:tblPr>
      <w:tblGrid>
        <w:gridCol w:w="1653"/>
        <w:gridCol w:w="1654"/>
        <w:gridCol w:w="1654"/>
        <w:gridCol w:w="1654"/>
        <w:gridCol w:w="3308"/>
      </w:tblGrid>
      <w:tr w:rsidR="00A939FE" w:rsidRPr="00AE4C54" w14:paraId="2EF0062B"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653" w:type="dxa"/>
          </w:tcPr>
          <w:p w14:paraId="59D3A670" w14:textId="77777777" w:rsidR="00A939FE" w:rsidRDefault="00A939FE" w:rsidP="003D2B98">
            <w:r w:rsidRPr="00E10490">
              <w:rPr>
                <w:rFonts w:cs="Arial"/>
              </w:rPr>
              <w:t>Building Element</w:t>
            </w:r>
          </w:p>
        </w:tc>
        <w:tc>
          <w:tcPr>
            <w:tcW w:w="1654" w:type="dxa"/>
          </w:tcPr>
          <w:p w14:paraId="27A4EBBC" w14:textId="77777777" w:rsidR="00A939FE" w:rsidRPr="00AE4C54" w:rsidRDefault="00A939FE" w:rsidP="003D2B98">
            <w:r w:rsidRPr="00E10490">
              <w:rPr>
                <w:rFonts w:cs="Arial"/>
              </w:rPr>
              <w:t>Current Site</w:t>
            </w:r>
          </w:p>
        </w:tc>
        <w:tc>
          <w:tcPr>
            <w:tcW w:w="1654" w:type="dxa"/>
          </w:tcPr>
          <w:p w14:paraId="7CF444FD" w14:textId="77777777" w:rsidR="00A939FE" w:rsidRDefault="00A939FE" w:rsidP="003D2B98">
            <w:r w:rsidRPr="00E10490">
              <w:rPr>
                <w:rFonts w:cs="Arial"/>
              </w:rPr>
              <w:t>Planning Control</w:t>
            </w:r>
          </w:p>
        </w:tc>
        <w:tc>
          <w:tcPr>
            <w:tcW w:w="1654" w:type="dxa"/>
          </w:tcPr>
          <w:p w14:paraId="420798DE" w14:textId="77777777" w:rsidR="00A939FE" w:rsidRDefault="00A939FE" w:rsidP="003D2B98">
            <w:r w:rsidRPr="00E10490">
              <w:rPr>
                <w:rFonts w:cs="Arial"/>
              </w:rPr>
              <w:t>Proposed Site</w:t>
            </w:r>
          </w:p>
        </w:tc>
        <w:tc>
          <w:tcPr>
            <w:tcW w:w="3308" w:type="dxa"/>
          </w:tcPr>
          <w:p w14:paraId="38805956" w14:textId="77777777" w:rsidR="00A939FE" w:rsidRDefault="00A939FE" w:rsidP="003D2B98">
            <w:r w:rsidRPr="00E10490">
              <w:rPr>
                <w:rFonts w:cs="Arial"/>
              </w:rPr>
              <w:t>Comments (if necessary)</w:t>
            </w:r>
          </w:p>
        </w:tc>
      </w:tr>
      <w:tr w:rsidR="00A939FE" w:rsidRPr="00AE4C54" w14:paraId="7EFB83BC" w14:textId="77777777" w:rsidTr="003D2B98">
        <w:trPr>
          <w:trHeight w:val="447"/>
        </w:trPr>
        <w:tc>
          <w:tcPr>
            <w:tcW w:w="1653" w:type="dxa"/>
            <w:shd w:val="clear" w:color="auto" w:fill="E7E6E6" w:themeFill="background2"/>
          </w:tcPr>
          <w:p w14:paraId="492975DD" w14:textId="77777777" w:rsidR="00A939FE" w:rsidRPr="00A17A98" w:rsidRDefault="00A939FE" w:rsidP="003D2B98">
            <w:r w:rsidRPr="00E10490">
              <w:rPr>
                <w:rFonts w:cs="Arial"/>
                <w:b/>
                <w:bCs/>
              </w:rPr>
              <w:t>Height (in relation to the land)</w:t>
            </w:r>
          </w:p>
        </w:tc>
        <w:sdt>
          <w:sdtPr>
            <w:id w:val="-712571472"/>
            <w:placeholder>
              <w:docPart w:val="CDD2BCBAC561400983B18C7C6AD1F5A0"/>
            </w:placeholder>
            <w:showingPlcHdr/>
          </w:sdtPr>
          <w:sdtEndPr/>
          <w:sdtContent>
            <w:tc>
              <w:tcPr>
                <w:tcW w:w="1654" w:type="dxa"/>
              </w:tcPr>
              <w:p w14:paraId="569B7BBF" w14:textId="77777777" w:rsidR="00A939FE" w:rsidRPr="00AE4C54" w:rsidRDefault="00A939FE" w:rsidP="003D2B98">
                <w:r>
                  <w:rPr>
                    <w:color w:val="808080" w:themeColor="background1" w:themeShade="80"/>
                  </w:rPr>
                  <w:t>e.g. 25m</w:t>
                </w:r>
                <w:r>
                  <w:rPr>
                    <w:i/>
                    <w:iCs/>
                    <w:color w:val="808080" w:themeColor="background1" w:themeShade="80"/>
                  </w:rPr>
                  <w:t xml:space="preserve"> </w:t>
                </w:r>
              </w:p>
            </w:tc>
          </w:sdtContent>
        </w:sdt>
        <w:sdt>
          <w:sdtPr>
            <w:id w:val="-2135703821"/>
            <w:placeholder>
              <w:docPart w:val="12B5ECBBF44F43879C4BA4BEA5435A85"/>
            </w:placeholder>
            <w:showingPlcHdr/>
          </w:sdtPr>
          <w:sdtEndPr/>
          <w:sdtContent>
            <w:tc>
              <w:tcPr>
                <w:tcW w:w="1654" w:type="dxa"/>
              </w:tcPr>
              <w:p w14:paraId="25E72DC6" w14:textId="77777777" w:rsidR="00A939FE" w:rsidRDefault="00A939FE" w:rsidP="003D2B98">
                <w:r w:rsidRPr="005C3B06">
                  <w:rPr>
                    <w:color w:val="808080" w:themeColor="background1" w:themeShade="80"/>
                  </w:rPr>
                  <w:t>e.g.</w:t>
                </w:r>
                <w:r>
                  <w:rPr>
                    <w:color w:val="808080" w:themeColor="background1" w:themeShade="80"/>
                  </w:rPr>
                  <w:t xml:space="preserve"> </w:t>
                </w:r>
                <w:r>
                  <w:rPr>
                    <w:i/>
                    <w:iCs/>
                    <w:color w:val="808080" w:themeColor="background1" w:themeShade="80"/>
                  </w:rPr>
                  <w:t>25m</w:t>
                </w:r>
              </w:p>
            </w:tc>
          </w:sdtContent>
        </w:sdt>
        <w:sdt>
          <w:sdtPr>
            <w:id w:val="-704945090"/>
            <w:placeholder>
              <w:docPart w:val="B23C0FCA43224D1696D887E5FA4F3161"/>
            </w:placeholder>
            <w:showingPlcHdr/>
          </w:sdtPr>
          <w:sdtEndPr/>
          <w:sdtContent>
            <w:tc>
              <w:tcPr>
                <w:tcW w:w="1654" w:type="dxa"/>
              </w:tcPr>
              <w:p w14:paraId="30D3C12C" w14:textId="77777777" w:rsidR="00A939FE" w:rsidRDefault="00A939FE" w:rsidP="003D2B98">
                <w:r w:rsidRPr="00CE25F1">
                  <w:rPr>
                    <w:color w:val="808080" w:themeColor="background1" w:themeShade="80"/>
                  </w:rPr>
                  <w:t>e.g.</w:t>
                </w:r>
                <w:r>
                  <w:rPr>
                    <w:color w:val="808080" w:themeColor="background1" w:themeShade="80"/>
                  </w:rPr>
                  <w:t xml:space="preserve"> </w:t>
                </w:r>
                <w:r>
                  <w:rPr>
                    <w:i/>
                    <w:iCs/>
                    <w:color w:val="808080" w:themeColor="background1" w:themeShade="80"/>
                  </w:rPr>
                  <w:t>25m</w:t>
                </w:r>
              </w:p>
            </w:tc>
          </w:sdtContent>
        </w:sdt>
        <w:sdt>
          <w:sdtPr>
            <w:id w:val="134143896"/>
            <w:placeholder>
              <w:docPart w:val="27F87188B77A4784BF34F885AC370C32"/>
            </w:placeholder>
          </w:sdtPr>
          <w:sdtEndPr/>
          <w:sdtContent>
            <w:sdt>
              <w:sdtPr>
                <w:id w:val="808283164"/>
                <w:placeholder>
                  <w:docPart w:val="DC5EA304B90D424A8E68DDC135CB803A"/>
                </w:placeholder>
                <w:showingPlcHdr/>
              </w:sdtPr>
              <w:sdtEndPr/>
              <w:sdtContent>
                <w:tc>
                  <w:tcPr>
                    <w:tcW w:w="3308" w:type="dxa"/>
                  </w:tcPr>
                  <w:p w14:paraId="46A69052" w14:textId="77777777" w:rsidR="00A939FE" w:rsidRPr="006C73B4" w:rsidRDefault="00A939FE" w:rsidP="003D2B98">
                    <w:r w:rsidRPr="00B915E7">
                      <w:rPr>
                        <w:rStyle w:val="PlaceholderText"/>
                      </w:rPr>
                      <w:t>Click or tap here to enter text.</w:t>
                    </w:r>
                  </w:p>
                </w:tc>
              </w:sdtContent>
            </w:sdt>
          </w:sdtContent>
        </w:sdt>
      </w:tr>
      <w:tr w:rsidR="00A939FE" w:rsidRPr="00AE4C54" w14:paraId="63DB925D" w14:textId="77777777" w:rsidTr="003D2B98">
        <w:trPr>
          <w:trHeight w:val="447"/>
        </w:trPr>
        <w:tc>
          <w:tcPr>
            <w:tcW w:w="1653" w:type="dxa"/>
            <w:shd w:val="clear" w:color="auto" w:fill="E7E6E6" w:themeFill="background2"/>
          </w:tcPr>
          <w:p w14:paraId="11F9BD5C" w14:textId="77777777" w:rsidR="00A939FE" w:rsidRPr="00A17A98" w:rsidRDefault="00A939FE" w:rsidP="003D2B98">
            <w:r w:rsidRPr="00E10490">
              <w:rPr>
                <w:rFonts w:cs="Arial"/>
                <w:b/>
                <w:bCs/>
              </w:rPr>
              <w:t>FSR</w:t>
            </w:r>
          </w:p>
        </w:tc>
        <w:sdt>
          <w:sdtPr>
            <w:rPr>
              <w:color w:val="858687" w:themeColor="text2"/>
            </w:rPr>
            <w:id w:val="-1080058001"/>
            <w:placeholder>
              <w:docPart w:val="34D05294E2BE43879A5962A19BA8CD52"/>
            </w:placeholder>
            <w:showingPlcHdr/>
          </w:sdtPr>
          <w:sdtEndPr/>
          <w:sdtContent>
            <w:tc>
              <w:tcPr>
                <w:tcW w:w="1654" w:type="dxa"/>
              </w:tcPr>
              <w:p w14:paraId="34E221DA" w14:textId="77777777" w:rsidR="00A939FE" w:rsidRPr="000D0C8E" w:rsidRDefault="00A939FE" w:rsidP="003D2B98">
                <w:pPr>
                  <w:rPr>
                    <w:rStyle w:val="PlaceholderText"/>
                    <w:color w:val="858687" w:themeColor="text2"/>
                  </w:rPr>
                </w:pPr>
                <w:r w:rsidRPr="000D0C8E">
                  <w:rPr>
                    <w:rStyle w:val="PlaceholderText"/>
                    <w:color w:val="858687" w:themeColor="text2"/>
                  </w:rPr>
                  <w:t>e.g.</w:t>
                </w:r>
              </w:p>
              <w:p w14:paraId="62398135" w14:textId="77777777" w:rsidR="00A939FE" w:rsidRPr="000D0C8E" w:rsidRDefault="00A939FE" w:rsidP="003D2B98">
                <w:pPr>
                  <w:rPr>
                    <w:rStyle w:val="PlaceholderText"/>
                    <w:color w:val="858687" w:themeColor="text2"/>
                  </w:rPr>
                </w:pPr>
                <w:r w:rsidRPr="000D0C8E">
                  <w:rPr>
                    <w:rStyle w:val="PlaceholderText"/>
                    <w:color w:val="858687" w:themeColor="text2"/>
                  </w:rPr>
                  <w:t>Floor Space: 100sqm</w:t>
                </w:r>
              </w:p>
              <w:p w14:paraId="531EC65D" w14:textId="77777777" w:rsidR="00A939FE" w:rsidRPr="000D0C8E" w:rsidRDefault="00A939FE" w:rsidP="003D2B98">
                <w:pPr>
                  <w:rPr>
                    <w:color w:val="858687" w:themeColor="text2"/>
                  </w:rPr>
                </w:pPr>
                <w:r w:rsidRPr="000D0C8E">
                  <w:rPr>
                    <w:color w:val="858687" w:themeColor="text2"/>
                  </w:rPr>
                  <w:t>Site area: 200sqm</w:t>
                </w:r>
              </w:p>
              <w:p w14:paraId="5EACBE24" w14:textId="77777777" w:rsidR="00A939FE" w:rsidRPr="000D0C8E" w:rsidRDefault="00A939FE" w:rsidP="003D2B98">
                <w:pPr>
                  <w:rPr>
                    <w:color w:val="858687" w:themeColor="text2"/>
                  </w:rPr>
                </w:pPr>
                <w:r w:rsidRPr="000D0C8E">
                  <w:rPr>
                    <w:color w:val="858687" w:themeColor="text2"/>
                  </w:rPr>
                  <w:t>FSR = 0.5:1</w:t>
                </w:r>
              </w:p>
            </w:tc>
          </w:sdtContent>
        </w:sdt>
        <w:sdt>
          <w:sdtPr>
            <w:rPr>
              <w:color w:val="858687" w:themeColor="text2"/>
            </w:rPr>
            <w:id w:val="-717361012"/>
            <w:placeholder>
              <w:docPart w:val="CD6F0A8D432E4F27AD0E00729A6C58DB"/>
            </w:placeholder>
            <w:showingPlcHdr/>
          </w:sdtPr>
          <w:sdtEndPr/>
          <w:sdtContent>
            <w:tc>
              <w:tcPr>
                <w:tcW w:w="1654" w:type="dxa"/>
              </w:tcPr>
              <w:p w14:paraId="24075B8C" w14:textId="77777777" w:rsidR="00A939FE" w:rsidRPr="000D0C8E" w:rsidRDefault="00A939FE" w:rsidP="003D2B98">
                <w:pPr>
                  <w:rPr>
                    <w:rStyle w:val="PlaceholderText"/>
                    <w:color w:val="858687" w:themeColor="text2"/>
                  </w:rPr>
                </w:pPr>
                <w:r w:rsidRPr="000D0C8E">
                  <w:rPr>
                    <w:rStyle w:val="PlaceholderText"/>
                    <w:color w:val="858687" w:themeColor="text2"/>
                  </w:rPr>
                  <w:t>e.g.</w:t>
                </w:r>
              </w:p>
              <w:p w14:paraId="494FD5FC" w14:textId="77777777" w:rsidR="00A939FE" w:rsidRPr="000D0C8E" w:rsidRDefault="00A939FE" w:rsidP="003D2B98">
                <w:pPr>
                  <w:rPr>
                    <w:rStyle w:val="PlaceholderText"/>
                    <w:color w:val="858687" w:themeColor="text2"/>
                  </w:rPr>
                </w:pPr>
                <w:r w:rsidRPr="000D0C8E">
                  <w:rPr>
                    <w:rStyle w:val="PlaceholderText"/>
                    <w:color w:val="858687" w:themeColor="text2"/>
                  </w:rPr>
                  <w:t>Floor Space: 100sqm</w:t>
                </w:r>
              </w:p>
              <w:p w14:paraId="16D1135E" w14:textId="77777777" w:rsidR="00A939FE" w:rsidRPr="000D0C8E" w:rsidRDefault="00A939FE" w:rsidP="003D2B98">
                <w:pPr>
                  <w:rPr>
                    <w:color w:val="858687" w:themeColor="text2"/>
                  </w:rPr>
                </w:pPr>
                <w:r w:rsidRPr="000D0C8E">
                  <w:rPr>
                    <w:color w:val="858687" w:themeColor="text2"/>
                  </w:rPr>
                  <w:t>Site area: 200sqm</w:t>
                </w:r>
              </w:p>
              <w:p w14:paraId="6DE0C96C" w14:textId="77777777" w:rsidR="00A939FE" w:rsidRPr="000D0C8E" w:rsidRDefault="00A939FE" w:rsidP="003D2B98">
                <w:pPr>
                  <w:rPr>
                    <w:color w:val="858687" w:themeColor="text2"/>
                  </w:rPr>
                </w:pPr>
                <w:r w:rsidRPr="000D0C8E">
                  <w:rPr>
                    <w:color w:val="858687" w:themeColor="text2"/>
                  </w:rPr>
                  <w:t>FSR = 0.5:1</w:t>
                </w:r>
                <w:r w:rsidRPr="000D0C8E">
                  <w:rPr>
                    <w:rStyle w:val="PlaceholderText"/>
                    <w:color w:val="858687" w:themeColor="text2"/>
                  </w:rPr>
                  <w:t>.</w:t>
                </w:r>
              </w:p>
            </w:tc>
          </w:sdtContent>
        </w:sdt>
        <w:sdt>
          <w:sdtPr>
            <w:rPr>
              <w:color w:val="858687" w:themeColor="text2"/>
            </w:rPr>
            <w:id w:val="-1479153492"/>
            <w:placeholder>
              <w:docPart w:val="FAEB2AC908E04D7E8132937DFC4D72CA"/>
            </w:placeholder>
            <w:showingPlcHdr/>
          </w:sdtPr>
          <w:sdtEndPr/>
          <w:sdtContent>
            <w:tc>
              <w:tcPr>
                <w:tcW w:w="1654" w:type="dxa"/>
              </w:tcPr>
              <w:p w14:paraId="639C30FD" w14:textId="77777777" w:rsidR="00A939FE" w:rsidRPr="000D0C8E" w:rsidRDefault="00A939FE" w:rsidP="003D2B98">
                <w:pPr>
                  <w:rPr>
                    <w:rStyle w:val="PlaceholderText"/>
                    <w:color w:val="858687" w:themeColor="text2"/>
                  </w:rPr>
                </w:pPr>
                <w:r w:rsidRPr="000D0C8E">
                  <w:rPr>
                    <w:rStyle w:val="PlaceholderText"/>
                    <w:color w:val="858687" w:themeColor="text2"/>
                  </w:rPr>
                  <w:t>e.g.</w:t>
                </w:r>
              </w:p>
              <w:p w14:paraId="7A104461" w14:textId="77777777" w:rsidR="00A939FE" w:rsidRPr="000D0C8E" w:rsidRDefault="00A939FE" w:rsidP="003D2B98">
                <w:pPr>
                  <w:rPr>
                    <w:rStyle w:val="PlaceholderText"/>
                    <w:color w:val="858687" w:themeColor="text2"/>
                  </w:rPr>
                </w:pPr>
                <w:r w:rsidRPr="000D0C8E">
                  <w:rPr>
                    <w:rStyle w:val="PlaceholderText"/>
                    <w:color w:val="858687" w:themeColor="text2"/>
                  </w:rPr>
                  <w:t>Floor Space: 100sqm</w:t>
                </w:r>
              </w:p>
              <w:p w14:paraId="5D1C41B6" w14:textId="77777777" w:rsidR="00A939FE" w:rsidRPr="000D0C8E" w:rsidRDefault="00A939FE" w:rsidP="003D2B98">
                <w:pPr>
                  <w:rPr>
                    <w:color w:val="858687" w:themeColor="text2"/>
                  </w:rPr>
                </w:pPr>
                <w:r w:rsidRPr="000D0C8E">
                  <w:rPr>
                    <w:color w:val="858687" w:themeColor="text2"/>
                  </w:rPr>
                  <w:t>Site area: 200sqm</w:t>
                </w:r>
              </w:p>
              <w:p w14:paraId="2011C25A" w14:textId="77777777" w:rsidR="00A939FE" w:rsidRPr="000D0C8E" w:rsidRDefault="00A939FE" w:rsidP="003D2B98">
                <w:pPr>
                  <w:rPr>
                    <w:color w:val="858687" w:themeColor="text2"/>
                  </w:rPr>
                </w:pPr>
                <w:r w:rsidRPr="000D0C8E">
                  <w:rPr>
                    <w:color w:val="858687" w:themeColor="text2"/>
                  </w:rPr>
                  <w:t>FSR = 0.5:1</w:t>
                </w:r>
              </w:p>
            </w:tc>
          </w:sdtContent>
        </w:sdt>
        <w:sdt>
          <w:sdtPr>
            <w:rPr>
              <w:color w:val="858687" w:themeColor="text2"/>
            </w:rPr>
            <w:id w:val="2100211901"/>
            <w:placeholder>
              <w:docPart w:val="3C68DE79DF7A48C7B63C51DF57E3DE78"/>
            </w:placeholder>
            <w:showingPlcHdr/>
          </w:sdtPr>
          <w:sdtEndPr/>
          <w:sdtContent>
            <w:tc>
              <w:tcPr>
                <w:tcW w:w="3308" w:type="dxa"/>
              </w:tcPr>
              <w:p w14:paraId="6459CB5D" w14:textId="77777777" w:rsidR="00A939FE" w:rsidRPr="000D0C8E" w:rsidRDefault="00A939FE" w:rsidP="003D2B98">
                <w:pPr>
                  <w:rPr>
                    <w:color w:val="858687" w:themeColor="text2"/>
                  </w:rPr>
                </w:pPr>
                <w:r w:rsidRPr="000D0C8E">
                  <w:rPr>
                    <w:rStyle w:val="PlaceholderText"/>
                    <w:color w:val="858687" w:themeColor="text2"/>
                  </w:rPr>
                  <w:t>Click or tap here to enter text.</w:t>
                </w:r>
              </w:p>
            </w:tc>
          </w:sdtContent>
        </w:sdt>
      </w:tr>
      <w:tr w:rsidR="00A939FE" w:rsidRPr="00AE4C54" w14:paraId="4A3B4427" w14:textId="77777777" w:rsidTr="003D2B98">
        <w:trPr>
          <w:trHeight w:val="447"/>
        </w:trPr>
        <w:tc>
          <w:tcPr>
            <w:tcW w:w="1653" w:type="dxa"/>
            <w:shd w:val="clear" w:color="auto" w:fill="E7E6E6" w:themeFill="background2"/>
          </w:tcPr>
          <w:p w14:paraId="798AE2FB" w14:textId="77777777" w:rsidR="00A939FE" w:rsidRPr="00E10490" w:rsidRDefault="00A939FE" w:rsidP="003D2B98">
            <w:pPr>
              <w:rPr>
                <w:rFonts w:cs="Arial"/>
                <w:b/>
                <w:bCs/>
              </w:rPr>
            </w:pPr>
            <w:r>
              <w:rPr>
                <w:rFonts w:cs="Arial"/>
                <w:b/>
                <w:bCs/>
              </w:rPr>
              <w:t>Parking spaces</w:t>
            </w:r>
          </w:p>
        </w:tc>
        <w:sdt>
          <w:sdtPr>
            <w:rPr>
              <w:color w:val="858687" w:themeColor="text2"/>
            </w:rPr>
            <w:id w:val="1407957333"/>
            <w:placeholder>
              <w:docPart w:val="B0E81BEE9C1E44A49DCD8B285441067F"/>
            </w:placeholder>
            <w:showingPlcHdr/>
          </w:sdtPr>
          <w:sdtEndPr/>
          <w:sdtContent>
            <w:tc>
              <w:tcPr>
                <w:tcW w:w="1654" w:type="dxa"/>
              </w:tcPr>
              <w:p w14:paraId="6032B849"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1213733332"/>
            <w:placeholder>
              <w:docPart w:val="F50E7D48A48F43EEA02DBB8EC902D5DA"/>
            </w:placeholder>
            <w:showingPlcHdr/>
          </w:sdtPr>
          <w:sdtEndPr/>
          <w:sdtContent>
            <w:tc>
              <w:tcPr>
                <w:tcW w:w="1654" w:type="dxa"/>
              </w:tcPr>
              <w:p w14:paraId="14D4A12A"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118731177"/>
            <w:placeholder>
              <w:docPart w:val="3AA01D1A212A406099E5C40CDE33648B"/>
            </w:placeholder>
            <w:showingPlcHdr/>
          </w:sdtPr>
          <w:sdtEndPr/>
          <w:sdtContent>
            <w:tc>
              <w:tcPr>
                <w:tcW w:w="1654" w:type="dxa"/>
              </w:tcPr>
              <w:p w14:paraId="3C37772A"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1557162163"/>
            <w:placeholder>
              <w:docPart w:val="4BEAD841079346A185F689FD2C5D2396"/>
            </w:placeholder>
            <w:showingPlcHdr/>
          </w:sdtPr>
          <w:sdtEndPr/>
          <w:sdtContent>
            <w:tc>
              <w:tcPr>
                <w:tcW w:w="3308" w:type="dxa"/>
              </w:tcPr>
              <w:p w14:paraId="36E354DC"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tr>
      <w:tr w:rsidR="00A939FE" w:rsidRPr="00AE4C54" w14:paraId="05D8BDC2" w14:textId="77777777" w:rsidTr="003D2B98">
        <w:trPr>
          <w:trHeight w:val="447"/>
        </w:trPr>
        <w:tc>
          <w:tcPr>
            <w:tcW w:w="1653" w:type="dxa"/>
            <w:shd w:val="clear" w:color="auto" w:fill="E7E6E6" w:themeFill="background2"/>
          </w:tcPr>
          <w:p w14:paraId="5EB269E7" w14:textId="77777777" w:rsidR="00A939FE" w:rsidRDefault="00A939FE" w:rsidP="003D2B98">
            <w:pPr>
              <w:rPr>
                <w:rFonts w:cs="Arial"/>
                <w:b/>
                <w:bCs/>
              </w:rPr>
            </w:pPr>
            <w:r>
              <w:rPr>
                <w:rFonts w:cs="Arial"/>
                <w:b/>
                <w:bCs/>
              </w:rPr>
              <w:t>Common Areas/ Landscaped Areas</w:t>
            </w:r>
          </w:p>
        </w:tc>
        <w:sdt>
          <w:sdtPr>
            <w:rPr>
              <w:color w:val="858687" w:themeColor="text2"/>
            </w:rPr>
            <w:id w:val="753403011"/>
            <w:placeholder>
              <w:docPart w:val="5A757E00F34A4F37A0AC7A8AFBED4056"/>
            </w:placeholder>
            <w:showingPlcHdr/>
          </w:sdtPr>
          <w:sdtEndPr/>
          <w:sdtContent>
            <w:tc>
              <w:tcPr>
                <w:tcW w:w="1654" w:type="dxa"/>
              </w:tcPr>
              <w:p w14:paraId="7D95A5AC"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431936741"/>
            <w:placeholder>
              <w:docPart w:val="954075BFFDE54DAE81FA9FF8C6006A88"/>
            </w:placeholder>
            <w:showingPlcHdr/>
          </w:sdtPr>
          <w:sdtEndPr/>
          <w:sdtContent>
            <w:tc>
              <w:tcPr>
                <w:tcW w:w="1654" w:type="dxa"/>
              </w:tcPr>
              <w:p w14:paraId="7101A0C2"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852236401"/>
            <w:placeholder>
              <w:docPart w:val="0B28D00695014806AF43A1074308F269"/>
            </w:placeholder>
            <w:showingPlcHdr/>
          </w:sdtPr>
          <w:sdtEndPr/>
          <w:sdtContent>
            <w:tc>
              <w:tcPr>
                <w:tcW w:w="1654" w:type="dxa"/>
              </w:tcPr>
              <w:p w14:paraId="66811442"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sdt>
          <w:sdtPr>
            <w:rPr>
              <w:color w:val="858687" w:themeColor="text2"/>
            </w:rPr>
            <w:id w:val="-522480508"/>
            <w:placeholder>
              <w:docPart w:val="7C7879F6EB67477E92A23667B58234FA"/>
            </w:placeholder>
            <w:showingPlcHdr/>
          </w:sdtPr>
          <w:sdtEndPr/>
          <w:sdtContent>
            <w:tc>
              <w:tcPr>
                <w:tcW w:w="3308" w:type="dxa"/>
              </w:tcPr>
              <w:p w14:paraId="00F30378" w14:textId="77777777" w:rsidR="00A939FE" w:rsidRDefault="00A939FE" w:rsidP="003D2B98">
                <w:pPr>
                  <w:rPr>
                    <w:color w:val="858687" w:themeColor="text2"/>
                  </w:rPr>
                </w:pPr>
                <w:r w:rsidRPr="0079174A">
                  <w:rPr>
                    <w:rStyle w:val="PlaceholderText"/>
                    <w:color w:val="858687" w:themeColor="text2"/>
                  </w:rPr>
                  <w:t>Click or tap here to enter text.</w:t>
                </w:r>
              </w:p>
            </w:tc>
          </w:sdtContent>
        </w:sdt>
      </w:tr>
    </w:tbl>
    <w:p w14:paraId="66F46091" w14:textId="77777777" w:rsidR="00A939FE" w:rsidRDefault="00A939FE" w:rsidP="00A939FE">
      <w:pPr>
        <w:rPr>
          <w:color w:val="615F5F" w:themeColor="text1" w:themeTint="BF"/>
          <w:sz w:val="28"/>
          <w:szCs w:val="28"/>
        </w:rPr>
      </w:pPr>
    </w:p>
    <w:p w14:paraId="48297CA4" w14:textId="77777777" w:rsidR="00A939FE" w:rsidRDefault="00A939FE" w:rsidP="00A939FE">
      <w:pPr>
        <w:spacing w:before="0" w:after="160" w:line="259" w:lineRule="auto"/>
        <w:rPr>
          <w:color w:val="615F5F" w:themeColor="text1" w:themeTint="BF"/>
          <w:sz w:val="28"/>
          <w:szCs w:val="28"/>
        </w:rPr>
      </w:pPr>
      <w:r>
        <w:rPr>
          <w:color w:val="615F5F" w:themeColor="text1" w:themeTint="BF"/>
          <w:sz w:val="28"/>
          <w:szCs w:val="28"/>
        </w:rPr>
        <w:br w:type="page"/>
      </w:r>
    </w:p>
    <w:p w14:paraId="7A9F719F" w14:textId="493E632F" w:rsidR="00A939FE" w:rsidRPr="0031404B" w:rsidRDefault="00DB0F78" w:rsidP="00A939FE">
      <w:pPr>
        <w:rPr>
          <w:color w:val="615F5F" w:themeColor="text1" w:themeTint="BF"/>
          <w:sz w:val="28"/>
          <w:szCs w:val="28"/>
        </w:rPr>
      </w:pPr>
      <w:r>
        <w:rPr>
          <w:color w:val="615F5F" w:themeColor="text1" w:themeTint="BF"/>
          <w:sz w:val="28"/>
          <w:szCs w:val="28"/>
        </w:rPr>
        <w:t>Question 9</w:t>
      </w:r>
      <w:r w:rsidR="00A939FE" w:rsidRPr="0031404B">
        <w:rPr>
          <w:color w:val="615F5F" w:themeColor="text1" w:themeTint="BF"/>
          <w:sz w:val="28"/>
          <w:szCs w:val="28"/>
        </w:rPr>
        <w:t xml:space="preserve"> – Development Costs</w:t>
      </w:r>
    </w:p>
    <w:p w14:paraId="51D6DCFE" w14:textId="72CA459B" w:rsidR="00A939FE" w:rsidRPr="00E76F0B" w:rsidRDefault="00A939FE" w:rsidP="00A939FE">
      <w:pPr>
        <w:rPr>
          <w:rFonts w:cs="Arial"/>
          <w:b/>
          <w:bCs/>
          <w:sz w:val="24"/>
          <w:szCs w:val="24"/>
        </w:rPr>
      </w:pPr>
      <w:r w:rsidRPr="00E76F0B">
        <w:rPr>
          <w:rFonts w:cs="Arial"/>
          <w:b/>
          <w:bCs/>
          <w:sz w:val="24"/>
          <w:szCs w:val="24"/>
        </w:rPr>
        <w:t xml:space="preserve">Please provide </w:t>
      </w:r>
      <w:r w:rsidR="00E16848">
        <w:rPr>
          <w:rFonts w:cs="Arial"/>
          <w:b/>
          <w:bCs/>
          <w:sz w:val="24"/>
          <w:szCs w:val="24"/>
        </w:rPr>
        <w:t>a summary</w:t>
      </w:r>
      <w:r w:rsidRPr="00E76F0B">
        <w:rPr>
          <w:rFonts w:cs="Arial"/>
          <w:b/>
          <w:bCs/>
          <w:sz w:val="24"/>
          <w:szCs w:val="24"/>
        </w:rPr>
        <w:t xml:space="preserve"> of the development costs</w:t>
      </w:r>
      <w:r>
        <w:rPr>
          <w:rFonts w:cs="Arial"/>
          <w:b/>
          <w:bCs/>
          <w:sz w:val="24"/>
          <w:szCs w:val="24"/>
        </w:rPr>
        <w:t xml:space="preserve"> for this proposal</w:t>
      </w:r>
      <w:r w:rsidRPr="00E76F0B">
        <w:rPr>
          <w:rFonts w:cs="Arial"/>
          <w:b/>
          <w:bCs/>
          <w:sz w:val="24"/>
          <w:szCs w:val="24"/>
        </w:rPr>
        <w:t>.</w:t>
      </w:r>
      <w:r>
        <w:rPr>
          <w:rFonts w:cs="Arial"/>
          <w:b/>
          <w:bCs/>
          <w:sz w:val="24"/>
          <w:szCs w:val="24"/>
        </w:rPr>
        <w:t xml:space="preserve"> </w:t>
      </w:r>
    </w:p>
    <w:p w14:paraId="3AE8DC68" w14:textId="77777777" w:rsidR="00A939FE" w:rsidRPr="00E10490" w:rsidRDefault="00A939FE" w:rsidP="00A939FE">
      <w:pPr>
        <w:rPr>
          <w:rFonts w:cs="Arial"/>
          <w:i/>
          <w:iCs/>
          <w:color w:val="858687" w:themeColor="accent6"/>
        </w:rPr>
      </w:pPr>
      <w:r w:rsidRPr="00E10490">
        <w:rPr>
          <w:rFonts w:cs="Arial"/>
          <w:i/>
          <w:iCs/>
          <w:color w:val="858687" w:themeColor="accent6"/>
        </w:rPr>
        <w:t>Please consider the following:</w:t>
      </w:r>
    </w:p>
    <w:p w14:paraId="125C5D59" w14:textId="77777777" w:rsidR="00A939FE" w:rsidRPr="00E10490" w:rsidRDefault="00A939FE" w:rsidP="00A939FE">
      <w:pPr>
        <w:pStyle w:val="ListParagraph"/>
        <w:numPr>
          <w:ilvl w:val="0"/>
          <w:numId w:val="4"/>
        </w:numPr>
        <w:rPr>
          <w:rFonts w:cs="Arial"/>
          <w:i/>
          <w:iCs/>
          <w:color w:val="858687" w:themeColor="accent6"/>
        </w:rPr>
      </w:pPr>
      <w:r w:rsidRPr="00E10490">
        <w:rPr>
          <w:rFonts w:cs="Arial"/>
          <w:i/>
          <w:iCs/>
          <w:color w:val="858687" w:themeColor="accent6"/>
        </w:rPr>
        <w:t>Year 1 refers to the first year that the development commences</w:t>
      </w:r>
      <w:r>
        <w:rPr>
          <w:rFonts w:cs="Arial"/>
          <w:i/>
          <w:iCs/>
          <w:color w:val="858687" w:themeColor="accent6"/>
        </w:rPr>
        <w:t>;</w:t>
      </w:r>
    </w:p>
    <w:p w14:paraId="7C75D175" w14:textId="77777777" w:rsidR="00A939FE" w:rsidRPr="00E10490" w:rsidRDefault="00A939FE" w:rsidP="00A939FE">
      <w:pPr>
        <w:pStyle w:val="ListParagraph"/>
        <w:numPr>
          <w:ilvl w:val="0"/>
          <w:numId w:val="4"/>
        </w:numPr>
        <w:rPr>
          <w:rFonts w:cs="Arial"/>
          <w:i/>
          <w:iCs/>
          <w:color w:val="858687" w:themeColor="accent6"/>
        </w:rPr>
      </w:pPr>
      <w:r w:rsidRPr="00E10490">
        <w:rPr>
          <w:rFonts w:cs="Arial"/>
          <w:i/>
          <w:iCs/>
          <w:color w:val="858687" w:themeColor="accent6"/>
        </w:rPr>
        <w:t>Financial information must have clear reconciliation to all attached financial models</w:t>
      </w:r>
      <w:r>
        <w:rPr>
          <w:rFonts w:cs="Arial"/>
          <w:i/>
          <w:iCs/>
          <w:color w:val="858687" w:themeColor="accent6"/>
        </w:rPr>
        <w:t>; and</w:t>
      </w:r>
    </w:p>
    <w:p w14:paraId="4EF16333" w14:textId="77777777" w:rsidR="00A939FE" w:rsidRPr="00E10490" w:rsidRDefault="00A939FE" w:rsidP="00A939FE">
      <w:pPr>
        <w:pStyle w:val="ListParagraph"/>
        <w:numPr>
          <w:ilvl w:val="0"/>
          <w:numId w:val="4"/>
        </w:numPr>
        <w:rPr>
          <w:rFonts w:cs="Arial"/>
          <w:i/>
          <w:iCs/>
          <w:color w:val="858687" w:themeColor="accent6"/>
        </w:rPr>
      </w:pPr>
      <w:r>
        <w:rPr>
          <w:rFonts w:cs="Arial"/>
          <w:i/>
          <w:iCs/>
          <w:color w:val="858687" w:themeColor="accent6"/>
        </w:rPr>
        <w:t>The first five years have been specified as it is expected that the development will be completed over that time. If the development is expected to take greater than 5 years, average the total cost over the 5 years.</w:t>
      </w:r>
    </w:p>
    <w:p w14:paraId="1D77725F" w14:textId="77777777" w:rsidR="00A939FE" w:rsidRPr="00F5565C" w:rsidRDefault="00A939FE" w:rsidP="00A939FE">
      <w:pPr>
        <w:pStyle w:val="Caption"/>
        <w:keepNext/>
        <w:rPr>
          <w:rFonts w:cs="Arial"/>
        </w:rPr>
      </w:pPr>
      <w:r w:rsidRPr="00E10490">
        <w:rPr>
          <w:rFonts w:cs="Arial"/>
        </w:rPr>
        <w:t xml:space="preserve">Table </w:t>
      </w:r>
      <w:r>
        <w:rPr>
          <w:rFonts w:cs="Arial"/>
        </w:rPr>
        <w:t>3.3</w:t>
      </w:r>
      <w:r w:rsidRPr="00E10490">
        <w:rPr>
          <w:rFonts w:cs="Arial"/>
        </w:rPr>
        <w:t xml:space="preserve">. </w:t>
      </w:r>
      <w:r>
        <w:rPr>
          <w:rFonts w:cs="Arial"/>
        </w:rPr>
        <w:t>Development Costs.</w:t>
      </w:r>
    </w:p>
    <w:tbl>
      <w:tblPr>
        <w:tblStyle w:val="DPIEnormal"/>
        <w:tblW w:w="9639" w:type="dxa"/>
        <w:tblLook w:val="04A0" w:firstRow="1" w:lastRow="0" w:firstColumn="1" w:lastColumn="0" w:noHBand="0" w:noVBand="1"/>
      </w:tblPr>
      <w:tblGrid>
        <w:gridCol w:w="2166"/>
        <w:gridCol w:w="696"/>
        <w:gridCol w:w="696"/>
        <w:gridCol w:w="695"/>
        <w:gridCol w:w="695"/>
        <w:gridCol w:w="695"/>
        <w:gridCol w:w="3996"/>
      </w:tblGrid>
      <w:tr w:rsidR="00A939FE" w:rsidRPr="00E10490" w14:paraId="225CFCA1" w14:textId="77777777" w:rsidTr="003D2B98">
        <w:trPr>
          <w:cnfStyle w:val="100000000000" w:firstRow="1" w:lastRow="0" w:firstColumn="0" w:lastColumn="0" w:oddVBand="0" w:evenVBand="0" w:oddHBand="0" w:evenHBand="0" w:firstRowFirstColumn="0" w:firstRowLastColumn="0" w:lastRowFirstColumn="0" w:lastRowLastColumn="0"/>
        </w:trPr>
        <w:tc>
          <w:tcPr>
            <w:tcW w:w="2166" w:type="dxa"/>
          </w:tcPr>
          <w:p w14:paraId="0A6B6DFF" w14:textId="77777777" w:rsidR="00A939FE" w:rsidRPr="00E10490" w:rsidRDefault="00A939FE" w:rsidP="003D2B98">
            <w:pPr>
              <w:rPr>
                <w:rFonts w:cs="Arial"/>
              </w:rPr>
            </w:pPr>
            <w:r w:rsidRPr="00E10490">
              <w:rPr>
                <w:rFonts w:cs="Arial"/>
              </w:rPr>
              <w:t>Cost Category / Year</w:t>
            </w:r>
          </w:p>
        </w:tc>
        <w:tc>
          <w:tcPr>
            <w:tcW w:w="696" w:type="dxa"/>
          </w:tcPr>
          <w:p w14:paraId="56678E0D" w14:textId="77777777" w:rsidR="00A939FE" w:rsidRPr="00E10490" w:rsidRDefault="00A939FE" w:rsidP="003D2B98">
            <w:pPr>
              <w:rPr>
                <w:rFonts w:cs="Arial"/>
              </w:rPr>
            </w:pPr>
            <w:r w:rsidRPr="00E10490">
              <w:rPr>
                <w:rFonts w:cs="Arial"/>
              </w:rPr>
              <w:t>1</w:t>
            </w:r>
          </w:p>
        </w:tc>
        <w:tc>
          <w:tcPr>
            <w:tcW w:w="696" w:type="dxa"/>
          </w:tcPr>
          <w:p w14:paraId="5DC16E53" w14:textId="77777777" w:rsidR="00A939FE" w:rsidRPr="00E10490" w:rsidRDefault="00A939FE" w:rsidP="003D2B98">
            <w:pPr>
              <w:rPr>
                <w:rFonts w:cs="Arial"/>
              </w:rPr>
            </w:pPr>
            <w:r w:rsidRPr="00E10490">
              <w:rPr>
                <w:rFonts w:cs="Arial"/>
              </w:rPr>
              <w:t>2</w:t>
            </w:r>
          </w:p>
        </w:tc>
        <w:tc>
          <w:tcPr>
            <w:tcW w:w="695" w:type="dxa"/>
          </w:tcPr>
          <w:p w14:paraId="60B24BAE" w14:textId="77777777" w:rsidR="00A939FE" w:rsidRPr="00E10490" w:rsidRDefault="00A939FE" w:rsidP="003D2B98">
            <w:pPr>
              <w:rPr>
                <w:rFonts w:cs="Arial"/>
              </w:rPr>
            </w:pPr>
            <w:r w:rsidRPr="00E10490">
              <w:rPr>
                <w:rFonts w:cs="Arial"/>
              </w:rPr>
              <w:t>3</w:t>
            </w:r>
          </w:p>
        </w:tc>
        <w:tc>
          <w:tcPr>
            <w:tcW w:w="695" w:type="dxa"/>
          </w:tcPr>
          <w:p w14:paraId="330E30C6" w14:textId="77777777" w:rsidR="00A939FE" w:rsidRPr="00E10490" w:rsidRDefault="00A939FE" w:rsidP="003D2B98">
            <w:pPr>
              <w:rPr>
                <w:rFonts w:cs="Arial"/>
              </w:rPr>
            </w:pPr>
            <w:r w:rsidRPr="00E10490">
              <w:rPr>
                <w:rFonts w:cs="Arial"/>
              </w:rPr>
              <w:t>4</w:t>
            </w:r>
          </w:p>
        </w:tc>
        <w:tc>
          <w:tcPr>
            <w:tcW w:w="695" w:type="dxa"/>
          </w:tcPr>
          <w:p w14:paraId="4271D83F" w14:textId="77777777" w:rsidR="00A939FE" w:rsidRPr="00E10490" w:rsidRDefault="00A939FE" w:rsidP="003D2B98">
            <w:pPr>
              <w:rPr>
                <w:rFonts w:cs="Arial"/>
              </w:rPr>
            </w:pPr>
            <w:r w:rsidRPr="00E10490">
              <w:rPr>
                <w:rFonts w:cs="Arial"/>
              </w:rPr>
              <w:t>5</w:t>
            </w:r>
          </w:p>
        </w:tc>
        <w:tc>
          <w:tcPr>
            <w:tcW w:w="3996" w:type="dxa"/>
          </w:tcPr>
          <w:p w14:paraId="2481CB32" w14:textId="77777777" w:rsidR="00A939FE" w:rsidRPr="00E10490" w:rsidRDefault="00A939FE" w:rsidP="003D2B98">
            <w:pPr>
              <w:rPr>
                <w:rFonts w:cs="Arial"/>
              </w:rPr>
            </w:pPr>
            <w:r w:rsidRPr="00E10490">
              <w:rPr>
                <w:rFonts w:cs="Arial"/>
              </w:rPr>
              <w:t>Comments (if relevant)</w:t>
            </w:r>
          </w:p>
        </w:tc>
      </w:tr>
      <w:tr w:rsidR="00A939FE" w:rsidRPr="00E10490" w14:paraId="1128EF01" w14:textId="77777777" w:rsidTr="003D2B98">
        <w:tc>
          <w:tcPr>
            <w:tcW w:w="2166" w:type="dxa"/>
          </w:tcPr>
          <w:p w14:paraId="6454808E" w14:textId="77777777" w:rsidR="00A939FE" w:rsidRPr="00E10490" w:rsidRDefault="00A939FE" w:rsidP="003D2B98">
            <w:pPr>
              <w:rPr>
                <w:rFonts w:cs="Arial"/>
              </w:rPr>
            </w:pPr>
            <w:r w:rsidRPr="00E10490">
              <w:rPr>
                <w:rFonts w:cs="Arial"/>
              </w:rPr>
              <w:t>Design / Planning</w:t>
            </w:r>
          </w:p>
        </w:tc>
        <w:sdt>
          <w:sdtPr>
            <w:rPr>
              <w:color w:val="858687" w:themeColor="text2"/>
            </w:rPr>
            <w:id w:val="1815295197"/>
            <w:placeholder>
              <w:docPart w:val="9A929E4FC1D14F5ABE2818FF5C58204F"/>
            </w:placeholder>
            <w:showingPlcHdr/>
          </w:sdtPr>
          <w:sdtEndPr/>
          <w:sdtContent>
            <w:tc>
              <w:tcPr>
                <w:tcW w:w="696" w:type="dxa"/>
              </w:tcPr>
              <w:p w14:paraId="18D4C026" w14:textId="77777777" w:rsidR="00A939FE" w:rsidRPr="00E10490" w:rsidRDefault="00A939FE" w:rsidP="003D2B98">
                <w:pPr>
                  <w:rPr>
                    <w:rFonts w:cs="Arial"/>
                  </w:rPr>
                </w:pPr>
                <w:r>
                  <w:rPr>
                    <w:color w:val="858687" w:themeColor="text2"/>
                  </w:rPr>
                  <w:t>$ AUD</w:t>
                </w:r>
              </w:p>
            </w:tc>
          </w:sdtContent>
        </w:sdt>
        <w:sdt>
          <w:sdtPr>
            <w:rPr>
              <w:color w:val="858687" w:themeColor="text2"/>
            </w:rPr>
            <w:id w:val="1417056170"/>
            <w:placeholder>
              <w:docPart w:val="03A03027513F4E4FB614A849ABA2654C"/>
            </w:placeholder>
            <w:showingPlcHdr/>
          </w:sdtPr>
          <w:sdtEndPr/>
          <w:sdtContent>
            <w:tc>
              <w:tcPr>
                <w:tcW w:w="696" w:type="dxa"/>
              </w:tcPr>
              <w:p w14:paraId="34DC2F3F" w14:textId="77777777" w:rsidR="00A939FE" w:rsidRPr="00E10490" w:rsidRDefault="00A939FE" w:rsidP="003D2B98">
                <w:pPr>
                  <w:rPr>
                    <w:rFonts w:cs="Arial"/>
                  </w:rPr>
                </w:pPr>
                <w:r>
                  <w:rPr>
                    <w:color w:val="858687" w:themeColor="text2"/>
                  </w:rPr>
                  <w:t>$ AUD</w:t>
                </w:r>
              </w:p>
            </w:tc>
          </w:sdtContent>
        </w:sdt>
        <w:sdt>
          <w:sdtPr>
            <w:rPr>
              <w:color w:val="858687" w:themeColor="text2"/>
            </w:rPr>
            <w:id w:val="-754058769"/>
            <w:placeholder>
              <w:docPart w:val="A6E4B8C0FD5340CCBE725FF1415819B6"/>
            </w:placeholder>
            <w:showingPlcHdr/>
          </w:sdtPr>
          <w:sdtEndPr/>
          <w:sdtContent>
            <w:tc>
              <w:tcPr>
                <w:tcW w:w="695" w:type="dxa"/>
              </w:tcPr>
              <w:p w14:paraId="7E0D5BA0" w14:textId="77777777" w:rsidR="00A939FE" w:rsidRPr="00E10490" w:rsidRDefault="00A939FE" w:rsidP="003D2B98">
                <w:pPr>
                  <w:rPr>
                    <w:rFonts w:cs="Arial"/>
                  </w:rPr>
                </w:pPr>
                <w:r>
                  <w:rPr>
                    <w:color w:val="858687" w:themeColor="text2"/>
                  </w:rPr>
                  <w:t>$ AUD</w:t>
                </w:r>
              </w:p>
            </w:tc>
          </w:sdtContent>
        </w:sdt>
        <w:sdt>
          <w:sdtPr>
            <w:rPr>
              <w:color w:val="858687" w:themeColor="text2"/>
            </w:rPr>
            <w:id w:val="-1104496660"/>
            <w:placeholder>
              <w:docPart w:val="D3A511E7A8394663B486241132AF3B6A"/>
            </w:placeholder>
            <w:showingPlcHdr/>
          </w:sdtPr>
          <w:sdtEndPr/>
          <w:sdtContent>
            <w:tc>
              <w:tcPr>
                <w:tcW w:w="695" w:type="dxa"/>
              </w:tcPr>
              <w:p w14:paraId="6180FDDD" w14:textId="77777777" w:rsidR="00A939FE" w:rsidRPr="00E10490" w:rsidRDefault="00A939FE" w:rsidP="003D2B98">
                <w:pPr>
                  <w:rPr>
                    <w:rFonts w:cs="Arial"/>
                  </w:rPr>
                </w:pPr>
                <w:r>
                  <w:rPr>
                    <w:color w:val="858687" w:themeColor="text2"/>
                  </w:rPr>
                  <w:t>$ AUD</w:t>
                </w:r>
              </w:p>
            </w:tc>
          </w:sdtContent>
        </w:sdt>
        <w:sdt>
          <w:sdtPr>
            <w:rPr>
              <w:color w:val="858687" w:themeColor="text2"/>
            </w:rPr>
            <w:id w:val="788780852"/>
            <w:placeholder>
              <w:docPart w:val="686AF70A7F1A490F8691801D5D77552D"/>
            </w:placeholder>
            <w:showingPlcHdr/>
          </w:sdtPr>
          <w:sdtEndPr/>
          <w:sdtContent>
            <w:tc>
              <w:tcPr>
                <w:tcW w:w="695" w:type="dxa"/>
              </w:tcPr>
              <w:p w14:paraId="2C97E120" w14:textId="77777777" w:rsidR="00A939FE" w:rsidRPr="00E10490" w:rsidRDefault="00A939FE" w:rsidP="003D2B98">
                <w:pPr>
                  <w:rPr>
                    <w:rFonts w:cs="Arial"/>
                  </w:rPr>
                </w:pPr>
                <w:r>
                  <w:rPr>
                    <w:color w:val="858687" w:themeColor="text2"/>
                  </w:rPr>
                  <w:t>$ AUD</w:t>
                </w:r>
              </w:p>
            </w:tc>
          </w:sdtContent>
        </w:sdt>
        <w:sdt>
          <w:sdtPr>
            <w:rPr>
              <w:color w:val="858687" w:themeColor="text2"/>
            </w:rPr>
            <w:id w:val="1587424955"/>
            <w:placeholder>
              <w:docPart w:val="4642BFA512C842E2A6BDD6DAD48F090C"/>
            </w:placeholder>
            <w:showingPlcHdr/>
          </w:sdtPr>
          <w:sdtEndPr/>
          <w:sdtContent>
            <w:tc>
              <w:tcPr>
                <w:tcW w:w="3996" w:type="dxa"/>
              </w:tcPr>
              <w:p w14:paraId="59A45A4C" w14:textId="77777777" w:rsidR="00A939FE" w:rsidRPr="00E10490" w:rsidRDefault="00A939FE" w:rsidP="003D2B98">
                <w:pPr>
                  <w:rPr>
                    <w:rFonts w:cs="Arial"/>
                  </w:rPr>
                </w:pPr>
                <w:r w:rsidRPr="001D16FB">
                  <w:rPr>
                    <w:rStyle w:val="PlaceholderText"/>
                    <w:color w:val="858687" w:themeColor="text2"/>
                  </w:rPr>
                  <w:t>Click or tap here to enter text.</w:t>
                </w:r>
              </w:p>
            </w:tc>
          </w:sdtContent>
        </w:sdt>
      </w:tr>
      <w:tr w:rsidR="00A939FE" w:rsidRPr="00E10490" w14:paraId="5CA000F6" w14:textId="77777777" w:rsidTr="003D2B98">
        <w:tc>
          <w:tcPr>
            <w:tcW w:w="2166" w:type="dxa"/>
          </w:tcPr>
          <w:p w14:paraId="6A65A139" w14:textId="77777777" w:rsidR="00A939FE" w:rsidRPr="00E10490" w:rsidRDefault="00A939FE" w:rsidP="003D2B98">
            <w:pPr>
              <w:rPr>
                <w:rFonts w:cs="Arial"/>
              </w:rPr>
            </w:pPr>
            <w:r w:rsidRPr="00E10490">
              <w:rPr>
                <w:rFonts w:cs="Arial"/>
              </w:rPr>
              <w:t>Construction</w:t>
            </w:r>
          </w:p>
        </w:tc>
        <w:sdt>
          <w:sdtPr>
            <w:rPr>
              <w:color w:val="858687" w:themeColor="text2"/>
            </w:rPr>
            <w:id w:val="-89013469"/>
            <w:placeholder>
              <w:docPart w:val="5EA9C11E287F451DB3396D4EFCE26914"/>
            </w:placeholder>
            <w:showingPlcHdr/>
          </w:sdtPr>
          <w:sdtEndPr/>
          <w:sdtContent>
            <w:tc>
              <w:tcPr>
                <w:tcW w:w="696" w:type="dxa"/>
              </w:tcPr>
              <w:p w14:paraId="57E6F9D2" w14:textId="77777777" w:rsidR="00A939FE" w:rsidRPr="00E10490" w:rsidRDefault="00A939FE" w:rsidP="003D2B98">
                <w:pPr>
                  <w:rPr>
                    <w:rFonts w:cs="Arial"/>
                  </w:rPr>
                </w:pPr>
                <w:r>
                  <w:rPr>
                    <w:color w:val="858687" w:themeColor="text2"/>
                  </w:rPr>
                  <w:t>$ AUD</w:t>
                </w:r>
              </w:p>
            </w:tc>
          </w:sdtContent>
        </w:sdt>
        <w:sdt>
          <w:sdtPr>
            <w:rPr>
              <w:color w:val="858687" w:themeColor="text2"/>
            </w:rPr>
            <w:id w:val="2106994356"/>
            <w:placeholder>
              <w:docPart w:val="EDBC3CC3FD99456EB0E75B45DCC2A941"/>
            </w:placeholder>
            <w:showingPlcHdr/>
          </w:sdtPr>
          <w:sdtEndPr/>
          <w:sdtContent>
            <w:tc>
              <w:tcPr>
                <w:tcW w:w="696" w:type="dxa"/>
              </w:tcPr>
              <w:p w14:paraId="530ADFA1" w14:textId="77777777" w:rsidR="00A939FE" w:rsidRPr="00E10490" w:rsidRDefault="00A939FE" w:rsidP="003D2B98">
                <w:pPr>
                  <w:rPr>
                    <w:rFonts w:cs="Arial"/>
                  </w:rPr>
                </w:pPr>
                <w:r>
                  <w:rPr>
                    <w:color w:val="858687" w:themeColor="text2"/>
                  </w:rPr>
                  <w:t>$ AUD</w:t>
                </w:r>
              </w:p>
            </w:tc>
          </w:sdtContent>
        </w:sdt>
        <w:sdt>
          <w:sdtPr>
            <w:rPr>
              <w:color w:val="858687" w:themeColor="text2"/>
            </w:rPr>
            <w:id w:val="114955986"/>
            <w:placeholder>
              <w:docPart w:val="4D5716396E1343BCB056642447942CFF"/>
            </w:placeholder>
            <w:showingPlcHdr/>
          </w:sdtPr>
          <w:sdtEndPr/>
          <w:sdtContent>
            <w:tc>
              <w:tcPr>
                <w:tcW w:w="695" w:type="dxa"/>
              </w:tcPr>
              <w:p w14:paraId="6332045E" w14:textId="77777777" w:rsidR="00A939FE" w:rsidRPr="00E10490" w:rsidRDefault="00A939FE" w:rsidP="003D2B98">
                <w:pPr>
                  <w:rPr>
                    <w:rFonts w:cs="Arial"/>
                  </w:rPr>
                </w:pPr>
                <w:r>
                  <w:rPr>
                    <w:color w:val="858687" w:themeColor="text2"/>
                  </w:rPr>
                  <w:t>$ AUD</w:t>
                </w:r>
              </w:p>
            </w:tc>
          </w:sdtContent>
        </w:sdt>
        <w:sdt>
          <w:sdtPr>
            <w:rPr>
              <w:color w:val="858687" w:themeColor="text2"/>
            </w:rPr>
            <w:id w:val="-831826604"/>
            <w:placeholder>
              <w:docPart w:val="8A461541F3AD4CCCA5A394A02286674B"/>
            </w:placeholder>
            <w:showingPlcHdr/>
          </w:sdtPr>
          <w:sdtEndPr/>
          <w:sdtContent>
            <w:tc>
              <w:tcPr>
                <w:tcW w:w="695" w:type="dxa"/>
              </w:tcPr>
              <w:p w14:paraId="10DE8509" w14:textId="77777777" w:rsidR="00A939FE" w:rsidRPr="00E10490" w:rsidRDefault="00A939FE" w:rsidP="003D2B98">
                <w:pPr>
                  <w:rPr>
                    <w:rFonts w:cs="Arial"/>
                  </w:rPr>
                </w:pPr>
                <w:r>
                  <w:rPr>
                    <w:color w:val="858687" w:themeColor="text2"/>
                  </w:rPr>
                  <w:t>$ AUD</w:t>
                </w:r>
              </w:p>
            </w:tc>
          </w:sdtContent>
        </w:sdt>
        <w:sdt>
          <w:sdtPr>
            <w:rPr>
              <w:color w:val="858687" w:themeColor="text2"/>
            </w:rPr>
            <w:id w:val="-941229712"/>
            <w:placeholder>
              <w:docPart w:val="1450E4541E26420788D1B5003EF22DD1"/>
            </w:placeholder>
            <w:showingPlcHdr/>
          </w:sdtPr>
          <w:sdtEndPr/>
          <w:sdtContent>
            <w:tc>
              <w:tcPr>
                <w:tcW w:w="695" w:type="dxa"/>
              </w:tcPr>
              <w:p w14:paraId="43A2598D" w14:textId="77777777" w:rsidR="00A939FE" w:rsidRPr="00E10490" w:rsidRDefault="00A939FE" w:rsidP="003D2B98">
                <w:pPr>
                  <w:rPr>
                    <w:rFonts w:cs="Arial"/>
                  </w:rPr>
                </w:pPr>
                <w:r>
                  <w:rPr>
                    <w:color w:val="858687" w:themeColor="text2"/>
                  </w:rPr>
                  <w:t>$ AUD</w:t>
                </w:r>
              </w:p>
            </w:tc>
          </w:sdtContent>
        </w:sdt>
        <w:sdt>
          <w:sdtPr>
            <w:rPr>
              <w:color w:val="858687" w:themeColor="text2"/>
            </w:rPr>
            <w:id w:val="-1262211785"/>
            <w:placeholder>
              <w:docPart w:val="BAFBE673123242088376FD6B06EE5722"/>
            </w:placeholder>
            <w:showingPlcHdr/>
          </w:sdtPr>
          <w:sdtEndPr/>
          <w:sdtContent>
            <w:tc>
              <w:tcPr>
                <w:tcW w:w="3996" w:type="dxa"/>
              </w:tcPr>
              <w:p w14:paraId="4652414D" w14:textId="77777777" w:rsidR="00A939FE" w:rsidRPr="00E10490" w:rsidRDefault="00A939FE" w:rsidP="003D2B98">
                <w:pPr>
                  <w:rPr>
                    <w:rFonts w:cs="Arial"/>
                  </w:rPr>
                </w:pPr>
                <w:r w:rsidRPr="001D16FB">
                  <w:rPr>
                    <w:rStyle w:val="PlaceholderText"/>
                    <w:color w:val="858687" w:themeColor="text2"/>
                  </w:rPr>
                  <w:t>Click or tap here to enter text.</w:t>
                </w:r>
              </w:p>
            </w:tc>
          </w:sdtContent>
        </w:sdt>
      </w:tr>
      <w:tr w:rsidR="00A939FE" w:rsidRPr="00E10490" w14:paraId="4E854A4A" w14:textId="77777777" w:rsidTr="003D2B98">
        <w:tc>
          <w:tcPr>
            <w:tcW w:w="2166" w:type="dxa"/>
          </w:tcPr>
          <w:p w14:paraId="0151BCFB" w14:textId="77777777" w:rsidR="00A939FE" w:rsidRPr="00E10490" w:rsidRDefault="00A939FE" w:rsidP="003D2B98">
            <w:pPr>
              <w:rPr>
                <w:rFonts w:cs="Arial"/>
              </w:rPr>
            </w:pPr>
            <w:r w:rsidRPr="00E10490">
              <w:rPr>
                <w:rFonts w:cs="Arial"/>
              </w:rPr>
              <w:t>Contingency</w:t>
            </w:r>
          </w:p>
        </w:tc>
        <w:sdt>
          <w:sdtPr>
            <w:rPr>
              <w:color w:val="858687" w:themeColor="text2"/>
            </w:rPr>
            <w:id w:val="-735394598"/>
            <w:placeholder>
              <w:docPart w:val="2BF6C389A33C4AF8A8EDEF183AF8CF40"/>
            </w:placeholder>
            <w:showingPlcHdr/>
          </w:sdtPr>
          <w:sdtEndPr/>
          <w:sdtContent>
            <w:tc>
              <w:tcPr>
                <w:tcW w:w="696" w:type="dxa"/>
              </w:tcPr>
              <w:p w14:paraId="37CB93F8" w14:textId="77777777" w:rsidR="00A939FE" w:rsidRPr="00E10490" w:rsidRDefault="00A939FE" w:rsidP="003D2B98">
                <w:pPr>
                  <w:rPr>
                    <w:rFonts w:cs="Arial"/>
                  </w:rPr>
                </w:pPr>
                <w:r>
                  <w:rPr>
                    <w:color w:val="858687" w:themeColor="text2"/>
                  </w:rPr>
                  <w:t>$ AUD</w:t>
                </w:r>
              </w:p>
            </w:tc>
          </w:sdtContent>
        </w:sdt>
        <w:sdt>
          <w:sdtPr>
            <w:rPr>
              <w:color w:val="858687" w:themeColor="text2"/>
            </w:rPr>
            <w:id w:val="929852990"/>
            <w:placeholder>
              <w:docPart w:val="693A31DCD15C49D7A311A75198741252"/>
            </w:placeholder>
            <w:showingPlcHdr/>
          </w:sdtPr>
          <w:sdtEndPr/>
          <w:sdtContent>
            <w:tc>
              <w:tcPr>
                <w:tcW w:w="696" w:type="dxa"/>
              </w:tcPr>
              <w:p w14:paraId="17F86012" w14:textId="77777777" w:rsidR="00A939FE" w:rsidRPr="00E10490" w:rsidRDefault="00A939FE" w:rsidP="003D2B98">
                <w:pPr>
                  <w:rPr>
                    <w:rFonts w:cs="Arial"/>
                  </w:rPr>
                </w:pPr>
                <w:r>
                  <w:rPr>
                    <w:color w:val="858687" w:themeColor="text2"/>
                  </w:rPr>
                  <w:t>$ AUD</w:t>
                </w:r>
              </w:p>
            </w:tc>
          </w:sdtContent>
        </w:sdt>
        <w:sdt>
          <w:sdtPr>
            <w:rPr>
              <w:color w:val="858687" w:themeColor="text2"/>
            </w:rPr>
            <w:id w:val="-1947611463"/>
            <w:placeholder>
              <w:docPart w:val="E6299B1BD1204ACB92A9684E2C1A4217"/>
            </w:placeholder>
            <w:showingPlcHdr/>
          </w:sdtPr>
          <w:sdtEndPr/>
          <w:sdtContent>
            <w:tc>
              <w:tcPr>
                <w:tcW w:w="695" w:type="dxa"/>
              </w:tcPr>
              <w:p w14:paraId="2E8A62B7" w14:textId="77777777" w:rsidR="00A939FE" w:rsidRPr="00E10490" w:rsidRDefault="00A939FE" w:rsidP="003D2B98">
                <w:pPr>
                  <w:rPr>
                    <w:rFonts w:cs="Arial"/>
                  </w:rPr>
                </w:pPr>
                <w:r>
                  <w:rPr>
                    <w:color w:val="858687" w:themeColor="text2"/>
                  </w:rPr>
                  <w:t>$ AUD</w:t>
                </w:r>
              </w:p>
            </w:tc>
          </w:sdtContent>
        </w:sdt>
        <w:sdt>
          <w:sdtPr>
            <w:rPr>
              <w:color w:val="858687" w:themeColor="text2"/>
            </w:rPr>
            <w:id w:val="-396738312"/>
            <w:placeholder>
              <w:docPart w:val="661EB5FAB3784F908A09AF45ED6BAE89"/>
            </w:placeholder>
            <w:showingPlcHdr/>
          </w:sdtPr>
          <w:sdtEndPr/>
          <w:sdtContent>
            <w:tc>
              <w:tcPr>
                <w:tcW w:w="695" w:type="dxa"/>
              </w:tcPr>
              <w:p w14:paraId="0DF9C799" w14:textId="77777777" w:rsidR="00A939FE" w:rsidRPr="00E10490" w:rsidRDefault="00A939FE" w:rsidP="003D2B98">
                <w:pPr>
                  <w:rPr>
                    <w:rFonts w:cs="Arial"/>
                  </w:rPr>
                </w:pPr>
                <w:r>
                  <w:rPr>
                    <w:color w:val="858687" w:themeColor="text2"/>
                  </w:rPr>
                  <w:t>$ AUD</w:t>
                </w:r>
              </w:p>
            </w:tc>
          </w:sdtContent>
        </w:sdt>
        <w:sdt>
          <w:sdtPr>
            <w:rPr>
              <w:color w:val="858687" w:themeColor="text2"/>
            </w:rPr>
            <w:id w:val="-1340533658"/>
            <w:placeholder>
              <w:docPart w:val="722556B6E1634ECE82EBBB0F5BC722D6"/>
            </w:placeholder>
            <w:showingPlcHdr/>
          </w:sdtPr>
          <w:sdtEndPr/>
          <w:sdtContent>
            <w:tc>
              <w:tcPr>
                <w:tcW w:w="695" w:type="dxa"/>
              </w:tcPr>
              <w:p w14:paraId="426AE623" w14:textId="77777777" w:rsidR="00A939FE" w:rsidRPr="00E10490" w:rsidRDefault="00A939FE" w:rsidP="003D2B98">
                <w:pPr>
                  <w:rPr>
                    <w:rFonts w:cs="Arial"/>
                  </w:rPr>
                </w:pPr>
                <w:r>
                  <w:rPr>
                    <w:color w:val="858687" w:themeColor="text2"/>
                  </w:rPr>
                  <w:t>$ AUD</w:t>
                </w:r>
              </w:p>
            </w:tc>
          </w:sdtContent>
        </w:sdt>
        <w:sdt>
          <w:sdtPr>
            <w:rPr>
              <w:color w:val="858687" w:themeColor="text2"/>
            </w:rPr>
            <w:id w:val="-329296490"/>
            <w:placeholder>
              <w:docPart w:val="038729C22707420E90F2772A28850BDD"/>
            </w:placeholder>
            <w:showingPlcHdr/>
          </w:sdtPr>
          <w:sdtEndPr/>
          <w:sdtContent>
            <w:tc>
              <w:tcPr>
                <w:tcW w:w="3996" w:type="dxa"/>
              </w:tcPr>
              <w:p w14:paraId="1A0BB757" w14:textId="77777777" w:rsidR="00A939FE" w:rsidRPr="00E10490" w:rsidRDefault="00A939FE" w:rsidP="003D2B98">
                <w:pPr>
                  <w:rPr>
                    <w:rFonts w:cs="Arial"/>
                  </w:rPr>
                </w:pPr>
                <w:r w:rsidRPr="001D16FB">
                  <w:rPr>
                    <w:rStyle w:val="PlaceholderText"/>
                    <w:color w:val="858687" w:themeColor="text2"/>
                  </w:rPr>
                  <w:t>Click or tap here to enter text.</w:t>
                </w:r>
              </w:p>
            </w:tc>
          </w:sdtContent>
        </w:sdt>
      </w:tr>
      <w:tr w:rsidR="00A939FE" w:rsidRPr="00E10490" w14:paraId="619FE281" w14:textId="77777777" w:rsidTr="003D2B98">
        <w:tc>
          <w:tcPr>
            <w:tcW w:w="2166" w:type="dxa"/>
          </w:tcPr>
          <w:p w14:paraId="6A7FCFDF" w14:textId="77777777" w:rsidR="00A939FE" w:rsidRPr="00E10490" w:rsidRDefault="00A939FE" w:rsidP="003D2B98">
            <w:pPr>
              <w:rPr>
                <w:rFonts w:cs="Arial"/>
              </w:rPr>
            </w:pPr>
            <w:r w:rsidRPr="00E10490">
              <w:rPr>
                <w:rFonts w:cs="Arial"/>
              </w:rPr>
              <w:t>Other</w:t>
            </w:r>
          </w:p>
        </w:tc>
        <w:sdt>
          <w:sdtPr>
            <w:rPr>
              <w:color w:val="858687" w:themeColor="text2"/>
            </w:rPr>
            <w:id w:val="-1533331247"/>
            <w:placeholder>
              <w:docPart w:val="064D22D133264ABCB6E85395C08D78A0"/>
            </w:placeholder>
            <w:showingPlcHdr/>
          </w:sdtPr>
          <w:sdtEndPr/>
          <w:sdtContent>
            <w:tc>
              <w:tcPr>
                <w:tcW w:w="696" w:type="dxa"/>
              </w:tcPr>
              <w:p w14:paraId="445699CB" w14:textId="77777777" w:rsidR="00A939FE" w:rsidRPr="00E10490" w:rsidRDefault="00A939FE" w:rsidP="003D2B98">
                <w:pPr>
                  <w:rPr>
                    <w:rFonts w:cs="Arial"/>
                  </w:rPr>
                </w:pPr>
                <w:r>
                  <w:rPr>
                    <w:color w:val="858687" w:themeColor="text2"/>
                  </w:rPr>
                  <w:t>$ AUD</w:t>
                </w:r>
              </w:p>
            </w:tc>
          </w:sdtContent>
        </w:sdt>
        <w:sdt>
          <w:sdtPr>
            <w:rPr>
              <w:color w:val="858687" w:themeColor="text2"/>
            </w:rPr>
            <w:id w:val="-247725066"/>
            <w:placeholder>
              <w:docPart w:val="42840AD1137B42319968CDA533E944F1"/>
            </w:placeholder>
            <w:showingPlcHdr/>
          </w:sdtPr>
          <w:sdtEndPr/>
          <w:sdtContent>
            <w:tc>
              <w:tcPr>
                <w:tcW w:w="696" w:type="dxa"/>
              </w:tcPr>
              <w:p w14:paraId="4956DD48" w14:textId="77777777" w:rsidR="00A939FE" w:rsidRPr="00E10490" w:rsidRDefault="00A939FE" w:rsidP="003D2B98">
                <w:pPr>
                  <w:rPr>
                    <w:rFonts w:cs="Arial"/>
                  </w:rPr>
                </w:pPr>
                <w:r>
                  <w:rPr>
                    <w:color w:val="858687" w:themeColor="text2"/>
                  </w:rPr>
                  <w:t>$ AUD</w:t>
                </w:r>
              </w:p>
            </w:tc>
          </w:sdtContent>
        </w:sdt>
        <w:sdt>
          <w:sdtPr>
            <w:rPr>
              <w:color w:val="858687" w:themeColor="text2"/>
            </w:rPr>
            <w:id w:val="1162434928"/>
            <w:placeholder>
              <w:docPart w:val="A54A7A4FDFC2481993F75BAB294505DB"/>
            </w:placeholder>
            <w:showingPlcHdr/>
          </w:sdtPr>
          <w:sdtEndPr/>
          <w:sdtContent>
            <w:tc>
              <w:tcPr>
                <w:tcW w:w="695" w:type="dxa"/>
              </w:tcPr>
              <w:p w14:paraId="2473F983" w14:textId="77777777" w:rsidR="00A939FE" w:rsidRPr="00E10490" w:rsidRDefault="00A939FE" w:rsidP="003D2B98">
                <w:pPr>
                  <w:rPr>
                    <w:rFonts w:cs="Arial"/>
                  </w:rPr>
                </w:pPr>
                <w:r>
                  <w:rPr>
                    <w:color w:val="858687" w:themeColor="text2"/>
                  </w:rPr>
                  <w:t>$ AUD</w:t>
                </w:r>
              </w:p>
            </w:tc>
          </w:sdtContent>
        </w:sdt>
        <w:sdt>
          <w:sdtPr>
            <w:rPr>
              <w:color w:val="858687" w:themeColor="text2"/>
            </w:rPr>
            <w:id w:val="1886070187"/>
            <w:placeholder>
              <w:docPart w:val="DFC60A2922CB44AE8926553A4F6593C9"/>
            </w:placeholder>
            <w:showingPlcHdr/>
          </w:sdtPr>
          <w:sdtEndPr/>
          <w:sdtContent>
            <w:tc>
              <w:tcPr>
                <w:tcW w:w="695" w:type="dxa"/>
              </w:tcPr>
              <w:p w14:paraId="1037CEB7" w14:textId="77777777" w:rsidR="00A939FE" w:rsidRPr="00E10490" w:rsidRDefault="00A939FE" w:rsidP="003D2B98">
                <w:pPr>
                  <w:rPr>
                    <w:rFonts w:cs="Arial"/>
                  </w:rPr>
                </w:pPr>
                <w:r>
                  <w:rPr>
                    <w:color w:val="858687" w:themeColor="text2"/>
                  </w:rPr>
                  <w:t>$ AUD</w:t>
                </w:r>
              </w:p>
            </w:tc>
          </w:sdtContent>
        </w:sdt>
        <w:sdt>
          <w:sdtPr>
            <w:rPr>
              <w:color w:val="858687" w:themeColor="text2"/>
            </w:rPr>
            <w:id w:val="1642378869"/>
            <w:placeholder>
              <w:docPart w:val="6E5ACECEF616419AAC036566CD79040A"/>
            </w:placeholder>
            <w:showingPlcHdr/>
          </w:sdtPr>
          <w:sdtEndPr/>
          <w:sdtContent>
            <w:tc>
              <w:tcPr>
                <w:tcW w:w="695" w:type="dxa"/>
              </w:tcPr>
              <w:p w14:paraId="4801F7D4" w14:textId="77777777" w:rsidR="00A939FE" w:rsidRPr="00E10490" w:rsidRDefault="00A939FE" w:rsidP="003D2B98">
                <w:pPr>
                  <w:rPr>
                    <w:rFonts w:cs="Arial"/>
                  </w:rPr>
                </w:pPr>
                <w:r>
                  <w:rPr>
                    <w:color w:val="858687" w:themeColor="text2"/>
                  </w:rPr>
                  <w:t>$ AUD</w:t>
                </w:r>
              </w:p>
            </w:tc>
          </w:sdtContent>
        </w:sdt>
        <w:sdt>
          <w:sdtPr>
            <w:rPr>
              <w:color w:val="858687" w:themeColor="text2"/>
            </w:rPr>
            <w:id w:val="51129229"/>
            <w:placeholder>
              <w:docPart w:val="1DA5B6F4B7674270B786077C6324B97E"/>
            </w:placeholder>
            <w:showingPlcHdr/>
          </w:sdtPr>
          <w:sdtEndPr/>
          <w:sdtContent>
            <w:tc>
              <w:tcPr>
                <w:tcW w:w="3996" w:type="dxa"/>
              </w:tcPr>
              <w:p w14:paraId="0E8D6672" w14:textId="77777777" w:rsidR="00A939FE" w:rsidRPr="00E10490" w:rsidRDefault="00A939FE" w:rsidP="003D2B98">
                <w:pPr>
                  <w:rPr>
                    <w:rFonts w:cs="Arial"/>
                  </w:rPr>
                </w:pPr>
                <w:r w:rsidRPr="001D16FB">
                  <w:rPr>
                    <w:rStyle w:val="PlaceholderText"/>
                    <w:color w:val="858687" w:themeColor="text2"/>
                  </w:rPr>
                  <w:t>Click or tap here to enter text.</w:t>
                </w:r>
              </w:p>
            </w:tc>
          </w:sdtContent>
        </w:sdt>
      </w:tr>
    </w:tbl>
    <w:p w14:paraId="4DC14674" w14:textId="77777777" w:rsidR="00A939FE" w:rsidRPr="00E10490" w:rsidRDefault="00A939FE" w:rsidP="00A939FE">
      <w:pPr>
        <w:rPr>
          <w:rFonts w:cs="Arial"/>
          <w:color w:val="043F5C"/>
          <w:sz w:val="36"/>
          <w:szCs w:val="36"/>
        </w:rPr>
      </w:pPr>
    </w:p>
    <w:p w14:paraId="0AB8B6F2" w14:textId="5554594D" w:rsidR="00A939FE" w:rsidRPr="0031404B" w:rsidRDefault="00A939FE" w:rsidP="00A939FE">
      <w:pPr>
        <w:spacing w:before="0" w:after="160" w:line="259" w:lineRule="auto"/>
        <w:rPr>
          <w:color w:val="615F5F" w:themeColor="text1" w:themeTint="BF"/>
          <w:sz w:val="28"/>
          <w:szCs w:val="28"/>
        </w:rPr>
      </w:pPr>
      <w:r w:rsidRPr="0031404B">
        <w:rPr>
          <w:color w:val="615F5F" w:themeColor="text1" w:themeTint="BF"/>
          <w:sz w:val="28"/>
          <w:szCs w:val="28"/>
        </w:rPr>
        <w:t xml:space="preserve">Question </w:t>
      </w:r>
      <w:r w:rsidR="00DB0F78">
        <w:rPr>
          <w:color w:val="615F5F" w:themeColor="text1" w:themeTint="BF"/>
          <w:sz w:val="28"/>
          <w:szCs w:val="28"/>
        </w:rPr>
        <w:t>10</w:t>
      </w:r>
      <w:r w:rsidRPr="0031404B">
        <w:rPr>
          <w:color w:val="615F5F" w:themeColor="text1" w:themeTint="BF"/>
          <w:sz w:val="28"/>
          <w:szCs w:val="28"/>
        </w:rPr>
        <w:t xml:space="preserve"> – Operational Cash Flow</w:t>
      </w:r>
    </w:p>
    <w:p w14:paraId="6B4F1D7B" w14:textId="3241E0A9" w:rsidR="00A939FE" w:rsidRPr="00E76F0B" w:rsidRDefault="00A939FE" w:rsidP="00A939FE">
      <w:pPr>
        <w:rPr>
          <w:rFonts w:cs="Arial"/>
          <w:b/>
          <w:bCs/>
          <w:sz w:val="24"/>
          <w:szCs w:val="24"/>
        </w:rPr>
      </w:pPr>
      <w:r w:rsidRPr="00E76F0B">
        <w:rPr>
          <w:rFonts w:cs="Arial"/>
          <w:b/>
          <w:bCs/>
          <w:sz w:val="24"/>
          <w:szCs w:val="24"/>
        </w:rPr>
        <w:t xml:space="preserve">Please provide </w:t>
      </w:r>
      <w:r w:rsidR="00E16848">
        <w:rPr>
          <w:rFonts w:cs="Arial"/>
          <w:b/>
          <w:bCs/>
          <w:sz w:val="24"/>
          <w:szCs w:val="24"/>
        </w:rPr>
        <w:t>a summary</w:t>
      </w:r>
      <w:r w:rsidRPr="00E76F0B">
        <w:rPr>
          <w:rFonts w:cs="Arial"/>
          <w:b/>
          <w:bCs/>
          <w:sz w:val="24"/>
          <w:szCs w:val="24"/>
        </w:rPr>
        <w:t xml:space="preserve"> of the projected operational cash flow</w:t>
      </w:r>
      <w:r>
        <w:rPr>
          <w:rFonts w:cs="Arial"/>
          <w:b/>
          <w:bCs/>
          <w:sz w:val="24"/>
          <w:szCs w:val="24"/>
        </w:rPr>
        <w:t xml:space="preserve"> for this proposal</w:t>
      </w:r>
      <w:r w:rsidRPr="00E76F0B">
        <w:rPr>
          <w:rFonts w:cs="Arial"/>
          <w:b/>
          <w:bCs/>
          <w:sz w:val="24"/>
          <w:szCs w:val="24"/>
        </w:rPr>
        <w:t>.</w:t>
      </w:r>
    </w:p>
    <w:p w14:paraId="552AE108" w14:textId="77777777" w:rsidR="00A939FE" w:rsidRPr="00E10490" w:rsidRDefault="00A939FE" w:rsidP="00A939FE">
      <w:pPr>
        <w:rPr>
          <w:rFonts w:cs="Arial"/>
          <w:i/>
          <w:iCs/>
          <w:color w:val="858687" w:themeColor="accent6"/>
        </w:rPr>
      </w:pPr>
      <w:r w:rsidRPr="00E10490">
        <w:rPr>
          <w:rFonts w:cs="Arial"/>
          <w:i/>
          <w:iCs/>
          <w:color w:val="858687" w:themeColor="accent6"/>
        </w:rPr>
        <w:t>Please consider the following:</w:t>
      </w:r>
    </w:p>
    <w:p w14:paraId="6907D8BB" w14:textId="77777777" w:rsidR="00A939FE" w:rsidRPr="00622DE1" w:rsidRDefault="00A939FE" w:rsidP="00A939FE">
      <w:pPr>
        <w:pStyle w:val="ListParagraph"/>
        <w:numPr>
          <w:ilvl w:val="0"/>
          <w:numId w:val="4"/>
        </w:numPr>
        <w:rPr>
          <w:rFonts w:cs="Arial"/>
          <w:b/>
          <w:bCs/>
          <w:sz w:val="24"/>
          <w:szCs w:val="24"/>
        </w:rPr>
      </w:pPr>
      <w:r w:rsidRPr="00E10490">
        <w:rPr>
          <w:rFonts w:cs="Arial"/>
          <w:i/>
          <w:iCs/>
          <w:color w:val="858687" w:themeColor="accent6"/>
        </w:rPr>
        <w:t xml:space="preserve">Year 1 refers to the first year that the </w:t>
      </w:r>
      <w:r>
        <w:rPr>
          <w:rFonts w:cs="Arial"/>
          <w:i/>
          <w:iCs/>
          <w:color w:val="858687" w:themeColor="accent6"/>
        </w:rPr>
        <w:t xml:space="preserve">development commences; and </w:t>
      </w:r>
    </w:p>
    <w:p w14:paraId="6D125C31" w14:textId="77777777" w:rsidR="00A939FE" w:rsidRPr="00E76F0B" w:rsidRDefault="00A939FE" w:rsidP="00A939FE">
      <w:pPr>
        <w:pStyle w:val="ListParagraph"/>
        <w:numPr>
          <w:ilvl w:val="0"/>
          <w:numId w:val="4"/>
        </w:numPr>
        <w:rPr>
          <w:rFonts w:cs="Arial"/>
          <w:b/>
          <w:bCs/>
          <w:sz w:val="24"/>
          <w:szCs w:val="24"/>
        </w:rPr>
      </w:pPr>
      <w:r>
        <w:rPr>
          <w:rFonts w:cs="Arial"/>
          <w:i/>
          <w:iCs/>
          <w:color w:val="858687" w:themeColor="accent6"/>
        </w:rPr>
        <w:t>Averaged have been asked for 5 year periods from year 6 for the purposes of simplicity.</w:t>
      </w:r>
    </w:p>
    <w:p w14:paraId="7467B0F8" w14:textId="77777777" w:rsidR="00A939FE" w:rsidRPr="00E10490" w:rsidRDefault="00A939FE" w:rsidP="00A939FE">
      <w:pPr>
        <w:pStyle w:val="Caption"/>
        <w:keepNext/>
        <w:rPr>
          <w:rFonts w:cs="Arial"/>
        </w:rPr>
      </w:pPr>
      <w:r w:rsidRPr="00E10490">
        <w:rPr>
          <w:rFonts w:cs="Arial"/>
        </w:rPr>
        <w:t xml:space="preserve">Table </w:t>
      </w:r>
      <w:r>
        <w:rPr>
          <w:rFonts w:cs="Arial"/>
        </w:rPr>
        <w:t>3.4.</w:t>
      </w:r>
      <w:r w:rsidRPr="00E10490">
        <w:rPr>
          <w:rFonts w:cs="Arial"/>
        </w:rPr>
        <w:t xml:space="preserve"> Project</w:t>
      </w:r>
      <w:r>
        <w:rPr>
          <w:rFonts w:cs="Arial"/>
        </w:rPr>
        <w:t>ed Operational</w:t>
      </w:r>
      <w:r w:rsidRPr="00E10490">
        <w:rPr>
          <w:rFonts w:cs="Arial"/>
        </w:rPr>
        <w:t xml:space="preserve"> Cash Flow Summary</w:t>
      </w:r>
      <w:r>
        <w:rPr>
          <w:rFonts w:cs="Arial"/>
        </w:rPr>
        <w:t>.</w:t>
      </w:r>
    </w:p>
    <w:tbl>
      <w:tblPr>
        <w:tblStyle w:val="DPIEnormal"/>
        <w:tblW w:w="0" w:type="auto"/>
        <w:tblLook w:val="04A0" w:firstRow="1" w:lastRow="0" w:firstColumn="1" w:lastColumn="0" w:noHBand="0" w:noVBand="1"/>
      </w:tblPr>
      <w:tblGrid>
        <w:gridCol w:w="1373"/>
        <w:gridCol w:w="593"/>
        <w:gridCol w:w="593"/>
        <w:gridCol w:w="593"/>
        <w:gridCol w:w="593"/>
        <w:gridCol w:w="593"/>
        <w:gridCol w:w="1060"/>
        <w:gridCol w:w="1060"/>
        <w:gridCol w:w="1060"/>
        <w:gridCol w:w="1060"/>
        <w:gridCol w:w="1060"/>
      </w:tblGrid>
      <w:tr w:rsidR="00A939FE" w:rsidRPr="00E10490" w14:paraId="746A7FCA" w14:textId="77777777" w:rsidTr="003D2B98">
        <w:trPr>
          <w:cnfStyle w:val="100000000000" w:firstRow="1" w:lastRow="0" w:firstColumn="0" w:lastColumn="0" w:oddVBand="0" w:evenVBand="0" w:oddHBand="0" w:evenHBand="0" w:firstRowFirstColumn="0" w:firstRowLastColumn="0" w:lastRowFirstColumn="0" w:lastRowLastColumn="0"/>
        </w:trPr>
        <w:tc>
          <w:tcPr>
            <w:tcW w:w="1373" w:type="dxa"/>
          </w:tcPr>
          <w:p w14:paraId="48FD0CF5" w14:textId="77777777" w:rsidR="00A939FE" w:rsidRPr="00E10490" w:rsidRDefault="00A939FE" w:rsidP="003D2B98">
            <w:pPr>
              <w:rPr>
                <w:rFonts w:cs="Arial"/>
              </w:rPr>
            </w:pPr>
            <w:r w:rsidRPr="00E10490">
              <w:rPr>
                <w:rFonts w:cs="Arial"/>
              </w:rPr>
              <w:t>Year</w:t>
            </w:r>
          </w:p>
        </w:tc>
        <w:tc>
          <w:tcPr>
            <w:tcW w:w="593" w:type="dxa"/>
          </w:tcPr>
          <w:p w14:paraId="2EE6FE61" w14:textId="77777777" w:rsidR="00A939FE" w:rsidRPr="00E10490" w:rsidRDefault="00A939FE" w:rsidP="003D2B98">
            <w:pPr>
              <w:rPr>
                <w:rFonts w:cs="Arial"/>
              </w:rPr>
            </w:pPr>
            <w:r w:rsidRPr="00E10490">
              <w:rPr>
                <w:rFonts w:cs="Arial"/>
              </w:rPr>
              <w:t>1</w:t>
            </w:r>
          </w:p>
        </w:tc>
        <w:tc>
          <w:tcPr>
            <w:tcW w:w="593" w:type="dxa"/>
          </w:tcPr>
          <w:p w14:paraId="6EB98DE0" w14:textId="77777777" w:rsidR="00A939FE" w:rsidRPr="00E10490" w:rsidRDefault="00A939FE" w:rsidP="003D2B98">
            <w:pPr>
              <w:rPr>
                <w:rFonts w:cs="Arial"/>
              </w:rPr>
            </w:pPr>
            <w:r w:rsidRPr="00E10490">
              <w:rPr>
                <w:rFonts w:cs="Arial"/>
              </w:rPr>
              <w:t>2</w:t>
            </w:r>
          </w:p>
        </w:tc>
        <w:tc>
          <w:tcPr>
            <w:tcW w:w="593" w:type="dxa"/>
          </w:tcPr>
          <w:p w14:paraId="5F84C4E2" w14:textId="77777777" w:rsidR="00A939FE" w:rsidRPr="00E10490" w:rsidRDefault="00A939FE" w:rsidP="003D2B98">
            <w:pPr>
              <w:rPr>
                <w:rFonts w:cs="Arial"/>
              </w:rPr>
            </w:pPr>
            <w:r w:rsidRPr="00E10490">
              <w:rPr>
                <w:rFonts w:cs="Arial"/>
              </w:rPr>
              <w:t>3</w:t>
            </w:r>
          </w:p>
        </w:tc>
        <w:tc>
          <w:tcPr>
            <w:tcW w:w="593" w:type="dxa"/>
          </w:tcPr>
          <w:p w14:paraId="0381EB58" w14:textId="77777777" w:rsidR="00A939FE" w:rsidRPr="00E10490" w:rsidRDefault="00A939FE" w:rsidP="003D2B98">
            <w:pPr>
              <w:rPr>
                <w:rFonts w:cs="Arial"/>
              </w:rPr>
            </w:pPr>
            <w:r w:rsidRPr="00E10490">
              <w:rPr>
                <w:rFonts w:cs="Arial"/>
              </w:rPr>
              <w:t>4</w:t>
            </w:r>
          </w:p>
        </w:tc>
        <w:tc>
          <w:tcPr>
            <w:tcW w:w="593" w:type="dxa"/>
          </w:tcPr>
          <w:p w14:paraId="2A2E4F42" w14:textId="77777777" w:rsidR="00A939FE" w:rsidRPr="00E10490" w:rsidRDefault="00A939FE" w:rsidP="003D2B98">
            <w:pPr>
              <w:rPr>
                <w:rFonts w:cs="Arial"/>
              </w:rPr>
            </w:pPr>
            <w:r w:rsidRPr="00E10490">
              <w:rPr>
                <w:rFonts w:cs="Arial"/>
              </w:rPr>
              <w:t>5</w:t>
            </w:r>
          </w:p>
        </w:tc>
        <w:tc>
          <w:tcPr>
            <w:tcW w:w="1060" w:type="dxa"/>
          </w:tcPr>
          <w:p w14:paraId="4DA36AF8" w14:textId="77777777" w:rsidR="00A939FE" w:rsidRPr="00E10490" w:rsidRDefault="00A939FE" w:rsidP="003D2B98">
            <w:pPr>
              <w:rPr>
                <w:rFonts w:cs="Arial"/>
              </w:rPr>
            </w:pPr>
            <w:r w:rsidRPr="00E10490">
              <w:rPr>
                <w:rFonts w:cs="Arial"/>
              </w:rPr>
              <w:t>6-10 (average)</w:t>
            </w:r>
          </w:p>
        </w:tc>
        <w:tc>
          <w:tcPr>
            <w:tcW w:w="1060" w:type="dxa"/>
          </w:tcPr>
          <w:p w14:paraId="114B9DB0" w14:textId="77777777" w:rsidR="00A939FE" w:rsidRPr="00E10490" w:rsidRDefault="00A939FE" w:rsidP="003D2B98">
            <w:pPr>
              <w:rPr>
                <w:rFonts w:cs="Arial"/>
              </w:rPr>
            </w:pPr>
            <w:r w:rsidRPr="00E10490">
              <w:rPr>
                <w:rFonts w:cs="Arial"/>
              </w:rPr>
              <w:t>11-20 (average)</w:t>
            </w:r>
          </w:p>
        </w:tc>
        <w:tc>
          <w:tcPr>
            <w:tcW w:w="1060" w:type="dxa"/>
          </w:tcPr>
          <w:p w14:paraId="1CED2A81" w14:textId="77777777" w:rsidR="00A939FE" w:rsidRPr="00E10490" w:rsidRDefault="00A939FE" w:rsidP="003D2B98">
            <w:pPr>
              <w:rPr>
                <w:rFonts w:cs="Arial"/>
              </w:rPr>
            </w:pPr>
            <w:r w:rsidRPr="00E10490">
              <w:rPr>
                <w:rFonts w:cs="Arial"/>
              </w:rPr>
              <w:t>21-30 (average)</w:t>
            </w:r>
          </w:p>
        </w:tc>
        <w:tc>
          <w:tcPr>
            <w:tcW w:w="1060" w:type="dxa"/>
          </w:tcPr>
          <w:p w14:paraId="518447DE" w14:textId="77777777" w:rsidR="00A939FE" w:rsidRPr="00E10490" w:rsidRDefault="00A939FE" w:rsidP="003D2B98">
            <w:pPr>
              <w:rPr>
                <w:rFonts w:cs="Arial"/>
              </w:rPr>
            </w:pPr>
            <w:r w:rsidRPr="00E10490">
              <w:rPr>
                <w:rFonts w:cs="Arial"/>
              </w:rPr>
              <w:t>31-40 (average)</w:t>
            </w:r>
          </w:p>
        </w:tc>
        <w:tc>
          <w:tcPr>
            <w:tcW w:w="1060" w:type="dxa"/>
          </w:tcPr>
          <w:p w14:paraId="5AC5E18B" w14:textId="77777777" w:rsidR="00A939FE" w:rsidRPr="00E10490" w:rsidRDefault="00A939FE" w:rsidP="003D2B98">
            <w:pPr>
              <w:rPr>
                <w:rFonts w:cs="Arial"/>
              </w:rPr>
            </w:pPr>
            <w:r w:rsidRPr="00E10490">
              <w:rPr>
                <w:rFonts w:cs="Arial"/>
              </w:rPr>
              <w:t>40-49 (average)</w:t>
            </w:r>
          </w:p>
        </w:tc>
      </w:tr>
      <w:tr w:rsidR="00A939FE" w:rsidRPr="00E10490" w14:paraId="0AE76E69" w14:textId="77777777" w:rsidTr="003D2B98">
        <w:tc>
          <w:tcPr>
            <w:tcW w:w="1373" w:type="dxa"/>
          </w:tcPr>
          <w:p w14:paraId="34B5509C" w14:textId="77777777" w:rsidR="00A939FE" w:rsidRPr="00E10490" w:rsidRDefault="00A939FE" w:rsidP="003D2B98">
            <w:pPr>
              <w:rPr>
                <w:rFonts w:cs="Arial"/>
              </w:rPr>
            </w:pPr>
            <w:r w:rsidRPr="00E10490">
              <w:rPr>
                <w:rFonts w:cs="Arial"/>
              </w:rPr>
              <w:t>Revenue</w:t>
            </w:r>
            <w:r>
              <w:rPr>
                <w:rFonts w:cs="Arial"/>
              </w:rPr>
              <w:t xml:space="preserve"> (s Q12 for breakdown)</w:t>
            </w:r>
          </w:p>
        </w:tc>
        <w:sdt>
          <w:sdtPr>
            <w:rPr>
              <w:color w:val="858687" w:themeColor="text2"/>
            </w:rPr>
            <w:id w:val="250787754"/>
            <w:placeholder>
              <w:docPart w:val="F341E8FB258C4889884B2F90336E2946"/>
            </w:placeholder>
            <w:showingPlcHdr/>
          </w:sdtPr>
          <w:sdtEndPr/>
          <w:sdtContent>
            <w:tc>
              <w:tcPr>
                <w:tcW w:w="593" w:type="dxa"/>
              </w:tcPr>
              <w:p w14:paraId="2AE23DA0" w14:textId="77777777" w:rsidR="00A939FE" w:rsidRPr="00E10490" w:rsidRDefault="00A939FE" w:rsidP="003D2B98">
                <w:pPr>
                  <w:rPr>
                    <w:rFonts w:cs="Arial"/>
                  </w:rPr>
                </w:pPr>
                <w:r>
                  <w:rPr>
                    <w:color w:val="858687" w:themeColor="text2"/>
                  </w:rPr>
                  <w:t>$ AUD</w:t>
                </w:r>
              </w:p>
            </w:tc>
          </w:sdtContent>
        </w:sdt>
        <w:sdt>
          <w:sdtPr>
            <w:rPr>
              <w:color w:val="858687" w:themeColor="text2"/>
            </w:rPr>
            <w:id w:val="1255323919"/>
            <w:placeholder>
              <w:docPart w:val="563A26A219C5466BB0F22F963A67F14F"/>
            </w:placeholder>
            <w:showingPlcHdr/>
          </w:sdtPr>
          <w:sdtEndPr/>
          <w:sdtContent>
            <w:tc>
              <w:tcPr>
                <w:tcW w:w="593" w:type="dxa"/>
              </w:tcPr>
              <w:p w14:paraId="4462EB81" w14:textId="77777777" w:rsidR="00A939FE" w:rsidRPr="00E10490" w:rsidRDefault="00A939FE" w:rsidP="003D2B98">
                <w:pPr>
                  <w:rPr>
                    <w:rFonts w:cs="Arial"/>
                  </w:rPr>
                </w:pPr>
                <w:r>
                  <w:rPr>
                    <w:color w:val="858687" w:themeColor="text2"/>
                  </w:rPr>
                  <w:t>$ AUD</w:t>
                </w:r>
              </w:p>
            </w:tc>
          </w:sdtContent>
        </w:sdt>
        <w:sdt>
          <w:sdtPr>
            <w:rPr>
              <w:color w:val="858687" w:themeColor="text2"/>
            </w:rPr>
            <w:id w:val="-676185237"/>
            <w:placeholder>
              <w:docPart w:val="2DA2F8AF700B4B5EAC06F85635C917C9"/>
            </w:placeholder>
            <w:showingPlcHdr/>
          </w:sdtPr>
          <w:sdtEndPr/>
          <w:sdtContent>
            <w:tc>
              <w:tcPr>
                <w:tcW w:w="593" w:type="dxa"/>
              </w:tcPr>
              <w:p w14:paraId="21F19F8A" w14:textId="77777777" w:rsidR="00A939FE" w:rsidRPr="00E10490" w:rsidRDefault="00A939FE" w:rsidP="003D2B98">
                <w:pPr>
                  <w:rPr>
                    <w:rFonts w:cs="Arial"/>
                  </w:rPr>
                </w:pPr>
                <w:r>
                  <w:rPr>
                    <w:color w:val="858687" w:themeColor="text2"/>
                  </w:rPr>
                  <w:t>$ AUD</w:t>
                </w:r>
              </w:p>
            </w:tc>
          </w:sdtContent>
        </w:sdt>
        <w:sdt>
          <w:sdtPr>
            <w:rPr>
              <w:color w:val="858687" w:themeColor="text2"/>
            </w:rPr>
            <w:id w:val="-652836014"/>
            <w:placeholder>
              <w:docPart w:val="C95A92E4B775489FB76F6D468765A3AD"/>
            </w:placeholder>
            <w:showingPlcHdr/>
          </w:sdtPr>
          <w:sdtEndPr/>
          <w:sdtContent>
            <w:tc>
              <w:tcPr>
                <w:tcW w:w="593" w:type="dxa"/>
              </w:tcPr>
              <w:p w14:paraId="4D822548" w14:textId="77777777" w:rsidR="00A939FE" w:rsidRPr="00E10490" w:rsidRDefault="00A939FE" w:rsidP="003D2B98">
                <w:pPr>
                  <w:rPr>
                    <w:rFonts w:cs="Arial"/>
                  </w:rPr>
                </w:pPr>
                <w:r>
                  <w:rPr>
                    <w:color w:val="858687" w:themeColor="text2"/>
                  </w:rPr>
                  <w:t>$ AUD</w:t>
                </w:r>
              </w:p>
            </w:tc>
          </w:sdtContent>
        </w:sdt>
        <w:sdt>
          <w:sdtPr>
            <w:rPr>
              <w:color w:val="858687" w:themeColor="text2"/>
            </w:rPr>
            <w:id w:val="1301430764"/>
            <w:placeholder>
              <w:docPart w:val="70A982174A694F91A44B7084B37468EE"/>
            </w:placeholder>
            <w:showingPlcHdr/>
          </w:sdtPr>
          <w:sdtEndPr/>
          <w:sdtContent>
            <w:tc>
              <w:tcPr>
                <w:tcW w:w="593" w:type="dxa"/>
              </w:tcPr>
              <w:p w14:paraId="14DD252F" w14:textId="77777777" w:rsidR="00A939FE" w:rsidRPr="00E10490" w:rsidRDefault="00A939FE" w:rsidP="003D2B98">
                <w:pPr>
                  <w:rPr>
                    <w:rFonts w:cs="Arial"/>
                  </w:rPr>
                </w:pPr>
                <w:r>
                  <w:rPr>
                    <w:color w:val="858687" w:themeColor="text2"/>
                  </w:rPr>
                  <w:t>$ AUD</w:t>
                </w:r>
              </w:p>
            </w:tc>
          </w:sdtContent>
        </w:sdt>
        <w:sdt>
          <w:sdtPr>
            <w:rPr>
              <w:color w:val="858687" w:themeColor="text2"/>
            </w:rPr>
            <w:id w:val="1143461453"/>
            <w:placeholder>
              <w:docPart w:val="0B7C6E35E804431585E9DC4D15985455"/>
            </w:placeholder>
            <w:showingPlcHdr/>
          </w:sdtPr>
          <w:sdtEndPr/>
          <w:sdtContent>
            <w:tc>
              <w:tcPr>
                <w:tcW w:w="1060" w:type="dxa"/>
              </w:tcPr>
              <w:p w14:paraId="02E83061" w14:textId="77777777" w:rsidR="00A939FE" w:rsidRPr="00E10490" w:rsidRDefault="00A939FE" w:rsidP="003D2B98">
                <w:pPr>
                  <w:rPr>
                    <w:rFonts w:cs="Arial"/>
                  </w:rPr>
                </w:pPr>
                <w:r>
                  <w:rPr>
                    <w:color w:val="858687" w:themeColor="text2"/>
                  </w:rPr>
                  <w:t>$ AUD</w:t>
                </w:r>
              </w:p>
            </w:tc>
          </w:sdtContent>
        </w:sdt>
        <w:sdt>
          <w:sdtPr>
            <w:rPr>
              <w:color w:val="858687" w:themeColor="text2"/>
            </w:rPr>
            <w:id w:val="-1035814249"/>
            <w:placeholder>
              <w:docPart w:val="CF6058A2F76241F5BF90C0D22684ED7E"/>
            </w:placeholder>
            <w:showingPlcHdr/>
          </w:sdtPr>
          <w:sdtEndPr/>
          <w:sdtContent>
            <w:tc>
              <w:tcPr>
                <w:tcW w:w="1060" w:type="dxa"/>
              </w:tcPr>
              <w:p w14:paraId="2094A479" w14:textId="77777777" w:rsidR="00A939FE" w:rsidRPr="00E10490" w:rsidRDefault="00A939FE" w:rsidP="003D2B98">
                <w:pPr>
                  <w:rPr>
                    <w:rFonts w:cs="Arial"/>
                  </w:rPr>
                </w:pPr>
                <w:r>
                  <w:rPr>
                    <w:color w:val="858687" w:themeColor="text2"/>
                  </w:rPr>
                  <w:t>$ AUD</w:t>
                </w:r>
              </w:p>
            </w:tc>
          </w:sdtContent>
        </w:sdt>
        <w:sdt>
          <w:sdtPr>
            <w:rPr>
              <w:color w:val="858687" w:themeColor="text2"/>
            </w:rPr>
            <w:id w:val="-1732681621"/>
            <w:placeholder>
              <w:docPart w:val="099E7F69FA8648E4AB028A6D42FED505"/>
            </w:placeholder>
            <w:showingPlcHdr/>
          </w:sdtPr>
          <w:sdtEndPr/>
          <w:sdtContent>
            <w:tc>
              <w:tcPr>
                <w:tcW w:w="1060" w:type="dxa"/>
              </w:tcPr>
              <w:p w14:paraId="01768862" w14:textId="77777777" w:rsidR="00A939FE" w:rsidRPr="00E10490" w:rsidRDefault="00A939FE" w:rsidP="003D2B98">
                <w:pPr>
                  <w:rPr>
                    <w:rFonts w:cs="Arial"/>
                  </w:rPr>
                </w:pPr>
                <w:r>
                  <w:rPr>
                    <w:color w:val="858687" w:themeColor="text2"/>
                  </w:rPr>
                  <w:t>$ AUD</w:t>
                </w:r>
              </w:p>
            </w:tc>
          </w:sdtContent>
        </w:sdt>
        <w:sdt>
          <w:sdtPr>
            <w:rPr>
              <w:color w:val="858687" w:themeColor="text2"/>
            </w:rPr>
            <w:id w:val="799965106"/>
            <w:placeholder>
              <w:docPart w:val="CDDA766329D148DBADA59F33A9724640"/>
            </w:placeholder>
            <w:showingPlcHdr/>
          </w:sdtPr>
          <w:sdtEndPr/>
          <w:sdtContent>
            <w:tc>
              <w:tcPr>
                <w:tcW w:w="1060" w:type="dxa"/>
              </w:tcPr>
              <w:p w14:paraId="3B5ADA97" w14:textId="77777777" w:rsidR="00A939FE" w:rsidRPr="00E10490" w:rsidRDefault="00A939FE" w:rsidP="003D2B98">
                <w:pPr>
                  <w:rPr>
                    <w:rFonts w:cs="Arial"/>
                  </w:rPr>
                </w:pPr>
                <w:r>
                  <w:rPr>
                    <w:color w:val="858687" w:themeColor="text2"/>
                  </w:rPr>
                  <w:t>$ AUD</w:t>
                </w:r>
              </w:p>
            </w:tc>
          </w:sdtContent>
        </w:sdt>
        <w:sdt>
          <w:sdtPr>
            <w:rPr>
              <w:color w:val="858687" w:themeColor="text2"/>
            </w:rPr>
            <w:id w:val="934487852"/>
            <w:placeholder>
              <w:docPart w:val="CDB9A76FA16543B1A2528D7B25389433"/>
            </w:placeholder>
            <w:showingPlcHdr/>
          </w:sdtPr>
          <w:sdtEndPr/>
          <w:sdtContent>
            <w:tc>
              <w:tcPr>
                <w:tcW w:w="1060" w:type="dxa"/>
              </w:tcPr>
              <w:p w14:paraId="2780952C" w14:textId="77777777" w:rsidR="00A939FE" w:rsidRPr="00E10490" w:rsidRDefault="00A939FE" w:rsidP="003D2B98">
                <w:pPr>
                  <w:rPr>
                    <w:rFonts w:cs="Arial"/>
                  </w:rPr>
                </w:pPr>
                <w:r>
                  <w:rPr>
                    <w:color w:val="858687" w:themeColor="text2"/>
                  </w:rPr>
                  <w:t>$ AUD</w:t>
                </w:r>
              </w:p>
            </w:tc>
          </w:sdtContent>
        </w:sdt>
      </w:tr>
      <w:tr w:rsidR="00A939FE" w:rsidRPr="00E10490" w14:paraId="6E90F504" w14:textId="77777777" w:rsidTr="003D2B98">
        <w:tc>
          <w:tcPr>
            <w:tcW w:w="1373" w:type="dxa"/>
          </w:tcPr>
          <w:p w14:paraId="6B83792D" w14:textId="77777777" w:rsidR="00A939FE" w:rsidRPr="00E10490" w:rsidRDefault="00A939FE" w:rsidP="003D2B98">
            <w:pPr>
              <w:rPr>
                <w:rFonts w:cs="Arial"/>
              </w:rPr>
            </w:pPr>
            <w:r w:rsidRPr="00E10490">
              <w:rPr>
                <w:rFonts w:cs="Arial"/>
              </w:rPr>
              <w:t>Operating Expenses</w:t>
            </w:r>
            <w:r>
              <w:rPr>
                <w:rFonts w:cs="Arial"/>
              </w:rPr>
              <w:t xml:space="preserve"> (s Q13 for breakdown)</w:t>
            </w:r>
          </w:p>
        </w:tc>
        <w:sdt>
          <w:sdtPr>
            <w:rPr>
              <w:color w:val="858687" w:themeColor="text2"/>
            </w:rPr>
            <w:id w:val="206389450"/>
            <w:placeholder>
              <w:docPart w:val="13021505F7584E7384BEE0782753365C"/>
            </w:placeholder>
            <w:showingPlcHdr/>
          </w:sdtPr>
          <w:sdtEndPr/>
          <w:sdtContent>
            <w:tc>
              <w:tcPr>
                <w:tcW w:w="593" w:type="dxa"/>
              </w:tcPr>
              <w:p w14:paraId="2DCC94AE" w14:textId="77777777" w:rsidR="00A939FE" w:rsidRPr="00E10490" w:rsidRDefault="00A939FE" w:rsidP="003D2B98">
                <w:pPr>
                  <w:rPr>
                    <w:rFonts w:cs="Arial"/>
                  </w:rPr>
                </w:pPr>
                <w:r>
                  <w:rPr>
                    <w:color w:val="858687" w:themeColor="text2"/>
                  </w:rPr>
                  <w:t>$ AUD</w:t>
                </w:r>
              </w:p>
            </w:tc>
          </w:sdtContent>
        </w:sdt>
        <w:sdt>
          <w:sdtPr>
            <w:rPr>
              <w:color w:val="858687" w:themeColor="text2"/>
            </w:rPr>
            <w:id w:val="-407611365"/>
            <w:placeholder>
              <w:docPart w:val="2478B87D95D44B74848C5E1FBC764A4D"/>
            </w:placeholder>
            <w:showingPlcHdr/>
          </w:sdtPr>
          <w:sdtEndPr/>
          <w:sdtContent>
            <w:tc>
              <w:tcPr>
                <w:tcW w:w="593" w:type="dxa"/>
              </w:tcPr>
              <w:p w14:paraId="1C70AF41" w14:textId="77777777" w:rsidR="00A939FE" w:rsidRPr="00E10490" w:rsidRDefault="00A939FE" w:rsidP="003D2B98">
                <w:pPr>
                  <w:rPr>
                    <w:rFonts w:cs="Arial"/>
                  </w:rPr>
                </w:pPr>
                <w:r>
                  <w:rPr>
                    <w:color w:val="858687" w:themeColor="text2"/>
                  </w:rPr>
                  <w:t>$ AUD</w:t>
                </w:r>
              </w:p>
            </w:tc>
          </w:sdtContent>
        </w:sdt>
        <w:sdt>
          <w:sdtPr>
            <w:rPr>
              <w:color w:val="858687" w:themeColor="text2"/>
            </w:rPr>
            <w:id w:val="1252625419"/>
            <w:placeholder>
              <w:docPart w:val="D613AFF12F4A4D5FBB668DB7CCB19465"/>
            </w:placeholder>
            <w:showingPlcHdr/>
          </w:sdtPr>
          <w:sdtEndPr/>
          <w:sdtContent>
            <w:tc>
              <w:tcPr>
                <w:tcW w:w="593" w:type="dxa"/>
              </w:tcPr>
              <w:p w14:paraId="2A001480" w14:textId="77777777" w:rsidR="00A939FE" w:rsidRPr="00E10490" w:rsidRDefault="00A939FE" w:rsidP="003D2B98">
                <w:pPr>
                  <w:rPr>
                    <w:rFonts w:cs="Arial"/>
                  </w:rPr>
                </w:pPr>
                <w:r>
                  <w:rPr>
                    <w:color w:val="858687" w:themeColor="text2"/>
                  </w:rPr>
                  <w:t>$ AUD</w:t>
                </w:r>
              </w:p>
            </w:tc>
          </w:sdtContent>
        </w:sdt>
        <w:sdt>
          <w:sdtPr>
            <w:rPr>
              <w:color w:val="858687" w:themeColor="text2"/>
            </w:rPr>
            <w:id w:val="-438297629"/>
            <w:placeholder>
              <w:docPart w:val="25BC59F70FFF41099D7D75446C0CD752"/>
            </w:placeholder>
            <w:showingPlcHdr/>
          </w:sdtPr>
          <w:sdtEndPr/>
          <w:sdtContent>
            <w:tc>
              <w:tcPr>
                <w:tcW w:w="593" w:type="dxa"/>
              </w:tcPr>
              <w:p w14:paraId="601F3BB4" w14:textId="77777777" w:rsidR="00A939FE" w:rsidRPr="00E10490" w:rsidRDefault="00A939FE" w:rsidP="003D2B98">
                <w:pPr>
                  <w:rPr>
                    <w:rFonts w:cs="Arial"/>
                  </w:rPr>
                </w:pPr>
                <w:r>
                  <w:rPr>
                    <w:color w:val="858687" w:themeColor="text2"/>
                  </w:rPr>
                  <w:t>$ AUD</w:t>
                </w:r>
              </w:p>
            </w:tc>
          </w:sdtContent>
        </w:sdt>
        <w:sdt>
          <w:sdtPr>
            <w:rPr>
              <w:color w:val="858687" w:themeColor="text2"/>
            </w:rPr>
            <w:id w:val="606781646"/>
            <w:placeholder>
              <w:docPart w:val="D5C79766CFCC4FE3A63C2DCD4D227C78"/>
            </w:placeholder>
            <w:showingPlcHdr/>
          </w:sdtPr>
          <w:sdtEndPr/>
          <w:sdtContent>
            <w:tc>
              <w:tcPr>
                <w:tcW w:w="593" w:type="dxa"/>
              </w:tcPr>
              <w:p w14:paraId="294253FD" w14:textId="77777777" w:rsidR="00A939FE" w:rsidRPr="00E10490" w:rsidRDefault="00A939FE" w:rsidP="003D2B98">
                <w:pPr>
                  <w:rPr>
                    <w:rFonts w:cs="Arial"/>
                  </w:rPr>
                </w:pPr>
                <w:r>
                  <w:rPr>
                    <w:color w:val="858687" w:themeColor="text2"/>
                  </w:rPr>
                  <w:t>$ AUD</w:t>
                </w:r>
              </w:p>
            </w:tc>
          </w:sdtContent>
        </w:sdt>
        <w:sdt>
          <w:sdtPr>
            <w:rPr>
              <w:color w:val="858687" w:themeColor="text2"/>
            </w:rPr>
            <w:id w:val="-98951478"/>
            <w:placeholder>
              <w:docPart w:val="E890A977F2C4438A80E6E559369C21BA"/>
            </w:placeholder>
            <w:showingPlcHdr/>
          </w:sdtPr>
          <w:sdtEndPr/>
          <w:sdtContent>
            <w:tc>
              <w:tcPr>
                <w:tcW w:w="1060" w:type="dxa"/>
              </w:tcPr>
              <w:p w14:paraId="709CE474" w14:textId="77777777" w:rsidR="00A939FE" w:rsidRPr="00E10490" w:rsidRDefault="00A939FE" w:rsidP="003D2B98">
                <w:pPr>
                  <w:rPr>
                    <w:rFonts w:cs="Arial"/>
                  </w:rPr>
                </w:pPr>
                <w:r>
                  <w:rPr>
                    <w:color w:val="858687" w:themeColor="text2"/>
                  </w:rPr>
                  <w:t>$ AUD</w:t>
                </w:r>
              </w:p>
            </w:tc>
          </w:sdtContent>
        </w:sdt>
        <w:sdt>
          <w:sdtPr>
            <w:rPr>
              <w:color w:val="858687" w:themeColor="text2"/>
            </w:rPr>
            <w:id w:val="1886993901"/>
            <w:placeholder>
              <w:docPart w:val="D826C3DDCE6549898EB3E868073FFD49"/>
            </w:placeholder>
            <w:showingPlcHdr/>
          </w:sdtPr>
          <w:sdtEndPr/>
          <w:sdtContent>
            <w:tc>
              <w:tcPr>
                <w:tcW w:w="1060" w:type="dxa"/>
              </w:tcPr>
              <w:p w14:paraId="4DF52449" w14:textId="77777777" w:rsidR="00A939FE" w:rsidRPr="00E10490" w:rsidRDefault="00A939FE" w:rsidP="003D2B98">
                <w:pPr>
                  <w:rPr>
                    <w:rFonts w:cs="Arial"/>
                  </w:rPr>
                </w:pPr>
                <w:r>
                  <w:rPr>
                    <w:color w:val="858687" w:themeColor="text2"/>
                  </w:rPr>
                  <w:t>$ AUD</w:t>
                </w:r>
              </w:p>
            </w:tc>
          </w:sdtContent>
        </w:sdt>
        <w:sdt>
          <w:sdtPr>
            <w:rPr>
              <w:color w:val="858687" w:themeColor="text2"/>
            </w:rPr>
            <w:id w:val="262120265"/>
            <w:placeholder>
              <w:docPart w:val="39393832FE2546DB8E0593E659561ED1"/>
            </w:placeholder>
            <w:showingPlcHdr/>
          </w:sdtPr>
          <w:sdtEndPr/>
          <w:sdtContent>
            <w:tc>
              <w:tcPr>
                <w:tcW w:w="1060" w:type="dxa"/>
              </w:tcPr>
              <w:p w14:paraId="507DDEF5" w14:textId="77777777" w:rsidR="00A939FE" w:rsidRPr="00E10490" w:rsidRDefault="00A939FE" w:rsidP="003D2B98">
                <w:pPr>
                  <w:rPr>
                    <w:rFonts w:cs="Arial"/>
                  </w:rPr>
                </w:pPr>
                <w:r>
                  <w:rPr>
                    <w:color w:val="858687" w:themeColor="text2"/>
                  </w:rPr>
                  <w:t>$ AUD</w:t>
                </w:r>
              </w:p>
            </w:tc>
          </w:sdtContent>
        </w:sdt>
        <w:sdt>
          <w:sdtPr>
            <w:rPr>
              <w:color w:val="858687" w:themeColor="text2"/>
            </w:rPr>
            <w:id w:val="-2094690778"/>
            <w:placeholder>
              <w:docPart w:val="46039063F9A345D3B0A245A2B9A4D33E"/>
            </w:placeholder>
            <w:showingPlcHdr/>
          </w:sdtPr>
          <w:sdtEndPr/>
          <w:sdtContent>
            <w:tc>
              <w:tcPr>
                <w:tcW w:w="1060" w:type="dxa"/>
              </w:tcPr>
              <w:p w14:paraId="07DF4010" w14:textId="77777777" w:rsidR="00A939FE" w:rsidRPr="00E10490" w:rsidRDefault="00A939FE" w:rsidP="003D2B98">
                <w:pPr>
                  <w:rPr>
                    <w:rFonts w:cs="Arial"/>
                  </w:rPr>
                </w:pPr>
                <w:r>
                  <w:rPr>
                    <w:color w:val="858687" w:themeColor="text2"/>
                  </w:rPr>
                  <w:t>$ AUD</w:t>
                </w:r>
              </w:p>
            </w:tc>
          </w:sdtContent>
        </w:sdt>
        <w:sdt>
          <w:sdtPr>
            <w:rPr>
              <w:color w:val="858687" w:themeColor="text2"/>
            </w:rPr>
            <w:id w:val="-1601557041"/>
            <w:placeholder>
              <w:docPart w:val="63FB7D0CA273470CBF2556460C3CA755"/>
            </w:placeholder>
            <w:showingPlcHdr/>
          </w:sdtPr>
          <w:sdtEndPr/>
          <w:sdtContent>
            <w:tc>
              <w:tcPr>
                <w:tcW w:w="1060" w:type="dxa"/>
              </w:tcPr>
              <w:p w14:paraId="1AA95E3C" w14:textId="77777777" w:rsidR="00A939FE" w:rsidRPr="00E10490" w:rsidRDefault="00A939FE" w:rsidP="003D2B98">
                <w:pPr>
                  <w:rPr>
                    <w:rFonts w:cs="Arial"/>
                  </w:rPr>
                </w:pPr>
                <w:r>
                  <w:rPr>
                    <w:color w:val="858687" w:themeColor="text2"/>
                  </w:rPr>
                  <w:t>$ AUD</w:t>
                </w:r>
              </w:p>
            </w:tc>
          </w:sdtContent>
        </w:sdt>
      </w:tr>
    </w:tbl>
    <w:p w14:paraId="4A1496C2" w14:textId="77777777" w:rsidR="00A939FE" w:rsidRPr="00E10490" w:rsidRDefault="00A939FE" w:rsidP="00A939FE">
      <w:pPr>
        <w:rPr>
          <w:rFonts w:cs="Arial"/>
        </w:rPr>
      </w:pPr>
    </w:p>
    <w:p w14:paraId="12E87782" w14:textId="1B45DC1D"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11</w:t>
      </w:r>
      <w:r w:rsidRPr="0031404B">
        <w:rPr>
          <w:color w:val="615F5F" w:themeColor="text1" w:themeTint="BF"/>
          <w:sz w:val="28"/>
          <w:szCs w:val="28"/>
        </w:rPr>
        <w:t xml:space="preserve"> – Revenue </w:t>
      </w:r>
    </w:p>
    <w:p w14:paraId="7B3D6055" w14:textId="77777777" w:rsidR="00A939FE" w:rsidRPr="00E76F0B" w:rsidRDefault="00A939FE" w:rsidP="00A939FE">
      <w:pPr>
        <w:rPr>
          <w:rFonts w:cs="Arial"/>
          <w:b/>
          <w:bCs/>
          <w:sz w:val="24"/>
          <w:szCs w:val="24"/>
        </w:rPr>
      </w:pPr>
      <w:r w:rsidRPr="00E76F0B">
        <w:rPr>
          <w:rFonts w:cs="Arial"/>
          <w:b/>
          <w:bCs/>
          <w:sz w:val="24"/>
          <w:szCs w:val="24"/>
        </w:rPr>
        <w:t xml:space="preserve">Please provide a breakdown of revenue in </w:t>
      </w:r>
      <w:r>
        <w:rPr>
          <w:rFonts w:cs="Arial"/>
          <w:b/>
          <w:bCs/>
          <w:sz w:val="24"/>
          <w:szCs w:val="24"/>
        </w:rPr>
        <w:t xml:space="preserve">the first </w:t>
      </w:r>
      <w:r w:rsidRPr="00E76F0B">
        <w:rPr>
          <w:rFonts w:cs="Arial"/>
          <w:b/>
          <w:bCs/>
          <w:sz w:val="24"/>
          <w:szCs w:val="24"/>
        </w:rPr>
        <w:t xml:space="preserve">year </w:t>
      </w:r>
      <w:r>
        <w:rPr>
          <w:rFonts w:cs="Arial"/>
          <w:b/>
          <w:bCs/>
          <w:sz w:val="24"/>
          <w:szCs w:val="24"/>
        </w:rPr>
        <w:t>of operations for this proposal</w:t>
      </w:r>
      <w:r w:rsidRPr="00E76F0B">
        <w:rPr>
          <w:rFonts w:cs="Arial"/>
          <w:b/>
          <w:bCs/>
          <w:sz w:val="24"/>
          <w:szCs w:val="24"/>
        </w:rPr>
        <w:t>.</w:t>
      </w:r>
    </w:p>
    <w:p w14:paraId="7CA5A03A" w14:textId="77777777" w:rsidR="00A939FE" w:rsidRPr="00E10490" w:rsidRDefault="00A939FE" w:rsidP="00A939FE">
      <w:pPr>
        <w:rPr>
          <w:rFonts w:cs="Arial"/>
          <w:i/>
          <w:iCs/>
          <w:color w:val="858687" w:themeColor="accent6"/>
        </w:rPr>
      </w:pPr>
      <w:r w:rsidRPr="00E10490">
        <w:rPr>
          <w:rFonts w:cs="Arial"/>
          <w:i/>
          <w:iCs/>
          <w:color w:val="858687" w:themeColor="accent6"/>
        </w:rPr>
        <w:t>Please consider the following:</w:t>
      </w:r>
    </w:p>
    <w:p w14:paraId="7900BAF1" w14:textId="77777777" w:rsidR="00A939FE" w:rsidRPr="00E10490" w:rsidRDefault="00A939FE" w:rsidP="00A939FE">
      <w:pPr>
        <w:pStyle w:val="ListParagraph"/>
        <w:numPr>
          <w:ilvl w:val="0"/>
          <w:numId w:val="4"/>
        </w:numPr>
        <w:rPr>
          <w:rFonts w:cs="Arial"/>
          <w:i/>
          <w:iCs/>
          <w:color w:val="858687" w:themeColor="accent6"/>
        </w:rPr>
      </w:pPr>
      <w:r w:rsidRPr="00E10490">
        <w:rPr>
          <w:rFonts w:cs="Arial"/>
          <w:i/>
          <w:iCs/>
          <w:color w:val="858687" w:themeColor="accent6"/>
        </w:rPr>
        <w:t xml:space="preserve">The total of all expense items must reconcile to year 1 revenue in Table </w:t>
      </w:r>
      <w:r>
        <w:rPr>
          <w:rFonts w:cs="Arial"/>
          <w:i/>
          <w:iCs/>
          <w:color w:val="858687" w:themeColor="accent6"/>
        </w:rPr>
        <w:t>4.2;</w:t>
      </w:r>
    </w:p>
    <w:p w14:paraId="2C10A2B8" w14:textId="77777777" w:rsidR="00A939FE" w:rsidRPr="00E10490" w:rsidRDefault="00A939FE" w:rsidP="00A939FE">
      <w:pPr>
        <w:pStyle w:val="ListParagraph"/>
        <w:numPr>
          <w:ilvl w:val="0"/>
          <w:numId w:val="4"/>
        </w:numPr>
        <w:rPr>
          <w:rFonts w:cs="Arial"/>
          <w:i/>
          <w:iCs/>
          <w:color w:val="858687" w:themeColor="accent6"/>
        </w:rPr>
      </w:pPr>
      <w:r w:rsidRPr="00E10490">
        <w:rPr>
          <w:rFonts w:cs="Arial"/>
          <w:i/>
          <w:iCs/>
          <w:color w:val="858687" w:themeColor="accent6"/>
        </w:rPr>
        <w:t>Year 1 refers to the first year that the development is operational</w:t>
      </w:r>
      <w:r>
        <w:rPr>
          <w:rFonts w:cs="Arial"/>
          <w:i/>
          <w:iCs/>
          <w:color w:val="858687" w:themeColor="accent6"/>
        </w:rPr>
        <w:t>; and</w:t>
      </w:r>
    </w:p>
    <w:p w14:paraId="153F275E" w14:textId="77777777" w:rsidR="00A939FE" w:rsidRPr="00E10490" w:rsidRDefault="00A939FE" w:rsidP="00A939FE">
      <w:pPr>
        <w:pStyle w:val="ListParagraph"/>
        <w:numPr>
          <w:ilvl w:val="0"/>
          <w:numId w:val="4"/>
        </w:numPr>
        <w:rPr>
          <w:rFonts w:cs="Arial"/>
          <w:i/>
          <w:iCs/>
          <w:color w:val="858687" w:themeColor="accent6"/>
        </w:rPr>
      </w:pPr>
      <w:r w:rsidRPr="00E10490">
        <w:rPr>
          <w:rFonts w:cs="Arial"/>
          <w:i/>
          <w:iCs/>
          <w:color w:val="858687" w:themeColor="accent6"/>
        </w:rPr>
        <w:t>Financial information must have clear reconciliation to all attached financial models</w:t>
      </w:r>
      <w:r>
        <w:rPr>
          <w:rFonts w:cs="Arial"/>
          <w:i/>
          <w:iCs/>
          <w:color w:val="858687" w:themeColor="accent6"/>
        </w:rPr>
        <w:t>.</w:t>
      </w:r>
    </w:p>
    <w:p w14:paraId="32D5EF4E" w14:textId="77777777" w:rsidR="00A939FE" w:rsidRPr="00E10490" w:rsidRDefault="00A939FE" w:rsidP="00A939FE">
      <w:pPr>
        <w:rPr>
          <w:rFonts w:cs="Arial"/>
        </w:rPr>
      </w:pPr>
    </w:p>
    <w:p w14:paraId="544A58FA" w14:textId="77777777" w:rsidR="00A939FE" w:rsidRPr="00E10490" w:rsidRDefault="00A939FE" w:rsidP="00A939FE">
      <w:pPr>
        <w:pStyle w:val="Caption"/>
        <w:keepNext/>
        <w:rPr>
          <w:rFonts w:cs="Arial"/>
        </w:rPr>
      </w:pPr>
      <w:r w:rsidRPr="00E10490">
        <w:rPr>
          <w:rFonts w:cs="Arial"/>
        </w:rPr>
        <w:t xml:space="preserve">Table </w:t>
      </w:r>
      <w:r>
        <w:rPr>
          <w:rFonts w:cs="Arial"/>
        </w:rPr>
        <w:t>3.5</w:t>
      </w:r>
      <w:r w:rsidRPr="00E10490">
        <w:rPr>
          <w:rFonts w:cs="Arial"/>
        </w:rPr>
        <w:t>. Revenue Breakdown</w:t>
      </w:r>
      <w:r>
        <w:rPr>
          <w:rFonts w:cs="Arial"/>
        </w:rPr>
        <w:t xml:space="preserve"> (estimated).</w:t>
      </w:r>
    </w:p>
    <w:tbl>
      <w:tblPr>
        <w:tblStyle w:val="DPIEnormal"/>
        <w:tblW w:w="9639" w:type="dxa"/>
        <w:tblLook w:val="04A0" w:firstRow="1" w:lastRow="0" w:firstColumn="1" w:lastColumn="0" w:noHBand="0" w:noVBand="1"/>
      </w:tblPr>
      <w:tblGrid>
        <w:gridCol w:w="3969"/>
        <w:gridCol w:w="2835"/>
        <w:gridCol w:w="2835"/>
      </w:tblGrid>
      <w:tr w:rsidR="00A939FE" w:rsidRPr="00E10490" w14:paraId="5D785EC5" w14:textId="77777777" w:rsidTr="003D2B98">
        <w:trPr>
          <w:cnfStyle w:val="100000000000" w:firstRow="1" w:lastRow="0" w:firstColumn="0" w:lastColumn="0" w:oddVBand="0" w:evenVBand="0" w:oddHBand="0" w:evenHBand="0" w:firstRowFirstColumn="0" w:firstRowLastColumn="0" w:lastRowFirstColumn="0" w:lastRowLastColumn="0"/>
        </w:trPr>
        <w:tc>
          <w:tcPr>
            <w:tcW w:w="3969" w:type="dxa"/>
          </w:tcPr>
          <w:p w14:paraId="43446043" w14:textId="77777777" w:rsidR="00A939FE" w:rsidRPr="00E10490" w:rsidRDefault="00A939FE" w:rsidP="003D2B98">
            <w:pPr>
              <w:rPr>
                <w:rFonts w:cs="Arial"/>
              </w:rPr>
            </w:pPr>
            <w:r w:rsidRPr="00E10490">
              <w:rPr>
                <w:rFonts w:cs="Arial"/>
              </w:rPr>
              <w:t>Expense Item</w:t>
            </w:r>
          </w:p>
        </w:tc>
        <w:tc>
          <w:tcPr>
            <w:tcW w:w="2835" w:type="dxa"/>
          </w:tcPr>
          <w:p w14:paraId="312DC454" w14:textId="77777777" w:rsidR="00A939FE" w:rsidRPr="00E10490" w:rsidRDefault="00A939FE" w:rsidP="003D2B98">
            <w:pPr>
              <w:rPr>
                <w:rFonts w:cs="Arial"/>
              </w:rPr>
            </w:pPr>
            <w:r w:rsidRPr="00E10490">
              <w:rPr>
                <w:rFonts w:cs="Arial"/>
              </w:rPr>
              <w:t>Amount ($ AUD)</w:t>
            </w:r>
          </w:p>
        </w:tc>
        <w:tc>
          <w:tcPr>
            <w:tcW w:w="2835" w:type="dxa"/>
          </w:tcPr>
          <w:p w14:paraId="43D1AA20" w14:textId="77777777" w:rsidR="00A939FE" w:rsidRPr="00E10490" w:rsidRDefault="00A939FE" w:rsidP="003D2B98">
            <w:pPr>
              <w:rPr>
                <w:rFonts w:cs="Arial"/>
              </w:rPr>
            </w:pPr>
            <w:r w:rsidRPr="00E10490">
              <w:rPr>
                <w:rFonts w:cs="Arial"/>
              </w:rPr>
              <w:t>Escalation Rate (%)</w:t>
            </w:r>
          </w:p>
        </w:tc>
      </w:tr>
      <w:tr w:rsidR="00A939FE" w:rsidRPr="00E10490" w14:paraId="32C2F0EB" w14:textId="77777777" w:rsidTr="003D2B98">
        <w:tc>
          <w:tcPr>
            <w:tcW w:w="3969" w:type="dxa"/>
          </w:tcPr>
          <w:p w14:paraId="6DD8A0E7" w14:textId="77777777" w:rsidR="00A939FE" w:rsidRPr="00E10490" w:rsidRDefault="00A939FE" w:rsidP="003D2B98">
            <w:pPr>
              <w:rPr>
                <w:rFonts w:cs="Arial"/>
              </w:rPr>
            </w:pPr>
            <w:r w:rsidRPr="00E10490">
              <w:rPr>
                <w:rFonts w:cs="Arial"/>
              </w:rPr>
              <w:t xml:space="preserve">Rent: Social </w:t>
            </w:r>
            <w:r>
              <w:rPr>
                <w:rFonts w:cs="Arial"/>
              </w:rPr>
              <w:t>dwellings*</w:t>
            </w:r>
          </w:p>
        </w:tc>
        <w:sdt>
          <w:sdtPr>
            <w:rPr>
              <w:color w:val="858687" w:themeColor="text2"/>
            </w:rPr>
            <w:id w:val="-1690524352"/>
            <w:placeholder>
              <w:docPart w:val="0CE1C5F9E07F4A10AC2F32AC3A36F914"/>
            </w:placeholder>
            <w:showingPlcHdr/>
          </w:sdtPr>
          <w:sdtEndPr/>
          <w:sdtContent>
            <w:tc>
              <w:tcPr>
                <w:tcW w:w="2835" w:type="dxa"/>
              </w:tcPr>
              <w:p w14:paraId="2AA1A8FE" w14:textId="77777777" w:rsidR="00A939FE" w:rsidRPr="00E10490" w:rsidRDefault="00A939FE" w:rsidP="003D2B98">
                <w:pPr>
                  <w:rPr>
                    <w:rFonts w:cs="Arial"/>
                  </w:rPr>
                </w:pPr>
                <w:r>
                  <w:rPr>
                    <w:color w:val="858687" w:themeColor="text2"/>
                  </w:rPr>
                  <w:t>$ AUD</w:t>
                </w:r>
              </w:p>
            </w:tc>
          </w:sdtContent>
        </w:sdt>
        <w:sdt>
          <w:sdtPr>
            <w:rPr>
              <w:color w:val="858687" w:themeColor="text2"/>
            </w:rPr>
            <w:id w:val="-433127346"/>
            <w:placeholder>
              <w:docPart w:val="4C279AEA71A94CC2B0B2B4BE44543A51"/>
            </w:placeholder>
            <w:showingPlcHdr/>
          </w:sdtPr>
          <w:sdtEndPr/>
          <w:sdtContent>
            <w:tc>
              <w:tcPr>
                <w:tcW w:w="2835" w:type="dxa"/>
              </w:tcPr>
              <w:p w14:paraId="16DCE17B" w14:textId="77777777" w:rsidR="00A939FE" w:rsidRPr="00E10490" w:rsidRDefault="00A939FE" w:rsidP="003D2B98">
                <w:pPr>
                  <w:rPr>
                    <w:rFonts w:cs="Arial"/>
                  </w:rPr>
                </w:pPr>
                <w:r>
                  <w:rPr>
                    <w:color w:val="858687" w:themeColor="text2"/>
                  </w:rPr>
                  <w:t>e.g. 2.2 %</w:t>
                </w:r>
              </w:p>
            </w:tc>
          </w:sdtContent>
        </w:sdt>
      </w:tr>
      <w:tr w:rsidR="00A939FE" w:rsidRPr="00E10490" w14:paraId="6DC32070" w14:textId="77777777" w:rsidTr="003D2B98">
        <w:tc>
          <w:tcPr>
            <w:tcW w:w="3969" w:type="dxa"/>
          </w:tcPr>
          <w:p w14:paraId="7BA13AEA" w14:textId="77777777" w:rsidR="00A939FE" w:rsidRPr="00E10490" w:rsidRDefault="00A939FE" w:rsidP="003D2B98">
            <w:pPr>
              <w:rPr>
                <w:rFonts w:cs="Arial"/>
              </w:rPr>
            </w:pPr>
            <w:r w:rsidRPr="00E10490">
              <w:rPr>
                <w:rFonts w:cs="Arial"/>
              </w:rPr>
              <w:t xml:space="preserve">Rent: </w:t>
            </w:r>
            <w:r>
              <w:rPr>
                <w:rFonts w:cs="Arial"/>
              </w:rPr>
              <w:t>A</w:t>
            </w:r>
            <w:r w:rsidRPr="00E10490">
              <w:rPr>
                <w:rFonts w:cs="Arial"/>
              </w:rPr>
              <w:t xml:space="preserve">ffordable </w:t>
            </w:r>
            <w:r>
              <w:rPr>
                <w:rFonts w:cs="Arial"/>
              </w:rPr>
              <w:t>dwelling</w:t>
            </w:r>
            <w:r w:rsidRPr="00E10490">
              <w:rPr>
                <w:rFonts w:cs="Arial"/>
              </w:rPr>
              <w:t>s</w:t>
            </w:r>
            <w:r>
              <w:rPr>
                <w:rFonts w:cs="Arial"/>
              </w:rPr>
              <w:t>*</w:t>
            </w:r>
          </w:p>
        </w:tc>
        <w:sdt>
          <w:sdtPr>
            <w:rPr>
              <w:color w:val="858687" w:themeColor="text2"/>
            </w:rPr>
            <w:id w:val="-80614685"/>
            <w:placeholder>
              <w:docPart w:val="484AE5A4772C4900B30106FB0674A6FA"/>
            </w:placeholder>
            <w:showingPlcHdr/>
          </w:sdtPr>
          <w:sdtEndPr/>
          <w:sdtContent>
            <w:tc>
              <w:tcPr>
                <w:tcW w:w="2835" w:type="dxa"/>
              </w:tcPr>
              <w:p w14:paraId="735E1126" w14:textId="77777777" w:rsidR="00A939FE" w:rsidRPr="00E10490" w:rsidRDefault="00A939FE" w:rsidP="003D2B98">
                <w:pPr>
                  <w:rPr>
                    <w:rFonts w:cs="Arial"/>
                  </w:rPr>
                </w:pPr>
                <w:r>
                  <w:rPr>
                    <w:color w:val="858687" w:themeColor="text2"/>
                  </w:rPr>
                  <w:t>$ AUD</w:t>
                </w:r>
              </w:p>
            </w:tc>
          </w:sdtContent>
        </w:sdt>
        <w:sdt>
          <w:sdtPr>
            <w:rPr>
              <w:color w:val="858687" w:themeColor="text2"/>
            </w:rPr>
            <w:id w:val="-1473205791"/>
            <w:placeholder>
              <w:docPart w:val="33E7212C60104A799102A358E0E25AF4"/>
            </w:placeholder>
          </w:sdtPr>
          <w:sdtEndPr/>
          <w:sdtContent>
            <w:tc>
              <w:tcPr>
                <w:tcW w:w="2835" w:type="dxa"/>
              </w:tcPr>
              <w:p w14:paraId="7AC4DF9A" w14:textId="77777777" w:rsidR="00A939FE" w:rsidRPr="00E10490" w:rsidRDefault="00A939FE" w:rsidP="003D2B98">
                <w:pPr>
                  <w:rPr>
                    <w:rFonts w:cs="Arial"/>
                  </w:rPr>
                </w:pPr>
                <w:r w:rsidRPr="00501EF8">
                  <w:rPr>
                    <w:color w:val="858687" w:themeColor="text2"/>
                  </w:rPr>
                  <w:t>e.g. 2.2 %</w:t>
                </w:r>
              </w:p>
            </w:tc>
          </w:sdtContent>
        </w:sdt>
      </w:tr>
      <w:tr w:rsidR="00A939FE" w:rsidRPr="00E10490" w14:paraId="6A286A83" w14:textId="77777777" w:rsidTr="003D2B98">
        <w:tc>
          <w:tcPr>
            <w:tcW w:w="3969" w:type="dxa"/>
          </w:tcPr>
          <w:p w14:paraId="71C04E83" w14:textId="77777777" w:rsidR="00A939FE" w:rsidRPr="00E10490" w:rsidRDefault="00A939FE" w:rsidP="003D2B98">
            <w:pPr>
              <w:rPr>
                <w:rFonts w:cs="Arial"/>
              </w:rPr>
            </w:pPr>
            <w:r w:rsidRPr="00E10490">
              <w:rPr>
                <w:rFonts w:cs="Arial"/>
              </w:rPr>
              <w:t xml:space="preserve">Rent: market </w:t>
            </w:r>
            <w:r>
              <w:rPr>
                <w:rFonts w:cs="Arial"/>
              </w:rPr>
              <w:t>dwellings</w:t>
            </w:r>
          </w:p>
        </w:tc>
        <w:sdt>
          <w:sdtPr>
            <w:rPr>
              <w:color w:val="858687" w:themeColor="text2"/>
            </w:rPr>
            <w:id w:val="-49993661"/>
            <w:placeholder>
              <w:docPart w:val="4F49310059E84B28AAF5644DE5A77BAB"/>
            </w:placeholder>
            <w:showingPlcHdr/>
          </w:sdtPr>
          <w:sdtEndPr/>
          <w:sdtContent>
            <w:tc>
              <w:tcPr>
                <w:tcW w:w="2835" w:type="dxa"/>
              </w:tcPr>
              <w:p w14:paraId="7990F218" w14:textId="77777777" w:rsidR="00A939FE" w:rsidRPr="00E10490" w:rsidRDefault="00A939FE" w:rsidP="003D2B98">
                <w:pPr>
                  <w:rPr>
                    <w:rFonts w:cs="Arial"/>
                  </w:rPr>
                </w:pPr>
                <w:r>
                  <w:rPr>
                    <w:color w:val="858687" w:themeColor="text2"/>
                  </w:rPr>
                  <w:t>$ AUD</w:t>
                </w:r>
              </w:p>
            </w:tc>
          </w:sdtContent>
        </w:sdt>
        <w:sdt>
          <w:sdtPr>
            <w:rPr>
              <w:color w:val="858687" w:themeColor="text2"/>
            </w:rPr>
            <w:id w:val="-564954574"/>
            <w:placeholder>
              <w:docPart w:val="CAB199A01BB74D67910E57455A3F0D48"/>
            </w:placeholder>
            <w:showingPlcHdr/>
          </w:sdtPr>
          <w:sdtEndPr/>
          <w:sdtContent>
            <w:tc>
              <w:tcPr>
                <w:tcW w:w="2835" w:type="dxa"/>
              </w:tcPr>
              <w:p w14:paraId="48A48252" w14:textId="77777777" w:rsidR="00A939FE" w:rsidRPr="00E10490" w:rsidRDefault="00A939FE" w:rsidP="003D2B98">
                <w:pPr>
                  <w:rPr>
                    <w:rFonts w:cs="Arial"/>
                  </w:rPr>
                </w:pPr>
                <w:r w:rsidRPr="00501EF8">
                  <w:rPr>
                    <w:color w:val="858687" w:themeColor="text2"/>
                  </w:rPr>
                  <w:t>e.g. 2.2 %</w:t>
                </w:r>
              </w:p>
            </w:tc>
          </w:sdtContent>
        </w:sdt>
      </w:tr>
      <w:tr w:rsidR="00A939FE" w:rsidRPr="00E10490" w14:paraId="19A5399C" w14:textId="77777777" w:rsidTr="003D2B98">
        <w:tc>
          <w:tcPr>
            <w:tcW w:w="3969" w:type="dxa"/>
          </w:tcPr>
          <w:p w14:paraId="2B8B24EB" w14:textId="77777777" w:rsidR="00A939FE" w:rsidRPr="00E10490" w:rsidRDefault="00A939FE" w:rsidP="003D2B98">
            <w:pPr>
              <w:rPr>
                <w:rFonts w:cs="Arial"/>
              </w:rPr>
            </w:pPr>
            <w:r w:rsidRPr="00E10490">
              <w:rPr>
                <w:rFonts w:cs="Arial"/>
              </w:rPr>
              <w:t>Rent: commercial tenants</w:t>
            </w:r>
            <w:r>
              <w:rPr>
                <w:rFonts w:cs="Arial"/>
              </w:rPr>
              <w:t xml:space="preserve"> (if applicable)</w:t>
            </w:r>
          </w:p>
        </w:tc>
        <w:sdt>
          <w:sdtPr>
            <w:rPr>
              <w:color w:val="858687" w:themeColor="text2"/>
            </w:rPr>
            <w:id w:val="-1108269788"/>
            <w:placeholder>
              <w:docPart w:val="6D7961A86CC14FB59159EC2705FD33D6"/>
            </w:placeholder>
            <w:showingPlcHdr/>
          </w:sdtPr>
          <w:sdtEndPr/>
          <w:sdtContent>
            <w:tc>
              <w:tcPr>
                <w:tcW w:w="2835" w:type="dxa"/>
              </w:tcPr>
              <w:p w14:paraId="1414127B" w14:textId="77777777" w:rsidR="00A939FE" w:rsidRPr="00E10490" w:rsidRDefault="00A939FE" w:rsidP="003D2B98">
                <w:pPr>
                  <w:rPr>
                    <w:rFonts w:cs="Arial"/>
                  </w:rPr>
                </w:pPr>
                <w:r>
                  <w:rPr>
                    <w:color w:val="858687" w:themeColor="text2"/>
                  </w:rPr>
                  <w:t>$ AUD</w:t>
                </w:r>
              </w:p>
            </w:tc>
          </w:sdtContent>
        </w:sdt>
        <w:sdt>
          <w:sdtPr>
            <w:rPr>
              <w:color w:val="858687" w:themeColor="text2"/>
            </w:rPr>
            <w:id w:val="606625450"/>
            <w:placeholder>
              <w:docPart w:val="5F8D2444CFE9499E8FDD1DD58E477E81"/>
            </w:placeholder>
            <w:showingPlcHdr/>
          </w:sdtPr>
          <w:sdtEndPr/>
          <w:sdtContent>
            <w:tc>
              <w:tcPr>
                <w:tcW w:w="2835" w:type="dxa"/>
              </w:tcPr>
              <w:p w14:paraId="6115BA9E" w14:textId="77777777" w:rsidR="00A939FE" w:rsidRPr="00E10490" w:rsidRDefault="00A939FE" w:rsidP="003D2B98">
                <w:pPr>
                  <w:rPr>
                    <w:rFonts w:cs="Arial"/>
                  </w:rPr>
                </w:pPr>
                <w:r w:rsidRPr="00501EF8">
                  <w:rPr>
                    <w:color w:val="858687" w:themeColor="text2"/>
                  </w:rPr>
                  <w:t>e.g. 2.2 %</w:t>
                </w:r>
              </w:p>
            </w:tc>
          </w:sdtContent>
        </w:sdt>
      </w:tr>
      <w:tr w:rsidR="00A939FE" w:rsidRPr="00E10490" w14:paraId="2AD3C3DA" w14:textId="77777777" w:rsidTr="003D2B98">
        <w:tc>
          <w:tcPr>
            <w:tcW w:w="3969" w:type="dxa"/>
          </w:tcPr>
          <w:p w14:paraId="729FD2F6" w14:textId="77777777" w:rsidR="00A939FE" w:rsidRPr="00E10490" w:rsidRDefault="00A939FE" w:rsidP="003D2B98">
            <w:pPr>
              <w:rPr>
                <w:rFonts w:cs="Arial"/>
              </w:rPr>
            </w:pPr>
            <w:r w:rsidRPr="00E10490">
              <w:rPr>
                <w:rFonts w:cs="Arial"/>
              </w:rPr>
              <w:t>Revenue: other</w:t>
            </w:r>
          </w:p>
        </w:tc>
        <w:sdt>
          <w:sdtPr>
            <w:rPr>
              <w:color w:val="858687" w:themeColor="text2"/>
            </w:rPr>
            <w:id w:val="2029674219"/>
            <w:placeholder>
              <w:docPart w:val="14AF0A1A138446A3AE30B501CBFF47DC"/>
            </w:placeholder>
            <w:showingPlcHdr/>
          </w:sdtPr>
          <w:sdtEndPr/>
          <w:sdtContent>
            <w:tc>
              <w:tcPr>
                <w:tcW w:w="2835" w:type="dxa"/>
              </w:tcPr>
              <w:p w14:paraId="786D1788" w14:textId="77777777" w:rsidR="00A939FE" w:rsidRPr="00E10490" w:rsidRDefault="00A939FE" w:rsidP="003D2B98">
                <w:pPr>
                  <w:rPr>
                    <w:rFonts w:cs="Arial"/>
                  </w:rPr>
                </w:pPr>
                <w:r>
                  <w:rPr>
                    <w:color w:val="858687" w:themeColor="text2"/>
                  </w:rPr>
                  <w:t>$ AUD</w:t>
                </w:r>
              </w:p>
            </w:tc>
          </w:sdtContent>
        </w:sdt>
        <w:sdt>
          <w:sdtPr>
            <w:rPr>
              <w:color w:val="858687" w:themeColor="text2"/>
            </w:rPr>
            <w:id w:val="448128099"/>
            <w:placeholder>
              <w:docPart w:val="D1ACD68BF777443E8795F1DF6FCF1FBC"/>
            </w:placeholder>
            <w:showingPlcHdr/>
          </w:sdtPr>
          <w:sdtEndPr/>
          <w:sdtContent>
            <w:tc>
              <w:tcPr>
                <w:tcW w:w="2835" w:type="dxa"/>
              </w:tcPr>
              <w:p w14:paraId="0C2CB977" w14:textId="77777777" w:rsidR="00A939FE" w:rsidRPr="00E10490" w:rsidRDefault="00A939FE" w:rsidP="003D2B98">
                <w:pPr>
                  <w:rPr>
                    <w:rFonts w:cs="Arial"/>
                  </w:rPr>
                </w:pPr>
                <w:r w:rsidRPr="00501EF8">
                  <w:rPr>
                    <w:color w:val="858687" w:themeColor="text2"/>
                  </w:rPr>
                  <w:t>e.g. 2.2 %</w:t>
                </w:r>
              </w:p>
            </w:tc>
          </w:sdtContent>
        </w:sdt>
      </w:tr>
      <w:tr w:rsidR="00A939FE" w:rsidRPr="00E10490" w14:paraId="712AFEB9" w14:textId="77777777" w:rsidTr="003D2B98">
        <w:tc>
          <w:tcPr>
            <w:tcW w:w="3969" w:type="dxa"/>
          </w:tcPr>
          <w:p w14:paraId="190D4FD3" w14:textId="77777777" w:rsidR="00A939FE" w:rsidRPr="008C0660" w:rsidRDefault="00A939FE" w:rsidP="003D2B98">
            <w:pPr>
              <w:rPr>
                <w:rFonts w:cs="Arial"/>
                <w:b/>
              </w:rPr>
            </w:pPr>
            <w:r w:rsidRPr="008C0660">
              <w:rPr>
                <w:rFonts w:cs="Arial"/>
                <w:b/>
              </w:rPr>
              <w:t>Total</w:t>
            </w:r>
          </w:p>
        </w:tc>
        <w:sdt>
          <w:sdtPr>
            <w:rPr>
              <w:b/>
              <w:bCs/>
              <w:color w:val="858687" w:themeColor="text2"/>
            </w:rPr>
            <w:id w:val="-768390631"/>
            <w:placeholder>
              <w:docPart w:val="BFD300C011B64E6F995C8B55788CB632"/>
            </w:placeholder>
            <w:showingPlcHdr/>
          </w:sdtPr>
          <w:sdtEndPr/>
          <w:sdtContent>
            <w:tc>
              <w:tcPr>
                <w:tcW w:w="2835" w:type="dxa"/>
              </w:tcPr>
              <w:p w14:paraId="2EBC0C06" w14:textId="77777777" w:rsidR="00A939FE" w:rsidRPr="008C0660" w:rsidRDefault="00A939FE" w:rsidP="003D2B98">
                <w:pPr>
                  <w:rPr>
                    <w:rFonts w:cs="Arial"/>
                    <w:b/>
                  </w:rPr>
                </w:pPr>
                <w:r w:rsidRPr="008C0660">
                  <w:rPr>
                    <w:b/>
                    <w:bCs/>
                    <w:color w:val="858687" w:themeColor="text2"/>
                  </w:rPr>
                  <w:t>$ AUD</w:t>
                </w:r>
              </w:p>
            </w:tc>
          </w:sdtContent>
        </w:sdt>
        <w:tc>
          <w:tcPr>
            <w:tcW w:w="2835" w:type="dxa"/>
          </w:tcPr>
          <w:p w14:paraId="7F2608C2" w14:textId="77777777" w:rsidR="00A939FE" w:rsidRPr="008C0660" w:rsidRDefault="00A939FE" w:rsidP="003D2B98">
            <w:pPr>
              <w:rPr>
                <w:rFonts w:cs="Arial"/>
                <w:b/>
              </w:rPr>
            </w:pPr>
            <w:r>
              <w:rPr>
                <w:color w:val="858687" w:themeColor="text2"/>
              </w:rPr>
              <w:t>N / A</w:t>
            </w:r>
          </w:p>
        </w:tc>
      </w:tr>
    </w:tbl>
    <w:p w14:paraId="197AEFFA" w14:textId="77777777" w:rsidR="00A939FE" w:rsidRPr="00E10490" w:rsidRDefault="00A939FE" w:rsidP="00A939FE">
      <w:pPr>
        <w:rPr>
          <w:rFonts w:cs="Arial"/>
        </w:rPr>
      </w:pPr>
      <w:r>
        <w:rPr>
          <w:rFonts w:cs="Arial"/>
        </w:rPr>
        <w:t>* Please provide additional details at Q17- Assumptions</w:t>
      </w:r>
    </w:p>
    <w:p w14:paraId="1C550B89" w14:textId="1FA42DE4" w:rsidR="00A939FE" w:rsidRPr="0031404B" w:rsidRDefault="00A939FE" w:rsidP="00A939FE">
      <w:pPr>
        <w:spacing w:before="0" w:after="160" w:line="259" w:lineRule="auto"/>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12</w:t>
      </w:r>
      <w:r w:rsidRPr="0031404B">
        <w:rPr>
          <w:color w:val="615F5F" w:themeColor="text1" w:themeTint="BF"/>
          <w:sz w:val="28"/>
          <w:szCs w:val="28"/>
        </w:rPr>
        <w:t xml:space="preserve"> – Operating Expenses</w:t>
      </w:r>
    </w:p>
    <w:p w14:paraId="05A845B7" w14:textId="77777777" w:rsidR="00A939FE" w:rsidRPr="00E76F0B" w:rsidRDefault="00A939FE" w:rsidP="00A939FE">
      <w:pPr>
        <w:rPr>
          <w:rFonts w:cs="Arial"/>
          <w:b/>
          <w:bCs/>
          <w:sz w:val="24"/>
          <w:szCs w:val="24"/>
        </w:rPr>
      </w:pPr>
      <w:r w:rsidRPr="00E76F0B">
        <w:rPr>
          <w:rFonts w:cs="Arial"/>
          <w:b/>
          <w:bCs/>
          <w:sz w:val="24"/>
          <w:szCs w:val="24"/>
        </w:rPr>
        <w:t xml:space="preserve">Provide a breakdown of </w:t>
      </w:r>
      <w:r>
        <w:rPr>
          <w:rFonts w:cs="Arial"/>
          <w:b/>
          <w:bCs/>
          <w:sz w:val="24"/>
          <w:szCs w:val="24"/>
        </w:rPr>
        <w:t xml:space="preserve">the </w:t>
      </w:r>
      <w:r w:rsidRPr="00E76F0B">
        <w:rPr>
          <w:rFonts w:cs="Arial"/>
          <w:b/>
          <w:bCs/>
          <w:sz w:val="24"/>
          <w:szCs w:val="24"/>
        </w:rPr>
        <w:t xml:space="preserve">operating expenses </w:t>
      </w:r>
      <w:r>
        <w:rPr>
          <w:rFonts w:cs="Arial"/>
          <w:b/>
          <w:bCs/>
          <w:sz w:val="24"/>
          <w:szCs w:val="24"/>
        </w:rPr>
        <w:t xml:space="preserve">in the first </w:t>
      </w:r>
      <w:r w:rsidRPr="00E76F0B">
        <w:rPr>
          <w:rFonts w:cs="Arial"/>
          <w:b/>
          <w:bCs/>
          <w:sz w:val="24"/>
          <w:szCs w:val="24"/>
        </w:rPr>
        <w:t xml:space="preserve">year </w:t>
      </w:r>
      <w:r>
        <w:rPr>
          <w:rFonts w:cs="Arial"/>
          <w:b/>
          <w:bCs/>
          <w:sz w:val="24"/>
          <w:szCs w:val="24"/>
        </w:rPr>
        <w:t>of operations for this proposal</w:t>
      </w:r>
      <w:r w:rsidRPr="00E76F0B">
        <w:rPr>
          <w:rFonts w:cs="Arial"/>
          <w:b/>
          <w:bCs/>
          <w:sz w:val="24"/>
          <w:szCs w:val="24"/>
        </w:rPr>
        <w:t>.</w:t>
      </w:r>
    </w:p>
    <w:p w14:paraId="238720C6" w14:textId="77777777" w:rsidR="00A939FE" w:rsidRPr="00E10490" w:rsidRDefault="00A939FE" w:rsidP="00A939FE">
      <w:pPr>
        <w:rPr>
          <w:rFonts w:cs="Arial"/>
          <w:i/>
          <w:iCs/>
          <w:color w:val="858687" w:themeColor="accent6"/>
        </w:rPr>
      </w:pPr>
      <w:r w:rsidRPr="00E10490">
        <w:rPr>
          <w:rFonts w:cs="Arial"/>
          <w:i/>
          <w:iCs/>
          <w:color w:val="858687" w:themeColor="accent6"/>
        </w:rPr>
        <w:t>Please consider the following:</w:t>
      </w:r>
    </w:p>
    <w:p w14:paraId="1201149D" w14:textId="77777777" w:rsidR="00A939FE" w:rsidRPr="00E10490" w:rsidRDefault="00A939FE" w:rsidP="00A939FE">
      <w:pPr>
        <w:pStyle w:val="ListParagraph"/>
        <w:numPr>
          <w:ilvl w:val="0"/>
          <w:numId w:val="5"/>
        </w:numPr>
        <w:rPr>
          <w:rFonts w:cs="Arial"/>
          <w:i/>
          <w:iCs/>
          <w:color w:val="858687" w:themeColor="accent6"/>
        </w:rPr>
      </w:pPr>
      <w:r w:rsidRPr="00E10490">
        <w:rPr>
          <w:rFonts w:cs="Arial"/>
          <w:i/>
          <w:iCs/>
          <w:color w:val="858687" w:themeColor="accent6"/>
        </w:rPr>
        <w:t xml:space="preserve">The total of all expense items must reconcile to year 1 operating expenses in Table </w:t>
      </w:r>
      <w:r>
        <w:rPr>
          <w:rFonts w:cs="Arial"/>
          <w:i/>
          <w:iCs/>
          <w:color w:val="858687" w:themeColor="accent6"/>
        </w:rPr>
        <w:t>4.2;</w:t>
      </w:r>
    </w:p>
    <w:p w14:paraId="4E8085DA" w14:textId="77777777" w:rsidR="00A939FE" w:rsidRPr="00E10490" w:rsidRDefault="00A939FE" w:rsidP="00A939FE">
      <w:pPr>
        <w:pStyle w:val="ListParagraph"/>
        <w:numPr>
          <w:ilvl w:val="0"/>
          <w:numId w:val="5"/>
        </w:numPr>
        <w:rPr>
          <w:rFonts w:cs="Arial"/>
          <w:i/>
          <w:iCs/>
          <w:color w:val="858687" w:themeColor="accent6"/>
        </w:rPr>
      </w:pPr>
      <w:r w:rsidRPr="00E10490">
        <w:rPr>
          <w:rFonts w:cs="Arial"/>
          <w:i/>
          <w:iCs/>
          <w:color w:val="858687" w:themeColor="accent6"/>
        </w:rPr>
        <w:t>Year 1 refers to the first year that the development is operational</w:t>
      </w:r>
      <w:r>
        <w:rPr>
          <w:rFonts w:cs="Arial"/>
          <w:i/>
          <w:iCs/>
          <w:color w:val="858687" w:themeColor="accent6"/>
        </w:rPr>
        <w:t>; and</w:t>
      </w:r>
    </w:p>
    <w:p w14:paraId="339BEC97" w14:textId="77777777" w:rsidR="00A939FE" w:rsidRPr="00E10490" w:rsidRDefault="00A939FE" w:rsidP="00A939FE">
      <w:pPr>
        <w:pStyle w:val="ListParagraph"/>
        <w:numPr>
          <w:ilvl w:val="0"/>
          <w:numId w:val="5"/>
        </w:numPr>
        <w:rPr>
          <w:rFonts w:cs="Arial"/>
          <w:i/>
          <w:iCs/>
          <w:color w:val="858687" w:themeColor="accent6"/>
        </w:rPr>
      </w:pPr>
      <w:r w:rsidRPr="00E10490">
        <w:rPr>
          <w:rFonts w:cs="Arial"/>
          <w:i/>
          <w:iCs/>
          <w:color w:val="858687" w:themeColor="accent6"/>
        </w:rPr>
        <w:t>Financial information must have clear reconciliation to all attached financial models</w:t>
      </w:r>
      <w:r>
        <w:rPr>
          <w:rFonts w:cs="Arial"/>
          <w:i/>
          <w:iCs/>
          <w:color w:val="858687" w:themeColor="accent6"/>
        </w:rPr>
        <w:t>.</w:t>
      </w:r>
    </w:p>
    <w:p w14:paraId="7FD02203" w14:textId="77777777" w:rsidR="00A939FE" w:rsidRPr="00E10490" w:rsidRDefault="00A939FE" w:rsidP="00A939FE">
      <w:pPr>
        <w:rPr>
          <w:rFonts w:cs="Arial"/>
        </w:rPr>
      </w:pPr>
    </w:p>
    <w:p w14:paraId="6EB5C007" w14:textId="77777777" w:rsidR="00A939FE" w:rsidRPr="00E10490" w:rsidRDefault="00A939FE" w:rsidP="00A939FE">
      <w:pPr>
        <w:pStyle w:val="Caption"/>
        <w:keepNext/>
        <w:rPr>
          <w:rFonts w:cs="Arial"/>
        </w:rPr>
      </w:pPr>
      <w:r w:rsidRPr="00E10490">
        <w:rPr>
          <w:rFonts w:cs="Arial"/>
        </w:rPr>
        <w:t xml:space="preserve">Table </w:t>
      </w:r>
      <w:r>
        <w:rPr>
          <w:rFonts w:cs="Arial"/>
        </w:rPr>
        <w:t>3.6</w:t>
      </w:r>
      <w:r w:rsidRPr="00E10490">
        <w:rPr>
          <w:rFonts w:cs="Arial"/>
        </w:rPr>
        <w:t>. Operating Expense Breakdown</w:t>
      </w:r>
      <w:r>
        <w:rPr>
          <w:rFonts w:cs="Arial"/>
        </w:rPr>
        <w:t>.</w:t>
      </w:r>
    </w:p>
    <w:tbl>
      <w:tblPr>
        <w:tblStyle w:val="DPIEnormal"/>
        <w:tblW w:w="9639" w:type="dxa"/>
        <w:tblLook w:val="04A0" w:firstRow="1" w:lastRow="0" w:firstColumn="1" w:lastColumn="0" w:noHBand="0" w:noVBand="1"/>
      </w:tblPr>
      <w:tblGrid>
        <w:gridCol w:w="3969"/>
        <w:gridCol w:w="2835"/>
        <w:gridCol w:w="2835"/>
      </w:tblGrid>
      <w:tr w:rsidR="00A939FE" w:rsidRPr="00E10490" w14:paraId="5EE437E9" w14:textId="77777777" w:rsidTr="003D2B98">
        <w:trPr>
          <w:cnfStyle w:val="100000000000" w:firstRow="1" w:lastRow="0" w:firstColumn="0" w:lastColumn="0" w:oddVBand="0" w:evenVBand="0" w:oddHBand="0" w:evenHBand="0" w:firstRowFirstColumn="0" w:firstRowLastColumn="0" w:lastRowFirstColumn="0" w:lastRowLastColumn="0"/>
        </w:trPr>
        <w:tc>
          <w:tcPr>
            <w:tcW w:w="3969" w:type="dxa"/>
          </w:tcPr>
          <w:p w14:paraId="4D94BEF5" w14:textId="77777777" w:rsidR="00A939FE" w:rsidRPr="00E10490" w:rsidRDefault="00A939FE" w:rsidP="003D2B98">
            <w:pPr>
              <w:rPr>
                <w:rFonts w:cs="Arial"/>
              </w:rPr>
            </w:pPr>
            <w:r w:rsidRPr="00E10490">
              <w:rPr>
                <w:rFonts w:cs="Arial"/>
              </w:rPr>
              <w:t>Expense Item</w:t>
            </w:r>
          </w:p>
        </w:tc>
        <w:tc>
          <w:tcPr>
            <w:tcW w:w="2835" w:type="dxa"/>
          </w:tcPr>
          <w:p w14:paraId="5E6EA4EE" w14:textId="77777777" w:rsidR="00A939FE" w:rsidRPr="00E10490" w:rsidRDefault="00A939FE" w:rsidP="003D2B98">
            <w:pPr>
              <w:rPr>
                <w:rFonts w:cs="Arial"/>
              </w:rPr>
            </w:pPr>
            <w:r w:rsidRPr="00E10490">
              <w:rPr>
                <w:rFonts w:cs="Arial"/>
              </w:rPr>
              <w:t>Amount ($ AUD)</w:t>
            </w:r>
          </w:p>
        </w:tc>
        <w:tc>
          <w:tcPr>
            <w:tcW w:w="2835" w:type="dxa"/>
          </w:tcPr>
          <w:p w14:paraId="55BA15D4" w14:textId="77777777" w:rsidR="00A939FE" w:rsidRPr="00E10490" w:rsidRDefault="00A939FE" w:rsidP="003D2B98">
            <w:pPr>
              <w:rPr>
                <w:rFonts w:cs="Arial"/>
              </w:rPr>
            </w:pPr>
            <w:r w:rsidRPr="00E10490">
              <w:rPr>
                <w:rFonts w:cs="Arial"/>
              </w:rPr>
              <w:t>Escalation Rate (%)</w:t>
            </w:r>
          </w:p>
        </w:tc>
      </w:tr>
      <w:tr w:rsidR="00A939FE" w:rsidRPr="00E10490" w14:paraId="20A74040" w14:textId="77777777" w:rsidTr="003D2B98">
        <w:tc>
          <w:tcPr>
            <w:tcW w:w="3969" w:type="dxa"/>
          </w:tcPr>
          <w:p w14:paraId="7441D3F0" w14:textId="77777777" w:rsidR="00A939FE" w:rsidRPr="00E10490" w:rsidRDefault="00A939FE" w:rsidP="003D2B98">
            <w:pPr>
              <w:rPr>
                <w:rFonts w:cs="Arial"/>
              </w:rPr>
            </w:pPr>
            <w:r w:rsidRPr="00E10490">
              <w:rPr>
                <w:rFonts w:cs="Arial"/>
              </w:rPr>
              <w:t>Tenancy &amp; Property Management</w:t>
            </w:r>
          </w:p>
        </w:tc>
        <w:sdt>
          <w:sdtPr>
            <w:rPr>
              <w:color w:val="858687" w:themeColor="text2"/>
            </w:rPr>
            <w:id w:val="105397467"/>
            <w:placeholder>
              <w:docPart w:val="81EBF4A680824D8D89B4524FDD05656A"/>
            </w:placeholder>
            <w:showingPlcHdr/>
          </w:sdtPr>
          <w:sdtEndPr/>
          <w:sdtContent>
            <w:tc>
              <w:tcPr>
                <w:tcW w:w="2835" w:type="dxa"/>
              </w:tcPr>
              <w:p w14:paraId="1C6C866A" w14:textId="77777777" w:rsidR="00A939FE" w:rsidRPr="00E10490" w:rsidRDefault="00A939FE" w:rsidP="003D2B98">
                <w:pPr>
                  <w:rPr>
                    <w:rFonts w:cs="Arial"/>
                  </w:rPr>
                </w:pPr>
                <w:r>
                  <w:rPr>
                    <w:color w:val="858687" w:themeColor="text2"/>
                  </w:rPr>
                  <w:t>$ AUD</w:t>
                </w:r>
              </w:p>
            </w:tc>
          </w:sdtContent>
        </w:sdt>
        <w:sdt>
          <w:sdtPr>
            <w:rPr>
              <w:color w:val="858687" w:themeColor="text2"/>
            </w:rPr>
            <w:id w:val="2075623607"/>
            <w:placeholder>
              <w:docPart w:val="1BA54B0FA36847D0964811274899E021"/>
            </w:placeholder>
            <w:showingPlcHdr/>
          </w:sdtPr>
          <w:sdtEndPr/>
          <w:sdtContent>
            <w:tc>
              <w:tcPr>
                <w:tcW w:w="2835" w:type="dxa"/>
              </w:tcPr>
              <w:p w14:paraId="0A6D5D76" w14:textId="77777777" w:rsidR="00A939FE" w:rsidRPr="00E10490" w:rsidRDefault="00A939FE" w:rsidP="003D2B98">
                <w:pPr>
                  <w:rPr>
                    <w:rFonts w:cs="Arial"/>
                  </w:rPr>
                </w:pPr>
                <w:r w:rsidRPr="00A804B2">
                  <w:rPr>
                    <w:color w:val="858687" w:themeColor="text2"/>
                  </w:rPr>
                  <w:t>e.g. 2.2 %</w:t>
                </w:r>
              </w:p>
            </w:tc>
          </w:sdtContent>
        </w:sdt>
      </w:tr>
      <w:tr w:rsidR="00A939FE" w:rsidRPr="00E10490" w14:paraId="1B89D17E" w14:textId="77777777" w:rsidTr="003D2B98">
        <w:tc>
          <w:tcPr>
            <w:tcW w:w="3969" w:type="dxa"/>
          </w:tcPr>
          <w:p w14:paraId="4B589C8F" w14:textId="77777777" w:rsidR="00A939FE" w:rsidRPr="00E10490" w:rsidRDefault="00A939FE" w:rsidP="003D2B98">
            <w:pPr>
              <w:rPr>
                <w:rFonts w:cs="Arial"/>
              </w:rPr>
            </w:pPr>
            <w:r w:rsidRPr="00E10490">
              <w:rPr>
                <w:rFonts w:cs="Arial"/>
              </w:rPr>
              <w:t>Planned &amp; Responsive Maintenance</w:t>
            </w:r>
          </w:p>
        </w:tc>
        <w:sdt>
          <w:sdtPr>
            <w:rPr>
              <w:color w:val="858687" w:themeColor="text2"/>
            </w:rPr>
            <w:id w:val="-1031958604"/>
            <w:placeholder>
              <w:docPart w:val="E1BB44A289F5445D997EC64D5F92111E"/>
            </w:placeholder>
            <w:showingPlcHdr/>
          </w:sdtPr>
          <w:sdtEndPr/>
          <w:sdtContent>
            <w:tc>
              <w:tcPr>
                <w:tcW w:w="2835" w:type="dxa"/>
              </w:tcPr>
              <w:p w14:paraId="217AF477" w14:textId="77777777" w:rsidR="00A939FE" w:rsidRPr="00E10490" w:rsidRDefault="00A939FE" w:rsidP="003D2B98">
                <w:pPr>
                  <w:rPr>
                    <w:rFonts w:cs="Arial"/>
                  </w:rPr>
                </w:pPr>
                <w:r>
                  <w:rPr>
                    <w:color w:val="858687" w:themeColor="text2"/>
                  </w:rPr>
                  <w:t>$ AUD</w:t>
                </w:r>
              </w:p>
            </w:tc>
          </w:sdtContent>
        </w:sdt>
        <w:sdt>
          <w:sdtPr>
            <w:rPr>
              <w:color w:val="858687" w:themeColor="text2"/>
            </w:rPr>
            <w:id w:val="-367453102"/>
            <w:placeholder>
              <w:docPart w:val="B6A3ECE8D5C14ED8AAACDEE2CADC8581"/>
            </w:placeholder>
            <w:showingPlcHdr/>
          </w:sdtPr>
          <w:sdtEndPr/>
          <w:sdtContent>
            <w:tc>
              <w:tcPr>
                <w:tcW w:w="2835" w:type="dxa"/>
              </w:tcPr>
              <w:p w14:paraId="05013CE5" w14:textId="77777777" w:rsidR="00A939FE" w:rsidRPr="00E10490" w:rsidRDefault="00A939FE" w:rsidP="003D2B98">
                <w:pPr>
                  <w:rPr>
                    <w:rFonts w:cs="Arial"/>
                  </w:rPr>
                </w:pPr>
                <w:r w:rsidRPr="00A804B2">
                  <w:rPr>
                    <w:color w:val="858687" w:themeColor="text2"/>
                  </w:rPr>
                  <w:t>e.g. 2.2 %</w:t>
                </w:r>
              </w:p>
            </w:tc>
          </w:sdtContent>
        </w:sdt>
      </w:tr>
      <w:tr w:rsidR="00A939FE" w:rsidRPr="00E10490" w14:paraId="4A95B870" w14:textId="77777777" w:rsidTr="003D2B98">
        <w:tc>
          <w:tcPr>
            <w:tcW w:w="3969" w:type="dxa"/>
          </w:tcPr>
          <w:p w14:paraId="1136A060" w14:textId="77777777" w:rsidR="00A939FE" w:rsidRPr="00E10490" w:rsidRDefault="00A939FE" w:rsidP="003D2B98">
            <w:pPr>
              <w:rPr>
                <w:rFonts w:cs="Arial"/>
              </w:rPr>
            </w:pPr>
            <w:r w:rsidRPr="00E10490">
              <w:rPr>
                <w:rFonts w:cs="Arial"/>
              </w:rPr>
              <w:t>Insurance</w:t>
            </w:r>
          </w:p>
        </w:tc>
        <w:sdt>
          <w:sdtPr>
            <w:rPr>
              <w:color w:val="858687" w:themeColor="text2"/>
            </w:rPr>
            <w:id w:val="1623731587"/>
            <w:placeholder>
              <w:docPart w:val="B1FBEABD176D4DA88B65038A96A38C40"/>
            </w:placeholder>
            <w:showingPlcHdr/>
          </w:sdtPr>
          <w:sdtEndPr/>
          <w:sdtContent>
            <w:tc>
              <w:tcPr>
                <w:tcW w:w="2835" w:type="dxa"/>
              </w:tcPr>
              <w:p w14:paraId="77B32EEE" w14:textId="77777777" w:rsidR="00A939FE" w:rsidRPr="00E10490" w:rsidRDefault="00A939FE" w:rsidP="003D2B98">
                <w:pPr>
                  <w:rPr>
                    <w:rFonts w:cs="Arial"/>
                  </w:rPr>
                </w:pPr>
                <w:r>
                  <w:rPr>
                    <w:color w:val="858687" w:themeColor="text2"/>
                  </w:rPr>
                  <w:t>$ AUD</w:t>
                </w:r>
              </w:p>
            </w:tc>
          </w:sdtContent>
        </w:sdt>
        <w:sdt>
          <w:sdtPr>
            <w:rPr>
              <w:color w:val="858687" w:themeColor="text2"/>
            </w:rPr>
            <w:id w:val="-1644414940"/>
            <w:placeholder>
              <w:docPart w:val="08AA4D5695144E5580EF3726EC106C7A"/>
            </w:placeholder>
            <w:showingPlcHdr/>
          </w:sdtPr>
          <w:sdtEndPr/>
          <w:sdtContent>
            <w:tc>
              <w:tcPr>
                <w:tcW w:w="2835" w:type="dxa"/>
              </w:tcPr>
              <w:p w14:paraId="301C592C" w14:textId="77777777" w:rsidR="00A939FE" w:rsidRPr="00E10490" w:rsidRDefault="00A939FE" w:rsidP="003D2B98">
                <w:pPr>
                  <w:rPr>
                    <w:rFonts w:cs="Arial"/>
                  </w:rPr>
                </w:pPr>
                <w:r w:rsidRPr="00A804B2">
                  <w:rPr>
                    <w:color w:val="858687" w:themeColor="text2"/>
                  </w:rPr>
                  <w:t>e.g. 2.2 %</w:t>
                </w:r>
              </w:p>
            </w:tc>
          </w:sdtContent>
        </w:sdt>
      </w:tr>
      <w:tr w:rsidR="00A939FE" w:rsidRPr="00E10490" w14:paraId="5ADBDEFB" w14:textId="77777777" w:rsidTr="003D2B98">
        <w:tc>
          <w:tcPr>
            <w:tcW w:w="3969" w:type="dxa"/>
          </w:tcPr>
          <w:p w14:paraId="6CD17727" w14:textId="77777777" w:rsidR="00A939FE" w:rsidRPr="00E10490" w:rsidRDefault="00A939FE" w:rsidP="003D2B98">
            <w:pPr>
              <w:rPr>
                <w:rFonts w:cs="Arial"/>
              </w:rPr>
            </w:pPr>
            <w:r w:rsidRPr="00E10490">
              <w:rPr>
                <w:rFonts w:cs="Arial"/>
              </w:rPr>
              <w:t>Council Rates</w:t>
            </w:r>
          </w:p>
        </w:tc>
        <w:sdt>
          <w:sdtPr>
            <w:rPr>
              <w:color w:val="858687" w:themeColor="text2"/>
            </w:rPr>
            <w:id w:val="50583997"/>
            <w:placeholder>
              <w:docPart w:val="8C55D716D95A4F66BA079C1FCA03DC19"/>
            </w:placeholder>
            <w:showingPlcHdr/>
          </w:sdtPr>
          <w:sdtEndPr/>
          <w:sdtContent>
            <w:tc>
              <w:tcPr>
                <w:tcW w:w="2835" w:type="dxa"/>
              </w:tcPr>
              <w:p w14:paraId="3AD50489" w14:textId="77777777" w:rsidR="00A939FE" w:rsidRPr="00E10490" w:rsidRDefault="00A939FE" w:rsidP="003D2B98">
                <w:pPr>
                  <w:rPr>
                    <w:rFonts w:cs="Arial"/>
                  </w:rPr>
                </w:pPr>
                <w:r>
                  <w:rPr>
                    <w:color w:val="858687" w:themeColor="text2"/>
                  </w:rPr>
                  <w:t>$ AUD</w:t>
                </w:r>
              </w:p>
            </w:tc>
          </w:sdtContent>
        </w:sdt>
        <w:sdt>
          <w:sdtPr>
            <w:rPr>
              <w:color w:val="858687" w:themeColor="text2"/>
            </w:rPr>
            <w:id w:val="-33049261"/>
            <w:placeholder>
              <w:docPart w:val="D7A4314B9622462CB8AB4118C79C514B"/>
            </w:placeholder>
            <w:showingPlcHdr/>
          </w:sdtPr>
          <w:sdtEndPr/>
          <w:sdtContent>
            <w:tc>
              <w:tcPr>
                <w:tcW w:w="2835" w:type="dxa"/>
              </w:tcPr>
              <w:p w14:paraId="191BCEDE" w14:textId="77777777" w:rsidR="00A939FE" w:rsidRPr="00E10490" w:rsidRDefault="00A939FE" w:rsidP="003D2B98">
                <w:pPr>
                  <w:rPr>
                    <w:rFonts w:cs="Arial"/>
                  </w:rPr>
                </w:pPr>
                <w:r w:rsidRPr="00A804B2">
                  <w:rPr>
                    <w:color w:val="858687" w:themeColor="text2"/>
                  </w:rPr>
                  <w:t>e.g. 2.2 %</w:t>
                </w:r>
              </w:p>
            </w:tc>
          </w:sdtContent>
        </w:sdt>
      </w:tr>
      <w:tr w:rsidR="00A939FE" w:rsidRPr="00E10490" w14:paraId="6513C0D8" w14:textId="77777777" w:rsidTr="003D2B98">
        <w:tc>
          <w:tcPr>
            <w:tcW w:w="3969" w:type="dxa"/>
          </w:tcPr>
          <w:p w14:paraId="40063633" w14:textId="77777777" w:rsidR="00A939FE" w:rsidRPr="00E10490" w:rsidRDefault="00A939FE" w:rsidP="003D2B98">
            <w:pPr>
              <w:rPr>
                <w:rFonts w:cs="Arial"/>
              </w:rPr>
            </w:pPr>
            <w:r w:rsidRPr="00E10490">
              <w:rPr>
                <w:rFonts w:cs="Arial"/>
              </w:rPr>
              <w:t>Water Rates</w:t>
            </w:r>
          </w:p>
        </w:tc>
        <w:sdt>
          <w:sdtPr>
            <w:rPr>
              <w:color w:val="858687" w:themeColor="text2"/>
            </w:rPr>
            <w:id w:val="-934897167"/>
            <w:placeholder>
              <w:docPart w:val="1400BAA054314530A4AB959273682448"/>
            </w:placeholder>
            <w:showingPlcHdr/>
          </w:sdtPr>
          <w:sdtEndPr/>
          <w:sdtContent>
            <w:tc>
              <w:tcPr>
                <w:tcW w:w="2835" w:type="dxa"/>
              </w:tcPr>
              <w:p w14:paraId="495A1566" w14:textId="77777777" w:rsidR="00A939FE" w:rsidRPr="00E10490" w:rsidRDefault="00A939FE" w:rsidP="003D2B98">
                <w:pPr>
                  <w:rPr>
                    <w:rFonts w:cs="Arial"/>
                  </w:rPr>
                </w:pPr>
                <w:r>
                  <w:rPr>
                    <w:color w:val="858687" w:themeColor="text2"/>
                  </w:rPr>
                  <w:t>$ AUD</w:t>
                </w:r>
              </w:p>
            </w:tc>
          </w:sdtContent>
        </w:sdt>
        <w:sdt>
          <w:sdtPr>
            <w:rPr>
              <w:color w:val="858687" w:themeColor="text2"/>
            </w:rPr>
            <w:id w:val="1522126276"/>
            <w:placeholder>
              <w:docPart w:val="F0E86DB41CE246B4A641BA8A19E867A4"/>
            </w:placeholder>
            <w:showingPlcHdr/>
          </w:sdtPr>
          <w:sdtEndPr/>
          <w:sdtContent>
            <w:tc>
              <w:tcPr>
                <w:tcW w:w="2835" w:type="dxa"/>
              </w:tcPr>
              <w:p w14:paraId="1FF3BFDA" w14:textId="77777777" w:rsidR="00A939FE" w:rsidRPr="00E10490" w:rsidRDefault="00A939FE" w:rsidP="003D2B98">
                <w:pPr>
                  <w:rPr>
                    <w:rFonts w:cs="Arial"/>
                  </w:rPr>
                </w:pPr>
                <w:r w:rsidRPr="00A804B2">
                  <w:rPr>
                    <w:color w:val="858687" w:themeColor="text2"/>
                  </w:rPr>
                  <w:t>e.g. 2.2 %</w:t>
                </w:r>
              </w:p>
            </w:tc>
          </w:sdtContent>
        </w:sdt>
      </w:tr>
      <w:tr w:rsidR="00A939FE" w:rsidRPr="00E10490" w14:paraId="7AF85F0F" w14:textId="77777777" w:rsidTr="003D2B98">
        <w:tc>
          <w:tcPr>
            <w:tcW w:w="3969" w:type="dxa"/>
          </w:tcPr>
          <w:p w14:paraId="41DA1694" w14:textId="77777777" w:rsidR="00A939FE" w:rsidRPr="00E10490" w:rsidRDefault="00A939FE" w:rsidP="003D2B98">
            <w:pPr>
              <w:rPr>
                <w:rFonts w:cs="Arial"/>
              </w:rPr>
            </w:pPr>
            <w:r w:rsidRPr="00E10490">
              <w:rPr>
                <w:rFonts w:cs="Arial"/>
              </w:rPr>
              <w:t xml:space="preserve">CHP Corporate Overhead &amp; </w:t>
            </w:r>
            <w:proofErr w:type="spellStart"/>
            <w:r w:rsidRPr="00E10490">
              <w:rPr>
                <w:rFonts w:cs="Arial"/>
              </w:rPr>
              <w:t>Misc</w:t>
            </w:r>
            <w:proofErr w:type="spellEnd"/>
          </w:p>
        </w:tc>
        <w:sdt>
          <w:sdtPr>
            <w:rPr>
              <w:color w:val="858687" w:themeColor="text2"/>
            </w:rPr>
            <w:id w:val="-411858883"/>
            <w:placeholder>
              <w:docPart w:val="C27206FF3DE046A189B215FF78114577"/>
            </w:placeholder>
            <w:showingPlcHdr/>
          </w:sdtPr>
          <w:sdtEndPr/>
          <w:sdtContent>
            <w:tc>
              <w:tcPr>
                <w:tcW w:w="2835" w:type="dxa"/>
              </w:tcPr>
              <w:p w14:paraId="66A10C1F" w14:textId="77777777" w:rsidR="00A939FE" w:rsidRPr="00E10490" w:rsidRDefault="00A939FE" w:rsidP="003D2B98">
                <w:pPr>
                  <w:rPr>
                    <w:rFonts w:cs="Arial"/>
                  </w:rPr>
                </w:pPr>
                <w:r>
                  <w:rPr>
                    <w:color w:val="858687" w:themeColor="text2"/>
                  </w:rPr>
                  <w:t>$ AUD</w:t>
                </w:r>
              </w:p>
            </w:tc>
          </w:sdtContent>
        </w:sdt>
        <w:sdt>
          <w:sdtPr>
            <w:rPr>
              <w:color w:val="858687" w:themeColor="text2"/>
            </w:rPr>
            <w:id w:val="871042397"/>
            <w:placeholder>
              <w:docPart w:val="1C5CE9F104D34E3CBA8D1A8BFC26945F"/>
            </w:placeholder>
            <w:showingPlcHdr/>
          </w:sdtPr>
          <w:sdtEndPr/>
          <w:sdtContent>
            <w:tc>
              <w:tcPr>
                <w:tcW w:w="2835" w:type="dxa"/>
              </w:tcPr>
              <w:p w14:paraId="4B5AF1BB" w14:textId="77777777" w:rsidR="00A939FE" w:rsidRPr="00E10490" w:rsidRDefault="00A939FE" w:rsidP="003D2B98">
                <w:pPr>
                  <w:rPr>
                    <w:rFonts w:cs="Arial"/>
                  </w:rPr>
                </w:pPr>
                <w:r w:rsidRPr="00A804B2">
                  <w:rPr>
                    <w:color w:val="858687" w:themeColor="text2"/>
                  </w:rPr>
                  <w:t>e.g. 2.2 %</w:t>
                </w:r>
              </w:p>
            </w:tc>
          </w:sdtContent>
        </w:sdt>
      </w:tr>
      <w:tr w:rsidR="00A939FE" w:rsidRPr="00E10490" w14:paraId="35F53BDD" w14:textId="77777777" w:rsidTr="003D2B98">
        <w:tc>
          <w:tcPr>
            <w:tcW w:w="3969" w:type="dxa"/>
          </w:tcPr>
          <w:p w14:paraId="2563B145" w14:textId="77777777" w:rsidR="00A939FE" w:rsidRPr="00E10490" w:rsidRDefault="00A939FE" w:rsidP="003D2B98">
            <w:pPr>
              <w:rPr>
                <w:rFonts w:cs="Arial"/>
              </w:rPr>
            </w:pPr>
            <w:r w:rsidRPr="00E10490">
              <w:rPr>
                <w:rFonts w:cs="Arial"/>
              </w:rPr>
              <w:t>Other</w:t>
            </w:r>
          </w:p>
        </w:tc>
        <w:sdt>
          <w:sdtPr>
            <w:rPr>
              <w:color w:val="858687" w:themeColor="text2"/>
            </w:rPr>
            <w:id w:val="1362396649"/>
            <w:placeholder>
              <w:docPart w:val="440D1671EBB241D4952F3A2816B945A5"/>
            </w:placeholder>
            <w:showingPlcHdr/>
          </w:sdtPr>
          <w:sdtEndPr/>
          <w:sdtContent>
            <w:tc>
              <w:tcPr>
                <w:tcW w:w="2835" w:type="dxa"/>
              </w:tcPr>
              <w:p w14:paraId="7C94706A" w14:textId="77777777" w:rsidR="00A939FE" w:rsidRPr="00E10490" w:rsidRDefault="00A939FE" w:rsidP="003D2B98">
                <w:pPr>
                  <w:rPr>
                    <w:rFonts w:cs="Arial"/>
                  </w:rPr>
                </w:pPr>
                <w:r>
                  <w:rPr>
                    <w:color w:val="858687" w:themeColor="text2"/>
                  </w:rPr>
                  <w:t>$ AUD</w:t>
                </w:r>
              </w:p>
            </w:tc>
          </w:sdtContent>
        </w:sdt>
        <w:sdt>
          <w:sdtPr>
            <w:rPr>
              <w:color w:val="858687" w:themeColor="text2"/>
            </w:rPr>
            <w:id w:val="674311592"/>
            <w:placeholder>
              <w:docPart w:val="BABB31D6D22A4200A970B69CC831ED01"/>
            </w:placeholder>
            <w:showingPlcHdr/>
          </w:sdtPr>
          <w:sdtEndPr/>
          <w:sdtContent>
            <w:tc>
              <w:tcPr>
                <w:tcW w:w="2835" w:type="dxa"/>
              </w:tcPr>
              <w:p w14:paraId="65A9963B" w14:textId="77777777" w:rsidR="00A939FE" w:rsidRPr="00E10490" w:rsidRDefault="00A939FE" w:rsidP="003D2B98">
                <w:pPr>
                  <w:rPr>
                    <w:rFonts w:cs="Arial"/>
                  </w:rPr>
                </w:pPr>
                <w:r w:rsidRPr="00A804B2">
                  <w:rPr>
                    <w:color w:val="858687" w:themeColor="text2"/>
                  </w:rPr>
                  <w:t>e.g. 2.2 %</w:t>
                </w:r>
              </w:p>
            </w:tc>
          </w:sdtContent>
        </w:sdt>
      </w:tr>
      <w:tr w:rsidR="00A939FE" w:rsidRPr="00E10490" w14:paraId="48D266D6" w14:textId="77777777" w:rsidTr="003D2B98">
        <w:tc>
          <w:tcPr>
            <w:tcW w:w="3969" w:type="dxa"/>
          </w:tcPr>
          <w:p w14:paraId="1C064C61" w14:textId="77777777" w:rsidR="00A939FE" w:rsidRPr="00502A42" w:rsidRDefault="00A939FE" w:rsidP="003D2B98">
            <w:pPr>
              <w:rPr>
                <w:rFonts w:cs="Arial"/>
                <w:b/>
              </w:rPr>
            </w:pPr>
            <w:r w:rsidRPr="00502A42">
              <w:rPr>
                <w:rFonts w:cs="Arial"/>
                <w:b/>
              </w:rPr>
              <w:t>Total</w:t>
            </w:r>
          </w:p>
        </w:tc>
        <w:sdt>
          <w:sdtPr>
            <w:rPr>
              <w:b/>
              <w:bCs/>
              <w:color w:val="858687" w:themeColor="text2"/>
            </w:rPr>
            <w:id w:val="-261838704"/>
            <w:placeholder>
              <w:docPart w:val="A605B3789B9E41ACBA37533367B5716C"/>
            </w:placeholder>
            <w:showingPlcHdr/>
          </w:sdtPr>
          <w:sdtEndPr/>
          <w:sdtContent>
            <w:tc>
              <w:tcPr>
                <w:tcW w:w="2835" w:type="dxa"/>
              </w:tcPr>
              <w:p w14:paraId="38ACD678" w14:textId="77777777" w:rsidR="00A939FE" w:rsidRPr="00502A42" w:rsidRDefault="00A939FE" w:rsidP="003D2B98">
                <w:pPr>
                  <w:rPr>
                    <w:rFonts w:cs="Arial"/>
                    <w:b/>
                  </w:rPr>
                </w:pPr>
                <w:r w:rsidRPr="00502A42">
                  <w:rPr>
                    <w:b/>
                    <w:bCs/>
                    <w:color w:val="858687" w:themeColor="text2"/>
                  </w:rPr>
                  <w:t>$ AUD</w:t>
                </w:r>
              </w:p>
            </w:tc>
          </w:sdtContent>
        </w:sdt>
        <w:tc>
          <w:tcPr>
            <w:tcW w:w="2835" w:type="dxa"/>
          </w:tcPr>
          <w:p w14:paraId="59AC7A08" w14:textId="77777777" w:rsidR="00A939FE" w:rsidRPr="00502A42" w:rsidRDefault="00A939FE" w:rsidP="003D2B98">
            <w:pPr>
              <w:rPr>
                <w:rFonts w:cs="Arial"/>
                <w:b/>
              </w:rPr>
            </w:pPr>
            <w:r>
              <w:rPr>
                <w:color w:val="858687" w:themeColor="text2"/>
              </w:rPr>
              <w:t>N / A</w:t>
            </w:r>
          </w:p>
        </w:tc>
      </w:tr>
    </w:tbl>
    <w:p w14:paraId="4AC00917" w14:textId="77777777" w:rsidR="00A939FE" w:rsidRPr="00E10490" w:rsidRDefault="00A939FE" w:rsidP="00A939FE">
      <w:pPr>
        <w:rPr>
          <w:rFonts w:cs="Arial"/>
        </w:rPr>
      </w:pPr>
    </w:p>
    <w:p w14:paraId="4429A008" w14:textId="51BB8FAE"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13</w:t>
      </w:r>
      <w:r w:rsidRPr="0031404B">
        <w:rPr>
          <w:color w:val="615F5F" w:themeColor="text1" w:themeTint="BF"/>
          <w:sz w:val="28"/>
          <w:szCs w:val="28"/>
        </w:rPr>
        <w:t xml:space="preserve"> – </w:t>
      </w:r>
      <w:r>
        <w:rPr>
          <w:color w:val="615F5F" w:themeColor="text1" w:themeTint="BF"/>
          <w:sz w:val="28"/>
          <w:szCs w:val="28"/>
        </w:rPr>
        <w:t>Access to finance and funding options</w:t>
      </w:r>
    </w:p>
    <w:p w14:paraId="0BED233C" w14:textId="77777777" w:rsidR="00A939FE" w:rsidRPr="00E76F0B" w:rsidRDefault="00A939FE" w:rsidP="00A939FE">
      <w:pPr>
        <w:rPr>
          <w:rFonts w:cs="Arial"/>
          <w:b/>
          <w:bCs/>
          <w:sz w:val="24"/>
          <w:szCs w:val="24"/>
        </w:rPr>
      </w:pPr>
      <w:r w:rsidRPr="00E76F0B">
        <w:rPr>
          <w:rFonts w:cs="Arial"/>
          <w:b/>
          <w:bCs/>
          <w:sz w:val="24"/>
          <w:szCs w:val="24"/>
        </w:rPr>
        <w:t xml:space="preserve">Provide a breakdown of all </w:t>
      </w:r>
      <w:r>
        <w:rPr>
          <w:rFonts w:cs="Arial"/>
          <w:b/>
          <w:bCs/>
          <w:sz w:val="24"/>
          <w:szCs w:val="24"/>
        </w:rPr>
        <w:t>funding sources for this Submission.</w:t>
      </w:r>
    </w:p>
    <w:p w14:paraId="236D5D7C" w14:textId="3C8AC380" w:rsidR="00A939FE" w:rsidRPr="00E10490" w:rsidRDefault="00A939FE" w:rsidP="00A939FE">
      <w:pPr>
        <w:rPr>
          <w:rFonts w:cs="Arial"/>
          <w:i/>
          <w:iCs/>
          <w:color w:val="858687" w:themeColor="accent6"/>
        </w:rPr>
      </w:pPr>
      <w:r w:rsidRPr="00E10490">
        <w:rPr>
          <w:rFonts w:cs="Arial"/>
          <w:i/>
          <w:iCs/>
          <w:color w:val="858687" w:themeColor="accent6"/>
        </w:rPr>
        <w:t xml:space="preserve">Please </w:t>
      </w:r>
      <w:r w:rsidR="00AE1F1F">
        <w:rPr>
          <w:rFonts w:cs="Arial"/>
          <w:i/>
          <w:iCs/>
          <w:color w:val="858687" w:themeColor="accent6"/>
        </w:rPr>
        <w:t>note</w:t>
      </w:r>
      <w:r w:rsidRPr="00E10490">
        <w:rPr>
          <w:rFonts w:cs="Arial"/>
          <w:i/>
          <w:iCs/>
          <w:color w:val="858687" w:themeColor="accent6"/>
        </w:rPr>
        <w:t xml:space="preserve"> the following</w:t>
      </w:r>
      <w:r w:rsidR="00AE1F1F">
        <w:rPr>
          <w:rFonts w:cs="Arial"/>
          <w:i/>
          <w:iCs/>
          <w:color w:val="858687" w:themeColor="accent6"/>
        </w:rPr>
        <w:t xml:space="preserve"> when completing Table 3.7 below:</w:t>
      </w:r>
      <w:r w:rsidRPr="00E10490">
        <w:rPr>
          <w:rFonts w:cs="Arial"/>
          <w:i/>
          <w:iCs/>
          <w:color w:val="858687" w:themeColor="accent6"/>
        </w:rPr>
        <w:t>:</w:t>
      </w:r>
    </w:p>
    <w:p w14:paraId="35A829BA" w14:textId="1AA5BCC6" w:rsidR="00A939FE" w:rsidRPr="00F476D4" w:rsidRDefault="00A939FE" w:rsidP="00A939FE">
      <w:pPr>
        <w:pStyle w:val="ListParagraph"/>
        <w:numPr>
          <w:ilvl w:val="0"/>
          <w:numId w:val="23"/>
        </w:numPr>
        <w:rPr>
          <w:rFonts w:cs="Arial"/>
          <w:b/>
          <w:bCs/>
          <w:sz w:val="24"/>
          <w:szCs w:val="24"/>
        </w:rPr>
      </w:pPr>
      <w:r w:rsidRPr="00F476D4">
        <w:rPr>
          <w:rFonts w:cs="Arial"/>
          <w:i/>
          <w:iCs/>
          <w:color w:val="858687" w:themeColor="accent6"/>
        </w:rPr>
        <w:t>The total</w:t>
      </w:r>
      <w:r>
        <w:rPr>
          <w:rFonts w:cs="Arial"/>
          <w:i/>
          <w:iCs/>
          <w:color w:val="858687" w:themeColor="accent6"/>
        </w:rPr>
        <w:t xml:space="preserve"> funding amount must align to the</w:t>
      </w:r>
      <w:r w:rsidR="00AE1F1F">
        <w:rPr>
          <w:rFonts w:cs="Arial"/>
          <w:i/>
          <w:iCs/>
          <w:color w:val="858687" w:themeColor="accent6"/>
        </w:rPr>
        <w:t xml:space="preserve"> development cost in Question 9</w:t>
      </w:r>
      <w:r>
        <w:rPr>
          <w:rFonts w:cs="Arial"/>
          <w:i/>
          <w:iCs/>
          <w:color w:val="858687" w:themeColor="accent6"/>
        </w:rPr>
        <w:t>;</w:t>
      </w:r>
    </w:p>
    <w:p w14:paraId="0F558995" w14:textId="516006C7" w:rsidR="00A939FE" w:rsidRPr="007E2CE0" w:rsidRDefault="00A939FE" w:rsidP="00A939FE">
      <w:pPr>
        <w:pStyle w:val="ListParagraph"/>
        <w:numPr>
          <w:ilvl w:val="0"/>
          <w:numId w:val="23"/>
        </w:numPr>
        <w:rPr>
          <w:rFonts w:cs="Arial"/>
          <w:b/>
          <w:bCs/>
          <w:sz w:val="24"/>
          <w:szCs w:val="24"/>
        </w:rPr>
      </w:pPr>
      <w:r>
        <w:rPr>
          <w:rFonts w:cs="Arial"/>
          <w:i/>
          <w:iCs/>
          <w:color w:val="858687" w:themeColor="accent6"/>
        </w:rPr>
        <w:t>Debt and Equity figures must align to the Deb</w:t>
      </w:r>
      <w:r w:rsidR="00AE1F1F">
        <w:rPr>
          <w:rFonts w:cs="Arial"/>
          <w:i/>
          <w:iCs/>
          <w:color w:val="858687" w:themeColor="accent6"/>
        </w:rPr>
        <w:t>t to Equity Ratio in Question 14</w:t>
      </w:r>
      <w:r>
        <w:rPr>
          <w:rFonts w:cs="Arial"/>
          <w:i/>
          <w:iCs/>
          <w:color w:val="858687" w:themeColor="accent6"/>
        </w:rPr>
        <w:t>; and</w:t>
      </w:r>
    </w:p>
    <w:p w14:paraId="5F8BD7C4" w14:textId="77777777" w:rsidR="00A939FE" w:rsidRPr="00F476D4" w:rsidRDefault="00A939FE" w:rsidP="00A939FE">
      <w:pPr>
        <w:pStyle w:val="ListParagraph"/>
        <w:numPr>
          <w:ilvl w:val="0"/>
          <w:numId w:val="23"/>
        </w:numPr>
        <w:rPr>
          <w:rFonts w:cs="Arial"/>
          <w:b/>
          <w:bCs/>
          <w:sz w:val="24"/>
          <w:szCs w:val="24"/>
        </w:rPr>
      </w:pPr>
      <w:r>
        <w:rPr>
          <w:rFonts w:cs="Arial"/>
          <w:i/>
          <w:iCs/>
          <w:color w:val="858687" w:themeColor="accent6"/>
        </w:rPr>
        <w:t>Add additional rows as required.</w:t>
      </w:r>
    </w:p>
    <w:p w14:paraId="12E174B7" w14:textId="7E7EA4C8" w:rsidR="00A939FE" w:rsidRPr="00E10490" w:rsidRDefault="00A939FE" w:rsidP="00A939FE">
      <w:pPr>
        <w:pStyle w:val="Caption"/>
        <w:keepNext/>
        <w:rPr>
          <w:rFonts w:cs="Arial"/>
        </w:rPr>
      </w:pPr>
      <w:r w:rsidRPr="00E10490">
        <w:rPr>
          <w:rFonts w:cs="Arial"/>
        </w:rPr>
        <w:t xml:space="preserve">Table </w:t>
      </w:r>
      <w:r>
        <w:rPr>
          <w:rFonts w:cs="Arial"/>
        </w:rPr>
        <w:t>3.7</w:t>
      </w:r>
      <w:r w:rsidRPr="00E10490">
        <w:rPr>
          <w:rFonts w:cs="Arial"/>
        </w:rPr>
        <w:t xml:space="preserve">. </w:t>
      </w:r>
      <w:r>
        <w:rPr>
          <w:rFonts w:cs="Arial"/>
        </w:rPr>
        <w:t>Funding</w:t>
      </w:r>
      <w:r w:rsidRPr="00E10490">
        <w:rPr>
          <w:rFonts w:cs="Arial"/>
        </w:rPr>
        <w:t xml:space="preserve"> Breakdown</w:t>
      </w:r>
      <w:r w:rsidR="00AE1F1F">
        <w:rPr>
          <w:rFonts w:cs="Arial"/>
        </w:rPr>
        <w:t xml:space="preserve">. </w:t>
      </w:r>
    </w:p>
    <w:tbl>
      <w:tblPr>
        <w:tblStyle w:val="DPIEnormal"/>
        <w:tblW w:w="9638" w:type="dxa"/>
        <w:tblLook w:val="04A0" w:firstRow="1" w:lastRow="0" w:firstColumn="1" w:lastColumn="0" w:noHBand="0" w:noVBand="1"/>
      </w:tblPr>
      <w:tblGrid>
        <w:gridCol w:w="3082"/>
        <w:gridCol w:w="1476"/>
        <w:gridCol w:w="1662"/>
        <w:gridCol w:w="1769"/>
        <w:gridCol w:w="1649"/>
      </w:tblGrid>
      <w:tr w:rsidR="00A939FE" w:rsidRPr="00E10490" w14:paraId="2877C0DE" w14:textId="77777777" w:rsidTr="003D2B98">
        <w:trPr>
          <w:cnfStyle w:val="100000000000" w:firstRow="1" w:lastRow="0" w:firstColumn="0" w:lastColumn="0" w:oddVBand="0" w:evenVBand="0" w:oddHBand="0" w:evenHBand="0" w:firstRowFirstColumn="0" w:firstRowLastColumn="0" w:lastRowFirstColumn="0" w:lastRowLastColumn="0"/>
        </w:trPr>
        <w:tc>
          <w:tcPr>
            <w:tcW w:w="3082" w:type="dxa"/>
          </w:tcPr>
          <w:p w14:paraId="6E474348" w14:textId="77777777" w:rsidR="00A939FE" w:rsidRPr="00E10490" w:rsidRDefault="00A939FE" w:rsidP="003D2B98">
            <w:pPr>
              <w:rPr>
                <w:rFonts w:cs="Arial"/>
              </w:rPr>
            </w:pPr>
            <w:r>
              <w:rPr>
                <w:rFonts w:cs="Arial"/>
              </w:rPr>
              <w:t>Funding</w:t>
            </w:r>
            <w:r w:rsidRPr="00E10490">
              <w:rPr>
                <w:rFonts w:cs="Arial"/>
              </w:rPr>
              <w:t xml:space="preserve"> Source</w:t>
            </w:r>
          </w:p>
        </w:tc>
        <w:tc>
          <w:tcPr>
            <w:tcW w:w="1476" w:type="dxa"/>
          </w:tcPr>
          <w:p w14:paraId="3EED00D7" w14:textId="77777777" w:rsidR="00A939FE" w:rsidRDefault="00A939FE" w:rsidP="003D2B98">
            <w:pPr>
              <w:rPr>
                <w:rFonts w:cs="Arial"/>
              </w:rPr>
            </w:pPr>
            <w:r>
              <w:rPr>
                <w:rFonts w:cs="Arial"/>
              </w:rPr>
              <w:t>Finance Type</w:t>
            </w:r>
          </w:p>
        </w:tc>
        <w:tc>
          <w:tcPr>
            <w:tcW w:w="1662" w:type="dxa"/>
          </w:tcPr>
          <w:p w14:paraId="2546104C" w14:textId="77777777" w:rsidR="00A939FE" w:rsidRPr="00E10490" w:rsidRDefault="00A939FE" w:rsidP="003D2B98">
            <w:pPr>
              <w:rPr>
                <w:rFonts w:cs="Arial"/>
              </w:rPr>
            </w:pPr>
            <w:r w:rsidRPr="00E10490">
              <w:rPr>
                <w:rFonts w:cs="Arial"/>
              </w:rPr>
              <w:t>Amount ($ AUD)</w:t>
            </w:r>
          </w:p>
        </w:tc>
        <w:tc>
          <w:tcPr>
            <w:tcW w:w="1769" w:type="dxa"/>
          </w:tcPr>
          <w:p w14:paraId="0BEC056F" w14:textId="77777777" w:rsidR="00A939FE" w:rsidRPr="00E10490" w:rsidRDefault="00A939FE" w:rsidP="003D2B98">
            <w:pPr>
              <w:rPr>
                <w:rFonts w:cs="Arial"/>
              </w:rPr>
            </w:pPr>
            <w:r>
              <w:rPr>
                <w:rFonts w:cs="Arial"/>
              </w:rPr>
              <w:t>Security</w:t>
            </w:r>
          </w:p>
        </w:tc>
        <w:tc>
          <w:tcPr>
            <w:tcW w:w="1649" w:type="dxa"/>
          </w:tcPr>
          <w:p w14:paraId="78993449" w14:textId="77777777" w:rsidR="00A939FE" w:rsidRDefault="00A939FE" w:rsidP="003D2B98">
            <w:pPr>
              <w:rPr>
                <w:rFonts w:cs="Arial"/>
              </w:rPr>
            </w:pPr>
            <w:r>
              <w:rPr>
                <w:rFonts w:cs="Arial"/>
              </w:rPr>
              <w:t>Term (if relevant)</w:t>
            </w:r>
          </w:p>
        </w:tc>
      </w:tr>
      <w:tr w:rsidR="00A939FE" w:rsidRPr="00E10490" w14:paraId="14CBBB32" w14:textId="77777777" w:rsidTr="003D2B98">
        <w:sdt>
          <w:sdtPr>
            <w:rPr>
              <w:color w:val="858687" w:themeColor="text2"/>
            </w:rPr>
            <w:id w:val="-451554494"/>
            <w:placeholder>
              <w:docPart w:val="5A228904F89247C3A21A750E2D5EB95A"/>
            </w:placeholder>
          </w:sdtPr>
          <w:sdtEndPr/>
          <w:sdtContent>
            <w:tc>
              <w:tcPr>
                <w:tcW w:w="3082" w:type="dxa"/>
              </w:tcPr>
              <w:p w14:paraId="152ED14E" w14:textId="77777777" w:rsidR="00A939FE" w:rsidRPr="00E10490" w:rsidRDefault="00A939FE" w:rsidP="003D2B98">
                <w:pPr>
                  <w:rPr>
                    <w:rFonts w:cs="Arial"/>
                  </w:rPr>
                </w:pPr>
                <w:r>
                  <w:rPr>
                    <w:color w:val="858687" w:themeColor="text2"/>
                  </w:rPr>
                  <w:t>e.g. CHP Retained Earnings</w:t>
                </w:r>
              </w:p>
            </w:tc>
          </w:sdtContent>
        </w:sdt>
        <w:sdt>
          <w:sdtPr>
            <w:rPr>
              <w:color w:val="858687" w:themeColor="text2"/>
            </w:rPr>
            <w:id w:val="941891735"/>
            <w:placeholder>
              <w:docPart w:val="382A6B97BF7645289E9AF36EB26E5B4F"/>
            </w:placeholder>
          </w:sdtPr>
          <w:sdtEndPr/>
          <w:sdtContent>
            <w:tc>
              <w:tcPr>
                <w:tcW w:w="1476" w:type="dxa"/>
              </w:tcPr>
              <w:p w14:paraId="402049D8" w14:textId="77777777" w:rsidR="00A939FE" w:rsidRDefault="00A939FE" w:rsidP="003D2B98">
                <w:pPr>
                  <w:rPr>
                    <w:color w:val="858687" w:themeColor="text2"/>
                  </w:rPr>
                </w:pPr>
                <w:r>
                  <w:rPr>
                    <w:color w:val="858687" w:themeColor="text2"/>
                  </w:rPr>
                  <w:t>e.g. Equity</w:t>
                </w:r>
              </w:p>
            </w:tc>
          </w:sdtContent>
        </w:sdt>
        <w:sdt>
          <w:sdtPr>
            <w:rPr>
              <w:color w:val="858687" w:themeColor="text2"/>
            </w:rPr>
            <w:id w:val="-123551649"/>
            <w:placeholder>
              <w:docPart w:val="551CE95461A84D329C93138E0D18FBA2"/>
            </w:placeholder>
            <w:showingPlcHdr/>
          </w:sdtPr>
          <w:sdtEndPr/>
          <w:sdtContent>
            <w:tc>
              <w:tcPr>
                <w:tcW w:w="1662" w:type="dxa"/>
              </w:tcPr>
              <w:p w14:paraId="31BDB943" w14:textId="77777777" w:rsidR="00A939FE" w:rsidRPr="00E10490" w:rsidRDefault="00A939FE" w:rsidP="003D2B98">
                <w:pPr>
                  <w:rPr>
                    <w:rFonts w:cs="Arial"/>
                  </w:rPr>
                </w:pPr>
                <w:r>
                  <w:rPr>
                    <w:color w:val="858687" w:themeColor="text2"/>
                  </w:rPr>
                  <w:t>$ AUD</w:t>
                </w:r>
              </w:p>
            </w:tc>
          </w:sdtContent>
        </w:sdt>
        <w:sdt>
          <w:sdtPr>
            <w:rPr>
              <w:color w:val="858687" w:themeColor="text2"/>
            </w:rPr>
            <w:id w:val="1600068848"/>
            <w:placeholder>
              <w:docPart w:val="96321CE747A745E59FEC228892800B3B"/>
            </w:placeholder>
          </w:sdtPr>
          <w:sdtEndPr/>
          <w:sdtContent>
            <w:tc>
              <w:tcPr>
                <w:tcW w:w="1769" w:type="dxa"/>
              </w:tcPr>
              <w:p w14:paraId="5679185B" w14:textId="77777777" w:rsidR="00A939FE" w:rsidRPr="00E10490" w:rsidRDefault="00A939FE" w:rsidP="003D2B98">
                <w:pPr>
                  <w:rPr>
                    <w:rFonts w:cs="Arial"/>
                  </w:rPr>
                </w:pPr>
                <w:r>
                  <w:rPr>
                    <w:color w:val="858687" w:themeColor="text2"/>
                  </w:rPr>
                  <w:t>e.g. Common Equity</w:t>
                </w:r>
              </w:p>
            </w:tc>
          </w:sdtContent>
        </w:sdt>
        <w:sdt>
          <w:sdtPr>
            <w:rPr>
              <w:color w:val="858687" w:themeColor="text2"/>
            </w:rPr>
            <w:id w:val="2142921943"/>
            <w:placeholder>
              <w:docPart w:val="77B727F80E954C318B58F6DEFC7C8F51"/>
            </w:placeholder>
          </w:sdtPr>
          <w:sdtEndPr/>
          <w:sdtContent>
            <w:tc>
              <w:tcPr>
                <w:tcW w:w="1649" w:type="dxa"/>
              </w:tcPr>
              <w:p w14:paraId="7EA82CCD" w14:textId="77777777" w:rsidR="00A939FE" w:rsidRDefault="00A939FE" w:rsidP="003D2B98">
                <w:pPr>
                  <w:rPr>
                    <w:color w:val="858687" w:themeColor="text2"/>
                  </w:rPr>
                </w:pPr>
                <w:r>
                  <w:rPr>
                    <w:color w:val="858687" w:themeColor="text2"/>
                  </w:rPr>
                  <w:t>e.g. N/A</w:t>
                </w:r>
              </w:p>
            </w:tc>
          </w:sdtContent>
        </w:sdt>
      </w:tr>
      <w:tr w:rsidR="00A939FE" w:rsidRPr="00E10490" w14:paraId="553F1077" w14:textId="77777777" w:rsidTr="003D2B98">
        <w:sdt>
          <w:sdtPr>
            <w:rPr>
              <w:color w:val="858687" w:themeColor="text2"/>
            </w:rPr>
            <w:id w:val="-428816650"/>
            <w:placeholder>
              <w:docPart w:val="045EBA6048124F1790A22E2496B83B3A"/>
            </w:placeholder>
          </w:sdtPr>
          <w:sdtEndPr/>
          <w:sdtContent>
            <w:tc>
              <w:tcPr>
                <w:tcW w:w="3082" w:type="dxa"/>
              </w:tcPr>
              <w:p w14:paraId="66D9376A" w14:textId="77777777" w:rsidR="00A939FE" w:rsidRPr="00E10490" w:rsidRDefault="00A939FE" w:rsidP="003D2B98">
                <w:pPr>
                  <w:rPr>
                    <w:rFonts w:cs="Arial"/>
                  </w:rPr>
                </w:pPr>
                <w:r>
                  <w:rPr>
                    <w:color w:val="858687" w:themeColor="text2"/>
                  </w:rPr>
                  <w:t>e.g. AMP Drawdown Facility</w:t>
                </w:r>
              </w:p>
            </w:tc>
          </w:sdtContent>
        </w:sdt>
        <w:sdt>
          <w:sdtPr>
            <w:rPr>
              <w:color w:val="858687" w:themeColor="text2"/>
            </w:rPr>
            <w:id w:val="-1747794841"/>
            <w:placeholder>
              <w:docPart w:val="8614EAFDCE8145DAA6DA86FF65D4A9AC"/>
            </w:placeholder>
          </w:sdtPr>
          <w:sdtEndPr/>
          <w:sdtContent>
            <w:tc>
              <w:tcPr>
                <w:tcW w:w="1476" w:type="dxa"/>
              </w:tcPr>
              <w:p w14:paraId="362FDDF0" w14:textId="77777777" w:rsidR="00A939FE" w:rsidRDefault="00A939FE" w:rsidP="003D2B98">
                <w:pPr>
                  <w:rPr>
                    <w:color w:val="858687" w:themeColor="text2"/>
                  </w:rPr>
                </w:pPr>
                <w:r>
                  <w:rPr>
                    <w:color w:val="858687" w:themeColor="text2"/>
                  </w:rPr>
                  <w:t>e.g. Senior Debt</w:t>
                </w:r>
              </w:p>
            </w:tc>
          </w:sdtContent>
        </w:sdt>
        <w:sdt>
          <w:sdtPr>
            <w:rPr>
              <w:color w:val="858687" w:themeColor="text2"/>
            </w:rPr>
            <w:id w:val="669452203"/>
            <w:placeholder>
              <w:docPart w:val="0F27B67D6C0848318A6D0BFCEC16A0C1"/>
            </w:placeholder>
            <w:showingPlcHdr/>
          </w:sdtPr>
          <w:sdtEndPr/>
          <w:sdtContent>
            <w:tc>
              <w:tcPr>
                <w:tcW w:w="1662" w:type="dxa"/>
              </w:tcPr>
              <w:p w14:paraId="65620066" w14:textId="77777777" w:rsidR="00A939FE" w:rsidRPr="00E10490" w:rsidRDefault="00A939FE" w:rsidP="003D2B98">
                <w:pPr>
                  <w:rPr>
                    <w:rFonts w:cs="Arial"/>
                  </w:rPr>
                </w:pPr>
                <w:r>
                  <w:rPr>
                    <w:color w:val="858687" w:themeColor="text2"/>
                  </w:rPr>
                  <w:t>$ AUD</w:t>
                </w:r>
              </w:p>
            </w:tc>
          </w:sdtContent>
        </w:sdt>
        <w:sdt>
          <w:sdtPr>
            <w:rPr>
              <w:color w:val="858687" w:themeColor="text2"/>
            </w:rPr>
            <w:id w:val="2125806175"/>
            <w:placeholder>
              <w:docPart w:val="3F6EA2A1A31E4505B08FE62F829C3946"/>
            </w:placeholder>
          </w:sdtPr>
          <w:sdtEndPr/>
          <w:sdtContent>
            <w:tc>
              <w:tcPr>
                <w:tcW w:w="1769" w:type="dxa"/>
              </w:tcPr>
              <w:p w14:paraId="7BB63C71" w14:textId="77777777" w:rsidR="00A939FE" w:rsidRPr="00E10490" w:rsidRDefault="00A939FE" w:rsidP="003D2B98">
                <w:pPr>
                  <w:rPr>
                    <w:rFonts w:cs="Arial"/>
                  </w:rPr>
                </w:pPr>
                <w:r>
                  <w:rPr>
                    <w:color w:val="858687" w:themeColor="text2"/>
                  </w:rPr>
                  <w:t>e.g. Security over all of CHP’s portfolio</w:t>
                </w:r>
              </w:p>
            </w:tc>
          </w:sdtContent>
        </w:sdt>
        <w:sdt>
          <w:sdtPr>
            <w:rPr>
              <w:color w:val="858687" w:themeColor="text2"/>
            </w:rPr>
            <w:id w:val="-1722507835"/>
            <w:placeholder>
              <w:docPart w:val="EC24BBCA0D1A477A861BDA7FDA754A57"/>
            </w:placeholder>
          </w:sdtPr>
          <w:sdtEndPr/>
          <w:sdtContent>
            <w:tc>
              <w:tcPr>
                <w:tcW w:w="1649" w:type="dxa"/>
              </w:tcPr>
              <w:p w14:paraId="1939B0C4" w14:textId="77777777" w:rsidR="00A939FE" w:rsidRDefault="00A939FE" w:rsidP="003D2B98">
                <w:pPr>
                  <w:rPr>
                    <w:color w:val="858687" w:themeColor="text2"/>
                  </w:rPr>
                </w:pPr>
                <w:r>
                  <w:rPr>
                    <w:color w:val="858687" w:themeColor="text2"/>
                  </w:rPr>
                  <w:t>e.g. 25 years</w:t>
                </w:r>
              </w:p>
            </w:tc>
          </w:sdtContent>
        </w:sdt>
      </w:tr>
      <w:tr w:rsidR="00A939FE" w:rsidRPr="00E10490" w14:paraId="260D61A0" w14:textId="77777777" w:rsidTr="003D2B98">
        <w:sdt>
          <w:sdtPr>
            <w:rPr>
              <w:color w:val="858687" w:themeColor="text2"/>
            </w:rPr>
            <w:id w:val="-23174479"/>
            <w:placeholder>
              <w:docPart w:val="6692C7DEA045431EBEC4BA2D9993DAA9"/>
            </w:placeholder>
          </w:sdtPr>
          <w:sdtEndPr/>
          <w:sdtContent>
            <w:tc>
              <w:tcPr>
                <w:tcW w:w="3082" w:type="dxa"/>
              </w:tcPr>
              <w:p w14:paraId="6F678716" w14:textId="77777777" w:rsidR="00A939FE" w:rsidRDefault="00A939FE" w:rsidP="003D2B98">
                <w:pPr>
                  <w:rPr>
                    <w:color w:val="858687" w:themeColor="text2"/>
                  </w:rPr>
                </w:pPr>
                <w:r>
                  <w:rPr>
                    <w:color w:val="858687" w:themeColor="text2"/>
                  </w:rPr>
                  <w:t>e.g. NHFIC Grant (please specify grant)</w:t>
                </w:r>
              </w:p>
            </w:tc>
          </w:sdtContent>
        </w:sdt>
        <w:sdt>
          <w:sdtPr>
            <w:rPr>
              <w:color w:val="858687" w:themeColor="text2"/>
            </w:rPr>
            <w:id w:val="2138984737"/>
            <w:placeholder>
              <w:docPart w:val="11E8E63E09554A7482E170BA67FB649B"/>
            </w:placeholder>
          </w:sdtPr>
          <w:sdtEndPr/>
          <w:sdtContent>
            <w:tc>
              <w:tcPr>
                <w:tcW w:w="1476" w:type="dxa"/>
              </w:tcPr>
              <w:p w14:paraId="71B6395F" w14:textId="77777777" w:rsidR="00A939FE" w:rsidRDefault="00A939FE" w:rsidP="003D2B98">
                <w:pPr>
                  <w:rPr>
                    <w:color w:val="858687" w:themeColor="text2"/>
                  </w:rPr>
                </w:pPr>
                <w:r>
                  <w:rPr>
                    <w:color w:val="858687" w:themeColor="text2"/>
                  </w:rPr>
                  <w:t>e.g. Grant</w:t>
                </w:r>
              </w:p>
            </w:tc>
          </w:sdtContent>
        </w:sdt>
        <w:sdt>
          <w:sdtPr>
            <w:rPr>
              <w:color w:val="858687" w:themeColor="text2"/>
            </w:rPr>
            <w:id w:val="-1163159119"/>
            <w:placeholder>
              <w:docPart w:val="5B8239A6F3E8405690718B8CA6B611DB"/>
            </w:placeholder>
            <w:showingPlcHdr/>
          </w:sdtPr>
          <w:sdtEndPr/>
          <w:sdtContent>
            <w:tc>
              <w:tcPr>
                <w:tcW w:w="1662" w:type="dxa"/>
              </w:tcPr>
              <w:p w14:paraId="76C3DE61" w14:textId="77777777" w:rsidR="00A939FE" w:rsidRDefault="00A939FE" w:rsidP="003D2B98">
                <w:pPr>
                  <w:rPr>
                    <w:color w:val="858687" w:themeColor="text2"/>
                  </w:rPr>
                </w:pPr>
                <w:r>
                  <w:rPr>
                    <w:color w:val="858687" w:themeColor="text2"/>
                  </w:rPr>
                  <w:t>$ AUD</w:t>
                </w:r>
              </w:p>
            </w:tc>
          </w:sdtContent>
        </w:sdt>
        <w:sdt>
          <w:sdtPr>
            <w:rPr>
              <w:color w:val="858687" w:themeColor="text2"/>
            </w:rPr>
            <w:id w:val="1961066524"/>
            <w:placeholder>
              <w:docPart w:val="30F973DB43CE42F4864D7135543AAC2C"/>
            </w:placeholder>
          </w:sdtPr>
          <w:sdtEndPr/>
          <w:sdtContent>
            <w:tc>
              <w:tcPr>
                <w:tcW w:w="1769" w:type="dxa"/>
              </w:tcPr>
              <w:p w14:paraId="53372C98" w14:textId="77777777" w:rsidR="00A939FE" w:rsidRDefault="00A939FE" w:rsidP="003D2B98">
                <w:pPr>
                  <w:rPr>
                    <w:color w:val="858687" w:themeColor="text2"/>
                  </w:rPr>
                </w:pPr>
                <w:r>
                  <w:rPr>
                    <w:color w:val="858687" w:themeColor="text2"/>
                  </w:rPr>
                  <w:t>N / A</w:t>
                </w:r>
              </w:p>
            </w:tc>
          </w:sdtContent>
        </w:sdt>
        <w:sdt>
          <w:sdtPr>
            <w:rPr>
              <w:color w:val="858687" w:themeColor="text2"/>
            </w:rPr>
            <w:id w:val="422539069"/>
            <w:placeholder>
              <w:docPart w:val="1BFE5C4B5CF745FE90E20DDC0541E6C1"/>
            </w:placeholder>
          </w:sdtPr>
          <w:sdtEndPr/>
          <w:sdtContent>
            <w:tc>
              <w:tcPr>
                <w:tcW w:w="1649" w:type="dxa"/>
              </w:tcPr>
              <w:p w14:paraId="06B698B7" w14:textId="77777777" w:rsidR="00A939FE" w:rsidRDefault="00A939FE" w:rsidP="003D2B98">
                <w:pPr>
                  <w:rPr>
                    <w:color w:val="858687" w:themeColor="text2"/>
                  </w:rPr>
                </w:pPr>
                <w:r>
                  <w:rPr>
                    <w:color w:val="858687" w:themeColor="text2"/>
                  </w:rPr>
                  <w:t>Please specify timeframe is applicable</w:t>
                </w:r>
              </w:p>
            </w:tc>
          </w:sdtContent>
        </w:sdt>
      </w:tr>
      <w:tr w:rsidR="00A939FE" w:rsidRPr="00E10490" w14:paraId="2E558319" w14:textId="77777777" w:rsidTr="003D2B98">
        <w:tc>
          <w:tcPr>
            <w:tcW w:w="3082" w:type="dxa"/>
          </w:tcPr>
          <w:p w14:paraId="6A66F2FE" w14:textId="77777777" w:rsidR="00A939FE" w:rsidRDefault="00A939FE" w:rsidP="003D2B98">
            <w:pPr>
              <w:rPr>
                <w:color w:val="858687" w:themeColor="text2"/>
              </w:rPr>
            </w:pPr>
            <w:r w:rsidRPr="00502A42">
              <w:rPr>
                <w:rFonts w:cs="Arial"/>
                <w:b/>
              </w:rPr>
              <w:t>Total</w:t>
            </w:r>
          </w:p>
        </w:tc>
        <w:tc>
          <w:tcPr>
            <w:tcW w:w="1476" w:type="dxa"/>
          </w:tcPr>
          <w:p w14:paraId="0A84D923" w14:textId="77777777" w:rsidR="00A939FE" w:rsidRDefault="00A939FE" w:rsidP="003D2B98">
            <w:pPr>
              <w:rPr>
                <w:color w:val="858687" w:themeColor="text2"/>
              </w:rPr>
            </w:pPr>
            <w:r>
              <w:rPr>
                <w:color w:val="858687" w:themeColor="text2"/>
              </w:rPr>
              <w:t>N / A</w:t>
            </w:r>
          </w:p>
        </w:tc>
        <w:sdt>
          <w:sdtPr>
            <w:rPr>
              <w:b/>
              <w:bCs/>
              <w:color w:val="858687" w:themeColor="text2"/>
            </w:rPr>
            <w:id w:val="502409006"/>
            <w:placeholder>
              <w:docPart w:val="138FEC424AAA48ED9B2CBF814740F0D1"/>
            </w:placeholder>
            <w:showingPlcHdr/>
          </w:sdtPr>
          <w:sdtEndPr/>
          <w:sdtContent>
            <w:tc>
              <w:tcPr>
                <w:tcW w:w="1662" w:type="dxa"/>
              </w:tcPr>
              <w:p w14:paraId="258AC58B" w14:textId="77777777" w:rsidR="00A939FE" w:rsidRDefault="00A939FE" w:rsidP="003D2B98">
                <w:pPr>
                  <w:rPr>
                    <w:color w:val="858687" w:themeColor="text2"/>
                  </w:rPr>
                </w:pPr>
                <w:r w:rsidRPr="00502A42">
                  <w:rPr>
                    <w:b/>
                    <w:bCs/>
                    <w:color w:val="858687" w:themeColor="text2"/>
                  </w:rPr>
                  <w:t>$ AUD</w:t>
                </w:r>
              </w:p>
            </w:tc>
          </w:sdtContent>
        </w:sdt>
        <w:tc>
          <w:tcPr>
            <w:tcW w:w="1769" w:type="dxa"/>
          </w:tcPr>
          <w:p w14:paraId="57C93751" w14:textId="77777777" w:rsidR="00A939FE" w:rsidRDefault="00A939FE" w:rsidP="003D2B98">
            <w:pPr>
              <w:rPr>
                <w:color w:val="858687" w:themeColor="text2"/>
              </w:rPr>
            </w:pPr>
            <w:r>
              <w:rPr>
                <w:color w:val="858687" w:themeColor="text2"/>
              </w:rPr>
              <w:t>N / A</w:t>
            </w:r>
          </w:p>
        </w:tc>
        <w:tc>
          <w:tcPr>
            <w:tcW w:w="1649" w:type="dxa"/>
          </w:tcPr>
          <w:p w14:paraId="5D5C05C0" w14:textId="77777777" w:rsidR="00A939FE" w:rsidRDefault="00A939FE" w:rsidP="003D2B98">
            <w:pPr>
              <w:rPr>
                <w:color w:val="858687" w:themeColor="text2"/>
              </w:rPr>
            </w:pPr>
            <w:r>
              <w:rPr>
                <w:color w:val="858687" w:themeColor="text2"/>
              </w:rPr>
              <w:t>N / A</w:t>
            </w:r>
          </w:p>
        </w:tc>
      </w:tr>
    </w:tbl>
    <w:p w14:paraId="21932296" w14:textId="77777777" w:rsidR="00A939FE" w:rsidRDefault="00A939FE" w:rsidP="00A939FE">
      <w:pPr>
        <w:rPr>
          <w:color w:val="615F5F" w:themeColor="text1" w:themeTint="BF"/>
          <w:sz w:val="28"/>
          <w:szCs w:val="28"/>
        </w:rPr>
      </w:pPr>
    </w:p>
    <w:p w14:paraId="4FA98B49" w14:textId="77777777" w:rsidR="00FF4388" w:rsidRDefault="00FF4388">
      <w:pPr>
        <w:spacing w:before="0" w:after="160" w:line="259" w:lineRule="auto"/>
        <w:rPr>
          <w:color w:val="615F5F" w:themeColor="text1" w:themeTint="BF"/>
          <w:sz w:val="28"/>
          <w:szCs w:val="28"/>
        </w:rPr>
      </w:pPr>
      <w:r>
        <w:rPr>
          <w:color w:val="615F5F" w:themeColor="text1" w:themeTint="BF"/>
          <w:sz w:val="28"/>
          <w:szCs w:val="28"/>
        </w:rPr>
        <w:br w:type="page"/>
      </w:r>
    </w:p>
    <w:p w14:paraId="24A2996E" w14:textId="70356C91"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14</w:t>
      </w:r>
      <w:r w:rsidRPr="0031404B">
        <w:rPr>
          <w:color w:val="615F5F" w:themeColor="text1" w:themeTint="BF"/>
          <w:sz w:val="28"/>
          <w:szCs w:val="28"/>
        </w:rPr>
        <w:t xml:space="preserve"> – </w:t>
      </w:r>
      <w:r>
        <w:rPr>
          <w:color w:val="615F5F" w:themeColor="text1" w:themeTint="BF"/>
          <w:sz w:val="28"/>
          <w:szCs w:val="28"/>
        </w:rPr>
        <w:t>Debt to Equity Ratio</w:t>
      </w:r>
    </w:p>
    <w:p w14:paraId="0CE4C8A3" w14:textId="77777777" w:rsidR="00A939FE" w:rsidRPr="00E76F0B" w:rsidRDefault="00A939FE" w:rsidP="00A939FE">
      <w:pPr>
        <w:rPr>
          <w:rFonts w:cs="Arial"/>
          <w:b/>
          <w:bCs/>
          <w:sz w:val="24"/>
          <w:szCs w:val="24"/>
        </w:rPr>
      </w:pPr>
      <w:r w:rsidRPr="00E76F0B">
        <w:rPr>
          <w:rFonts w:cs="Arial"/>
          <w:b/>
          <w:bCs/>
          <w:sz w:val="24"/>
          <w:szCs w:val="24"/>
        </w:rPr>
        <w:t xml:space="preserve">Provide a breakdown of all </w:t>
      </w:r>
      <w:r>
        <w:rPr>
          <w:rFonts w:cs="Arial"/>
          <w:b/>
          <w:bCs/>
          <w:sz w:val="24"/>
          <w:szCs w:val="24"/>
        </w:rPr>
        <w:t>debt to be employed for this proposal.</w:t>
      </w:r>
    </w:p>
    <w:p w14:paraId="3FF1C71E" w14:textId="77777777" w:rsidR="00A939FE" w:rsidRDefault="00A939FE" w:rsidP="00A939FE">
      <w:pPr>
        <w:pStyle w:val="Caption"/>
        <w:keepNext/>
        <w:rPr>
          <w:rFonts w:cs="Arial"/>
        </w:rPr>
      </w:pPr>
      <w:r w:rsidRPr="00E10490">
        <w:rPr>
          <w:rFonts w:cs="Arial"/>
        </w:rPr>
        <w:t xml:space="preserve">Table </w:t>
      </w:r>
      <w:r>
        <w:rPr>
          <w:rFonts w:cs="Arial"/>
        </w:rPr>
        <w:t>3.8</w:t>
      </w:r>
      <w:r w:rsidRPr="00E10490">
        <w:rPr>
          <w:rFonts w:cs="Arial"/>
        </w:rPr>
        <w:t xml:space="preserve">. </w:t>
      </w:r>
      <w:r>
        <w:rPr>
          <w:rFonts w:cs="Arial"/>
        </w:rPr>
        <w:t>Debt</w:t>
      </w:r>
      <w:r w:rsidRPr="00E10490">
        <w:rPr>
          <w:rFonts w:cs="Arial"/>
        </w:rPr>
        <w:t xml:space="preserve"> Breakdown</w:t>
      </w:r>
      <w:r>
        <w:rPr>
          <w:rFonts w:cs="Arial"/>
        </w:rPr>
        <w:t>. Note: complete this table only if the proposed redevelopment has a source of debt funding.</w:t>
      </w:r>
    </w:p>
    <w:p w14:paraId="3970A2B0" w14:textId="77777777" w:rsidR="00A939FE" w:rsidRPr="00E10490" w:rsidRDefault="00A939FE" w:rsidP="00A939FE">
      <w:pPr>
        <w:rPr>
          <w:rFonts w:cs="Arial"/>
          <w:i/>
          <w:iCs/>
          <w:color w:val="858687" w:themeColor="accent6"/>
        </w:rPr>
      </w:pPr>
      <w:r w:rsidRPr="00E10490">
        <w:rPr>
          <w:rFonts w:cs="Arial"/>
          <w:i/>
          <w:iCs/>
          <w:color w:val="858687" w:themeColor="accent6"/>
        </w:rPr>
        <w:t>Please consider the following:</w:t>
      </w:r>
    </w:p>
    <w:p w14:paraId="311E1D25" w14:textId="5A94DEEA" w:rsidR="00A939FE" w:rsidRPr="00F476D4" w:rsidRDefault="00A939FE" w:rsidP="00A939FE">
      <w:pPr>
        <w:pStyle w:val="ListParagraph"/>
        <w:numPr>
          <w:ilvl w:val="0"/>
          <w:numId w:val="23"/>
        </w:numPr>
        <w:rPr>
          <w:rFonts w:cs="Arial"/>
          <w:b/>
          <w:bCs/>
          <w:sz w:val="24"/>
          <w:szCs w:val="24"/>
        </w:rPr>
      </w:pPr>
      <w:r>
        <w:rPr>
          <w:rFonts w:cs="Arial"/>
          <w:i/>
          <w:iCs/>
          <w:color w:val="858687" w:themeColor="accent6"/>
        </w:rPr>
        <w:t xml:space="preserve">Debt and Equity figures must </w:t>
      </w:r>
      <w:r w:rsidR="00AE1F1F">
        <w:rPr>
          <w:rFonts w:cs="Arial"/>
          <w:i/>
          <w:iCs/>
          <w:color w:val="858687" w:themeColor="accent6"/>
        </w:rPr>
        <w:t>align to the figures Question 13</w:t>
      </w:r>
      <w:r>
        <w:rPr>
          <w:rFonts w:cs="Arial"/>
          <w:i/>
          <w:iCs/>
          <w:color w:val="858687" w:themeColor="accent6"/>
        </w:rPr>
        <w:t>.</w:t>
      </w:r>
    </w:p>
    <w:p w14:paraId="6B50DACC" w14:textId="77777777" w:rsidR="00A939FE" w:rsidRDefault="00A939FE" w:rsidP="00A939FE"/>
    <w:tbl>
      <w:tblPr>
        <w:tblStyle w:val="DPIEnormal"/>
        <w:tblW w:w="9498" w:type="dxa"/>
        <w:tblLook w:val="04A0" w:firstRow="1" w:lastRow="0" w:firstColumn="1" w:lastColumn="0" w:noHBand="0" w:noVBand="1"/>
        <w:tblCaption w:val="Data Table - Insert ALT text here"/>
      </w:tblPr>
      <w:tblGrid>
        <w:gridCol w:w="1843"/>
        <w:gridCol w:w="7655"/>
      </w:tblGrid>
      <w:tr w:rsidR="00A939FE" w:rsidRPr="00AE4C54" w14:paraId="14C66E08"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843" w:type="dxa"/>
          </w:tcPr>
          <w:p w14:paraId="17E6B375" w14:textId="77777777" w:rsidR="00A939FE" w:rsidRDefault="00A939FE" w:rsidP="003D2B98">
            <w:r>
              <w:t>Funding Source</w:t>
            </w:r>
          </w:p>
        </w:tc>
        <w:tc>
          <w:tcPr>
            <w:tcW w:w="7655" w:type="dxa"/>
          </w:tcPr>
          <w:p w14:paraId="087F3FFC" w14:textId="77777777" w:rsidR="00A939FE" w:rsidRDefault="00A939FE" w:rsidP="003D2B98">
            <w:r>
              <w:t>Value</w:t>
            </w:r>
          </w:p>
        </w:tc>
      </w:tr>
      <w:tr w:rsidR="00A939FE" w:rsidRPr="00AE4C54" w14:paraId="1FEB53DC" w14:textId="77777777" w:rsidTr="003D2B98">
        <w:trPr>
          <w:trHeight w:val="447"/>
        </w:trPr>
        <w:tc>
          <w:tcPr>
            <w:tcW w:w="1843" w:type="dxa"/>
            <w:shd w:val="clear" w:color="auto" w:fill="E7E6E6" w:themeFill="background2"/>
          </w:tcPr>
          <w:p w14:paraId="1B77E753" w14:textId="77777777" w:rsidR="00A939FE" w:rsidRPr="002254F1" w:rsidRDefault="00A939FE" w:rsidP="003D2B98">
            <w:pPr>
              <w:rPr>
                <w:b/>
                <w:bCs/>
              </w:rPr>
            </w:pPr>
            <w:r>
              <w:rPr>
                <w:b/>
                <w:bCs/>
              </w:rPr>
              <w:t>Total Debt</w:t>
            </w:r>
          </w:p>
        </w:tc>
        <w:sdt>
          <w:sdtPr>
            <w:id w:val="-1315485244"/>
            <w:placeholder>
              <w:docPart w:val="0BAC13B572D1409398349F56815A99E7"/>
            </w:placeholder>
            <w:showingPlcHdr/>
          </w:sdtPr>
          <w:sdtEndPr/>
          <w:sdtContent>
            <w:tc>
              <w:tcPr>
                <w:tcW w:w="7655" w:type="dxa"/>
              </w:tcPr>
              <w:p w14:paraId="61F21A64" w14:textId="77777777" w:rsidR="00A939FE" w:rsidRPr="00731920" w:rsidRDefault="00A939FE" w:rsidP="003D2B98">
                <w:pPr>
                  <w:rPr>
                    <w:color w:val="858687" w:themeColor="text2"/>
                  </w:rPr>
                </w:pPr>
                <w:r>
                  <w:rPr>
                    <w:color w:val="858687" w:themeColor="text2"/>
                  </w:rPr>
                  <w:t>$ AUD</w:t>
                </w:r>
              </w:p>
            </w:tc>
          </w:sdtContent>
        </w:sdt>
      </w:tr>
      <w:tr w:rsidR="00A939FE" w:rsidRPr="00AE4C54" w14:paraId="48191C12" w14:textId="77777777" w:rsidTr="003D2B98">
        <w:trPr>
          <w:trHeight w:val="447"/>
        </w:trPr>
        <w:tc>
          <w:tcPr>
            <w:tcW w:w="1843" w:type="dxa"/>
            <w:shd w:val="clear" w:color="auto" w:fill="E7E6E6" w:themeFill="background2"/>
          </w:tcPr>
          <w:p w14:paraId="21FCD71F" w14:textId="77777777" w:rsidR="00A939FE" w:rsidRPr="00D72A40" w:rsidRDefault="00A939FE" w:rsidP="003D2B98">
            <w:pPr>
              <w:rPr>
                <w:b/>
                <w:bCs/>
              </w:rPr>
            </w:pPr>
            <w:r>
              <w:rPr>
                <w:b/>
                <w:bCs/>
              </w:rPr>
              <w:t>Total Equity</w:t>
            </w:r>
          </w:p>
        </w:tc>
        <w:sdt>
          <w:sdtPr>
            <w:rPr>
              <w:color w:val="858687" w:themeColor="text2"/>
            </w:rPr>
            <w:id w:val="1010718657"/>
            <w:placeholder>
              <w:docPart w:val="8C796E708BF54F4986D3593487D4CCDC"/>
            </w:placeholder>
            <w:showingPlcHdr/>
          </w:sdtPr>
          <w:sdtEndPr/>
          <w:sdtContent>
            <w:tc>
              <w:tcPr>
                <w:tcW w:w="7655" w:type="dxa"/>
              </w:tcPr>
              <w:p w14:paraId="7BD57C93" w14:textId="77777777" w:rsidR="00A939FE" w:rsidRPr="00263360" w:rsidRDefault="00A939FE" w:rsidP="003D2B98">
                <w:pPr>
                  <w:rPr>
                    <w:color w:val="858687" w:themeColor="text2"/>
                  </w:rPr>
                </w:pPr>
                <w:r w:rsidRPr="00A579AB">
                  <w:rPr>
                    <w:color w:val="858687" w:themeColor="text2"/>
                  </w:rPr>
                  <w:t>$ AUD</w:t>
                </w:r>
              </w:p>
            </w:tc>
          </w:sdtContent>
        </w:sdt>
      </w:tr>
      <w:tr w:rsidR="00A939FE" w:rsidRPr="00AE4C54" w14:paraId="376C1C8A" w14:textId="77777777" w:rsidTr="003D2B98">
        <w:trPr>
          <w:trHeight w:val="447"/>
        </w:trPr>
        <w:tc>
          <w:tcPr>
            <w:tcW w:w="1843" w:type="dxa"/>
            <w:shd w:val="clear" w:color="auto" w:fill="E7E6E6" w:themeFill="background2"/>
          </w:tcPr>
          <w:p w14:paraId="0656C45F" w14:textId="77777777" w:rsidR="00A939FE" w:rsidRDefault="00A939FE" w:rsidP="003D2B98">
            <w:pPr>
              <w:rPr>
                <w:b/>
                <w:bCs/>
              </w:rPr>
            </w:pPr>
            <w:r>
              <w:rPr>
                <w:b/>
                <w:bCs/>
              </w:rPr>
              <w:t>Debt to Equity Ratio</w:t>
            </w:r>
          </w:p>
        </w:tc>
        <w:sdt>
          <w:sdtPr>
            <w:rPr>
              <w:color w:val="858687" w:themeColor="text2"/>
            </w:rPr>
            <w:id w:val="-459113773"/>
            <w:placeholder>
              <w:docPart w:val="AED13D12ACCC4FC8981FA75AEF9B755C"/>
            </w:placeholder>
          </w:sdtPr>
          <w:sdtEndPr/>
          <w:sdtContent>
            <w:tc>
              <w:tcPr>
                <w:tcW w:w="7655" w:type="dxa"/>
              </w:tcPr>
              <w:p w14:paraId="49B81E38" w14:textId="77777777" w:rsidR="00A939FE" w:rsidRPr="003D0C04" w:rsidRDefault="00A939FE" w:rsidP="003D2B98">
                <w:pPr>
                  <w:rPr>
                    <w:color w:val="858687" w:themeColor="text2"/>
                  </w:rPr>
                </w:pPr>
                <w:r>
                  <w:rPr>
                    <w:color w:val="858687" w:themeColor="text2"/>
                  </w:rPr>
                  <w:t>e.g. 3:1</w:t>
                </w:r>
              </w:p>
            </w:tc>
          </w:sdtContent>
        </w:sdt>
      </w:tr>
      <w:tr w:rsidR="00A939FE" w:rsidRPr="00AE4C54" w14:paraId="1DE3B3D7" w14:textId="77777777" w:rsidTr="003D2B98">
        <w:trPr>
          <w:trHeight w:val="447"/>
        </w:trPr>
        <w:tc>
          <w:tcPr>
            <w:tcW w:w="1843" w:type="dxa"/>
            <w:shd w:val="clear" w:color="auto" w:fill="E7E6E6" w:themeFill="background2"/>
          </w:tcPr>
          <w:p w14:paraId="498FBDF0" w14:textId="77777777" w:rsidR="00A939FE" w:rsidRDefault="00A939FE" w:rsidP="003D2B98">
            <w:pPr>
              <w:rPr>
                <w:b/>
                <w:bCs/>
              </w:rPr>
            </w:pPr>
            <w:r>
              <w:rPr>
                <w:b/>
                <w:bCs/>
              </w:rPr>
              <w:t>Will any property that LAHC has interest proposed to be used as security for the Debt?</w:t>
            </w:r>
          </w:p>
        </w:tc>
        <w:sdt>
          <w:sdtPr>
            <w:rPr>
              <w:color w:val="858687" w:themeColor="text2"/>
            </w:rPr>
            <w:id w:val="2038300546"/>
            <w:placeholder>
              <w:docPart w:val="2EEC8E04D3FA4B1B8D48D1271A7D7483"/>
            </w:placeholder>
          </w:sdtPr>
          <w:sdtEndPr/>
          <w:sdtContent>
            <w:tc>
              <w:tcPr>
                <w:tcW w:w="7655" w:type="dxa"/>
              </w:tcPr>
              <w:p w14:paraId="2A7677EE" w14:textId="77777777" w:rsidR="00A939FE" w:rsidRDefault="00A939FE" w:rsidP="003D2B98">
                <w:pPr>
                  <w:rPr>
                    <w:color w:val="858687" w:themeColor="text2"/>
                  </w:rPr>
                </w:pPr>
                <w:r>
                  <w:rPr>
                    <w:color w:val="858687" w:themeColor="text2"/>
                  </w:rPr>
                  <w:t>Please answer Yes or No, and outline which property(s) are proposed to be used as security for the Debt</w:t>
                </w:r>
              </w:p>
            </w:tc>
          </w:sdtContent>
        </w:sdt>
      </w:tr>
    </w:tbl>
    <w:p w14:paraId="4376F26E" w14:textId="77777777" w:rsidR="00A939FE" w:rsidRDefault="00A939FE" w:rsidP="00A939FE"/>
    <w:p w14:paraId="453F500F" w14:textId="20E3C82D"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15</w:t>
      </w:r>
      <w:r w:rsidRPr="0031404B">
        <w:rPr>
          <w:color w:val="615F5F" w:themeColor="text1" w:themeTint="BF"/>
          <w:sz w:val="28"/>
          <w:szCs w:val="28"/>
        </w:rPr>
        <w:t xml:space="preserve"> – Debt Coverage</w:t>
      </w:r>
    </w:p>
    <w:p w14:paraId="28EF3115" w14:textId="77777777" w:rsidR="00A939FE" w:rsidRPr="00E76F0B" w:rsidRDefault="00A939FE" w:rsidP="00A939FE">
      <w:pPr>
        <w:rPr>
          <w:rFonts w:cs="Arial"/>
          <w:b/>
          <w:bCs/>
          <w:sz w:val="24"/>
          <w:szCs w:val="24"/>
        </w:rPr>
      </w:pPr>
      <w:r w:rsidRPr="00E76F0B">
        <w:rPr>
          <w:rFonts w:cs="Arial"/>
          <w:b/>
          <w:bCs/>
          <w:sz w:val="24"/>
          <w:szCs w:val="24"/>
        </w:rPr>
        <w:t>Complete the following table with key debt coverage metrics</w:t>
      </w:r>
      <w:r>
        <w:rPr>
          <w:rFonts w:cs="Arial"/>
          <w:b/>
          <w:bCs/>
          <w:sz w:val="24"/>
          <w:szCs w:val="24"/>
        </w:rPr>
        <w:t xml:space="preserve"> for this proposal</w:t>
      </w:r>
      <w:r w:rsidRPr="00E76F0B">
        <w:rPr>
          <w:rFonts w:cs="Arial"/>
          <w:b/>
          <w:bCs/>
          <w:sz w:val="24"/>
          <w:szCs w:val="24"/>
        </w:rPr>
        <w:t>.</w:t>
      </w:r>
    </w:p>
    <w:p w14:paraId="7B3AC01A" w14:textId="77777777" w:rsidR="00A939FE" w:rsidRPr="00E10490" w:rsidRDefault="00A939FE" w:rsidP="00A939FE">
      <w:pPr>
        <w:pStyle w:val="Caption"/>
        <w:keepNext/>
        <w:rPr>
          <w:rFonts w:cs="Arial"/>
        </w:rPr>
      </w:pPr>
      <w:r w:rsidRPr="00E10490">
        <w:rPr>
          <w:rFonts w:cs="Arial"/>
        </w:rPr>
        <w:t xml:space="preserve">Table </w:t>
      </w:r>
      <w:r>
        <w:rPr>
          <w:rFonts w:cs="Arial"/>
        </w:rPr>
        <w:t>3.9</w:t>
      </w:r>
      <w:r w:rsidRPr="00E10490">
        <w:rPr>
          <w:rFonts w:cs="Arial"/>
        </w:rPr>
        <w:t>. Debt Coverage Metrics</w:t>
      </w:r>
      <w:r>
        <w:rPr>
          <w:rFonts w:cs="Arial"/>
        </w:rPr>
        <w:t>. Note: complete this table only if the proposed redevelopment has a source of debt funding.</w:t>
      </w:r>
    </w:p>
    <w:tbl>
      <w:tblPr>
        <w:tblStyle w:val="DPIEnormal"/>
        <w:tblW w:w="9639" w:type="dxa"/>
        <w:tblLook w:val="04A0" w:firstRow="1" w:lastRow="0" w:firstColumn="1" w:lastColumn="0" w:noHBand="0" w:noVBand="1"/>
      </w:tblPr>
      <w:tblGrid>
        <w:gridCol w:w="3969"/>
        <w:gridCol w:w="2835"/>
        <w:gridCol w:w="2835"/>
      </w:tblGrid>
      <w:tr w:rsidR="00A939FE" w:rsidRPr="00E10490" w14:paraId="17351EAD" w14:textId="77777777" w:rsidTr="003D2B98">
        <w:trPr>
          <w:cnfStyle w:val="100000000000" w:firstRow="1" w:lastRow="0" w:firstColumn="0" w:lastColumn="0" w:oddVBand="0" w:evenVBand="0" w:oddHBand="0" w:evenHBand="0" w:firstRowFirstColumn="0" w:firstRowLastColumn="0" w:lastRowFirstColumn="0" w:lastRowLastColumn="0"/>
        </w:trPr>
        <w:tc>
          <w:tcPr>
            <w:tcW w:w="3969" w:type="dxa"/>
          </w:tcPr>
          <w:p w14:paraId="17E89E9B" w14:textId="77777777" w:rsidR="00A939FE" w:rsidRPr="00E10490" w:rsidRDefault="00A939FE" w:rsidP="003D2B98">
            <w:pPr>
              <w:rPr>
                <w:rFonts w:cs="Arial"/>
              </w:rPr>
            </w:pPr>
            <w:r w:rsidRPr="00E10490">
              <w:rPr>
                <w:rFonts w:cs="Arial"/>
              </w:rPr>
              <w:t>Coverage Type</w:t>
            </w:r>
          </w:p>
        </w:tc>
        <w:tc>
          <w:tcPr>
            <w:tcW w:w="2835" w:type="dxa"/>
          </w:tcPr>
          <w:p w14:paraId="52196F35" w14:textId="77777777" w:rsidR="00A939FE" w:rsidRPr="00E10490" w:rsidRDefault="00A939FE" w:rsidP="003D2B98">
            <w:pPr>
              <w:rPr>
                <w:rFonts w:cs="Arial"/>
              </w:rPr>
            </w:pPr>
            <w:r w:rsidRPr="00E10490">
              <w:rPr>
                <w:rFonts w:cs="Arial"/>
              </w:rPr>
              <w:t>Minimum - Overall</w:t>
            </w:r>
          </w:p>
        </w:tc>
        <w:tc>
          <w:tcPr>
            <w:tcW w:w="2835" w:type="dxa"/>
          </w:tcPr>
          <w:p w14:paraId="34CC285C" w14:textId="77777777" w:rsidR="00A939FE" w:rsidRPr="00E10490" w:rsidRDefault="00A939FE" w:rsidP="003D2B98">
            <w:pPr>
              <w:rPr>
                <w:rFonts w:cs="Arial"/>
              </w:rPr>
            </w:pPr>
            <w:r w:rsidRPr="00E10490">
              <w:rPr>
                <w:rFonts w:cs="Arial"/>
              </w:rPr>
              <w:t>Median - Overall</w:t>
            </w:r>
          </w:p>
        </w:tc>
      </w:tr>
      <w:tr w:rsidR="00A939FE" w:rsidRPr="00E10490" w14:paraId="6F7A1F46" w14:textId="77777777" w:rsidTr="003D2B98">
        <w:tc>
          <w:tcPr>
            <w:tcW w:w="3969" w:type="dxa"/>
          </w:tcPr>
          <w:p w14:paraId="6BE690BC" w14:textId="77777777" w:rsidR="00A939FE" w:rsidRPr="00E10490" w:rsidRDefault="00A939FE" w:rsidP="003D2B98">
            <w:pPr>
              <w:rPr>
                <w:rFonts w:cs="Arial"/>
              </w:rPr>
            </w:pPr>
            <w:r w:rsidRPr="00E10490">
              <w:rPr>
                <w:rFonts w:cs="Arial"/>
              </w:rPr>
              <w:t>Interest Coverage Ratio</w:t>
            </w:r>
          </w:p>
        </w:tc>
        <w:sdt>
          <w:sdtPr>
            <w:rPr>
              <w:color w:val="858687" w:themeColor="text2"/>
            </w:rPr>
            <w:id w:val="1019048754"/>
            <w:placeholder>
              <w:docPart w:val="089D8F64CF8F41AAAF4CFEC0204B6B36"/>
            </w:placeholder>
          </w:sdtPr>
          <w:sdtEndPr/>
          <w:sdtContent>
            <w:tc>
              <w:tcPr>
                <w:tcW w:w="2835" w:type="dxa"/>
              </w:tcPr>
              <w:p w14:paraId="074B7DDA" w14:textId="77777777" w:rsidR="00A939FE" w:rsidRPr="00E10490" w:rsidRDefault="00A939FE" w:rsidP="003D2B98">
                <w:pPr>
                  <w:rPr>
                    <w:rFonts w:cs="Arial"/>
                  </w:rPr>
                </w:pPr>
                <w:r w:rsidRPr="00BE6D0D">
                  <w:rPr>
                    <w:color w:val="858687" w:themeColor="text2"/>
                  </w:rPr>
                  <w:t>e.g. 2.4x</w:t>
                </w:r>
              </w:p>
            </w:tc>
          </w:sdtContent>
        </w:sdt>
        <w:sdt>
          <w:sdtPr>
            <w:rPr>
              <w:color w:val="858687" w:themeColor="text2"/>
            </w:rPr>
            <w:id w:val="-1934197481"/>
            <w:placeholder>
              <w:docPart w:val="35ECF000E4C745FAA194FAF8E6B1F716"/>
            </w:placeholder>
          </w:sdtPr>
          <w:sdtEndPr/>
          <w:sdtContent>
            <w:tc>
              <w:tcPr>
                <w:tcW w:w="2835" w:type="dxa"/>
              </w:tcPr>
              <w:p w14:paraId="7627C9EA" w14:textId="77777777" w:rsidR="00A939FE" w:rsidRPr="00E10490" w:rsidRDefault="00A939FE" w:rsidP="003D2B98">
                <w:pPr>
                  <w:rPr>
                    <w:rFonts w:cs="Arial"/>
                  </w:rPr>
                </w:pPr>
                <w:r w:rsidRPr="00BE6D0D">
                  <w:rPr>
                    <w:color w:val="858687" w:themeColor="text2"/>
                  </w:rPr>
                  <w:t>e.g. 2.4x</w:t>
                </w:r>
              </w:p>
            </w:tc>
          </w:sdtContent>
        </w:sdt>
      </w:tr>
      <w:tr w:rsidR="00A939FE" w:rsidRPr="00E10490" w14:paraId="43FC6053" w14:textId="77777777" w:rsidTr="003D2B98">
        <w:tc>
          <w:tcPr>
            <w:tcW w:w="3969" w:type="dxa"/>
          </w:tcPr>
          <w:p w14:paraId="3B0EB7A4" w14:textId="77777777" w:rsidR="00A939FE" w:rsidRPr="00E10490" w:rsidRDefault="00A939FE" w:rsidP="003D2B98">
            <w:pPr>
              <w:rPr>
                <w:rFonts w:cs="Arial"/>
              </w:rPr>
            </w:pPr>
            <w:r w:rsidRPr="00E10490">
              <w:rPr>
                <w:rFonts w:cs="Arial"/>
              </w:rPr>
              <w:t>Debt Service Coverage Ratio</w:t>
            </w:r>
          </w:p>
        </w:tc>
        <w:sdt>
          <w:sdtPr>
            <w:rPr>
              <w:color w:val="858687" w:themeColor="text2"/>
            </w:rPr>
            <w:id w:val="1111321525"/>
            <w:placeholder>
              <w:docPart w:val="D0DE871529C043BE9744BF078E333E2A"/>
            </w:placeholder>
          </w:sdtPr>
          <w:sdtEndPr/>
          <w:sdtContent>
            <w:tc>
              <w:tcPr>
                <w:tcW w:w="2835" w:type="dxa"/>
              </w:tcPr>
              <w:p w14:paraId="3EA7E81E" w14:textId="77777777" w:rsidR="00A939FE" w:rsidRPr="00E10490" w:rsidRDefault="00A939FE" w:rsidP="003D2B98">
                <w:pPr>
                  <w:rPr>
                    <w:rFonts w:cs="Arial"/>
                  </w:rPr>
                </w:pPr>
                <w:r w:rsidRPr="00BE6D0D">
                  <w:rPr>
                    <w:color w:val="858687" w:themeColor="text2"/>
                  </w:rPr>
                  <w:t>e.g. 2.4x</w:t>
                </w:r>
              </w:p>
            </w:tc>
          </w:sdtContent>
        </w:sdt>
        <w:sdt>
          <w:sdtPr>
            <w:rPr>
              <w:color w:val="858687" w:themeColor="text2"/>
            </w:rPr>
            <w:id w:val="1170834541"/>
            <w:placeholder>
              <w:docPart w:val="BC24EABF0CDB4BC7ACA4F5B63BF2DD0A"/>
            </w:placeholder>
          </w:sdtPr>
          <w:sdtEndPr/>
          <w:sdtContent>
            <w:tc>
              <w:tcPr>
                <w:tcW w:w="2835" w:type="dxa"/>
              </w:tcPr>
              <w:p w14:paraId="4A80A30F" w14:textId="77777777" w:rsidR="00A939FE" w:rsidRPr="00E10490" w:rsidRDefault="00A939FE" w:rsidP="003D2B98">
                <w:pPr>
                  <w:rPr>
                    <w:rFonts w:cs="Arial"/>
                  </w:rPr>
                </w:pPr>
                <w:r w:rsidRPr="00BE6D0D">
                  <w:rPr>
                    <w:color w:val="858687" w:themeColor="text2"/>
                  </w:rPr>
                  <w:t>e.g. 2.4x</w:t>
                </w:r>
              </w:p>
            </w:tc>
          </w:sdtContent>
        </w:sdt>
      </w:tr>
      <w:tr w:rsidR="00A939FE" w:rsidRPr="00E10490" w14:paraId="4E53AA14" w14:textId="77777777" w:rsidTr="003D2B98">
        <w:tc>
          <w:tcPr>
            <w:tcW w:w="3969" w:type="dxa"/>
          </w:tcPr>
          <w:p w14:paraId="44081CE1" w14:textId="77777777" w:rsidR="00A939FE" w:rsidRPr="00E10490" w:rsidRDefault="00A939FE" w:rsidP="003D2B98">
            <w:pPr>
              <w:rPr>
                <w:rFonts w:cs="Arial"/>
              </w:rPr>
            </w:pPr>
            <w:r>
              <w:rPr>
                <w:rFonts w:cs="Arial"/>
              </w:rPr>
              <w:t>Loan Life Coverage Ratio (optional)</w:t>
            </w:r>
          </w:p>
        </w:tc>
        <w:sdt>
          <w:sdtPr>
            <w:rPr>
              <w:color w:val="858687" w:themeColor="text2"/>
            </w:rPr>
            <w:id w:val="-1252506268"/>
            <w:placeholder>
              <w:docPart w:val="AB7D9CB86E61401A9B24904EB4D072FE"/>
            </w:placeholder>
          </w:sdtPr>
          <w:sdtEndPr/>
          <w:sdtContent>
            <w:tc>
              <w:tcPr>
                <w:tcW w:w="2835" w:type="dxa"/>
              </w:tcPr>
              <w:p w14:paraId="0648BD95" w14:textId="77777777" w:rsidR="00A939FE" w:rsidRPr="00E10490" w:rsidRDefault="00A939FE" w:rsidP="003D2B98">
                <w:pPr>
                  <w:rPr>
                    <w:rFonts w:cs="Arial"/>
                  </w:rPr>
                </w:pPr>
                <w:r w:rsidRPr="00BE6D0D">
                  <w:rPr>
                    <w:color w:val="858687" w:themeColor="text2"/>
                  </w:rPr>
                  <w:t>e.g. 2.4x</w:t>
                </w:r>
              </w:p>
            </w:tc>
          </w:sdtContent>
        </w:sdt>
        <w:sdt>
          <w:sdtPr>
            <w:rPr>
              <w:color w:val="858687" w:themeColor="text2"/>
            </w:rPr>
            <w:id w:val="1947260771"/>
            <w:placeholder>
              <w:docPart w:val="C4E8FD92BD964085AFA4A6C5A9BC2E34"/>
            </w:placeholder>
          </w:sdtPr>
          <w:sdtEndPr/>
          <w:sdtContent>
            <w:tc>
              <w:tcPr>
                <w:tcW w:w="2835" w:type="dxa"/>
              </w:tcPr>
              <w:p w14:paraId="2F9DA870" w14:textId="77777777" w:rsidR="00A939FE" w:rsidRPr="00E10490" w:rsidRDefault="00A939FE" w:rsidP="003D2B98">
                <w:pPr>
                  <w:rPr>
                    <w:rFonts w:cs="Arial"/>
                  </w:rPr>
                </w:pPr>
                <w:r w:rsidRPr="00BE6D0D">
                  <w:rPr>
                    <w:color w:val="858687" w:themeColor="text2"/>
                  </w:rPr>
                  <w:t>e.g. 2.4x</w:t>
                </w:r>
              </w:p>
            </w:tc>
          </w:sdtContent>
        </w:sdt>
      </w:tr>
    </w:tbl>
    <w:p w14:paraId="7AB08F7D" w14:textId="77777777" w:rsidR="00A939FE" w:rsidRPr="00E10490" w:rsidRDefault="00A939FE" w:rsidP="00A939FE">
      <w:pPr>
        <w:rPr>
          <w:rFonts w:cs="Arial"/>
          <w:color w:val="043F5C"/>
          <w:sz w:val="36"/>
          <w:szCs w:val="36"/>
        </w:rPr>
      </w:pPr>
    </w:p>
    <w:p w14:paraId="627DA086" w14:textId="77777777" w:rsidR="00A939FE" w:rsidRDefault="00A939FE" w:rsidP="00A939FE">
      <w:pPr>
        <w:spacing w:before="0" w:after="160" w:line="259" w:lineRule="auto"/>
        <w:rPr>
          <w:color w:val="615F5F" w:themeColor="text1" w:themeTint="BF"/>
          <w:sz w:val="28"/>
          <w:szCs w:val="28"/>
        </w:rPr>
      </w:pPr>
      <w:r>
        <w:rPr>
          <w:color w:val="615F5F" w:themeColor="text1" w:themeTint="BF"/>
          <w:sz w:val="28"/>
          <w:szCs w:val="28"/>
        </w:rPr>
        <w:br w:type="page"/>
      </w:r>
    </w:p>
    <w:p w14:paraId="08842719" w14:textId="7CA0C4DA" w:rsidR="00A939FE" w:rsidRPr="0031404B" w:rsidRDefault="00A939FE" w:rsidP="00A939FE">
      <w:pPr>
        <w:spacing w:before="0" w:after="160" w:line="259" w:lineRule="auto"/>
        <w:rPr>
          <w:color w:val="615F5F" w:themeColor="text1" w:themeTint="BF"/>
          <w:sz w:val="28"/>
          <w:szCs w:val="28"/>
        </w:rPr>
      </w:pPr>
      <w:r w:rsidRPr="0031404B">
        <w:rPr>
          <w:color w:val="615F5F" w:themeColor="text1" w:themeTint="BF"/>
          <w:sz w:val="28"/>
          <w:szCs w:val="28"/>
        </w:rPr>
        <w:t xml:space="preserve">Question </w:t>
      </w:r>
      <w:r w:rsidR="00AE1F1F">
        <w:rPr>
          <w:color w:val="615F5F" w:themeColor="text1" w:themeTint="BF"/>
          <w:sz w:val="28"/>
          <w:szCs w:val="28"/>
        </w:rPr>
        <w:t>16</w:t>
      </w:r>
      <w:r w:rsidRPr="0031404B">
        <w:rPr>
          <w:color w:val="615F5F" w:themeColor="text1" w:themeTint="BF"/>
          <w:sz w:val="28"/>
          <w:szCs w:val="28"/>
        </w:rPr>
        <w:t xml:space="preserve"> – Assumptions</w:t>
      </w:r>
    </w:p>
    <w:p w14:paraId="3F2F9D50" w14:textId="16132E21" w:rsidR="00A939FE" w:rsidRPr="00E76F0B" w:rsidRDefault="00A939FE" w:rsidP="00A939FE">
      <w:pPr>
        <w:rPr>
          <w:rFonts w:cs="Arial"/>
          <w:b/>
          <w:bCs/>
          <w:sz w:val="24"/>
          <w:szCs w:val="24"/>
        </w:rPr>
      </w:pPr>
      <w:r w:rsidRPr="00E76F0B">
        <w:rPr>
          <w:rFonts w:cs="Arial"/>
          <w:b/>
          <w:bCs/>
          <w:sz w:val="24"/>
          <w:szCs w:val="24"/>
        </w:rPr>
        <w:t>Complete the following table with key assumptions made in the financial model</w:t>
      </w:r>
      <w:r>
        <w:rPr>
          <w:rFonts w:cs="Arial"/>
          <w:b/>
          <w:bCs/>
          <w:sz w:val="24"/>
          <w:szCs w:val="24"/>
        </w:rPr>
        <w:t xml:space="preserve"> for this proposal</w:t>
      </w:r>
      <w:r w:rsidR="0057124C">
        <w:rPr>
          <w:rFonts w:cs="Arial"/>
          <w:b/>
          <w:bCs/>
          <w:sz w:val="24"/>
          <w:szCs w:val="24"/>
        </w:rPr>
        <w:t>.</w:t>
      </w:r>
    </w:p>
    <w:p w14:paraId="20B2CB73" w14:textId="6BAD3FFD" w:rsidR="00A939FE" w:rsidRPr="00E10490" w:rsidRDefault="00A939FE" w:rsidP="00A939FE">
      <w:pPr>
        <w:pStyle w:val="Caption"/>
        <w:keepNext/>
        <w:rPr>
          <w:rFonts w:cs="Arial"/>
        </w:rPr>
      </w:pPr>
      <w:r w:rsidRPr="00E10490">
        <w:rPr>
          <w:rFonts w:cs="Arial"/>
        </w:rPr>
        <w:t xml:space="preserve">Table </w:t>
      </w:r>
      <w:r>
        <w:rPr>
          <w:rFonts w:cs="Arial"/>
        </w:rPr>
        <w:t>3.10</w:t>
      </w:r>
      <w:r w:rsidRPr="00E10490">
        <w:rPr>
          <w:rFonts w:cs="Arial"/>
        </w:rPr>
        <w:t>. Financial Model Assumptions</w:t>
      </w:r>
      <w:r w:rsidR="0057124C">
        <w:rPr>
          <w:rFonts w:cs="Arial"/>
        </w:rPr>
        <w:t xml:space="preserve"> (Please add additional rows as needed)</w:t>
      </w:r>
      <w:r>
        <w:rPr>
          <w:rFonts w:cs="Arial"/>
        </w:rPr>
        <w:t>.</w:t>
      </w:r>
    </w:p>
    <w:tbl>
      <w:tblPr>
        <w:tblStyle w:val="DPIEnormal"/>
        <w:tblW w:w="9638" w:type="dxa"/>
        <w:tblLook w:val="04A0" w:firstRow="1" w:lastRow="0" w:firstColumn="1" w:lastColumn="0" w:noHBand="0" w:noVBand="1"/>
      </w:tblPr>
      <w:tblGrid>
        <w:gridCol w:w="3498"/>
        <w:gridCol w:w="2233"/>
        <w:gridCol w:w="1959"/>
        <w:gridCol w:w="1948"/>
      </w:tblGrid>
      <w:tr w:rsidR="00A939FE" w:rsidRPr="00E10490" w14:paraId="20578867" w14:textId="77777777" w:rsidTr="003D2B98">
        <w:trPr>
          <w:cnfStyle w:val="100000000000" w:firstRow="1" w:lastRow="0" w:firstColumn="0" w:lastColumn="0" w:oddVBand="0" w:evenVBand="0" w:oddHBand="0" w:evenHBand="0" w:firstRowFirstColumn="0" w:firstRowLastColumn="0" w:lastRowFirstColumn="0" w:lastRowLastColumn="0"/>
        </w:trPr>
        <w:tc>
          <w:tcPr>
            <w:tcW w:w="3498" w:type="dxa"/>
          </w:tcPr>
          <w:p w14:paraId="0633B5E6" w14:textId="77777777" w:rsidR="00A939FE" w:rsidRPr="00E10490" w:rsidRDefault="00A939FE" w:rsidP="003D2B98">
            <w:pPr>
              <w:rPr>
                <w:rFonts w:cs="Arial"/>
              </w:rPr>
            </w:pPr>
            <w:r w:rsidRPr="00E10490">
              <w:rPr>
                <w:rFonts w:cs="Arial"/>
              </w:rPr>
              <w:t>Assumption</w:t>
            </w:r>
          </w:p>
        </w:tc>
        <w:tc>
          <w:tcPr>
            <w:tcW w:w="2233" w:type="dxa"/>
          </w:tcPr>
          <w:p w14:paraId="08D5F819" w14:textId="77777777" w:rsidR="00A939FE" w:rsidRPr="00E10490" w:rsidRDefault="00A939FE" w:rsidP="003D2B98">
            <w:pPr>
              <w:rPr>
                <w:rFonts w:cs="Arial"/>
              </w:rPr>
            </w:pPr>
            <w:r w:rsidRPr="00E10490">
              <w:rPr>
                <w:rFonts w:cs="Arial"/>
              </w:rPr>
              <w:t>Unit</w:t>
            </w:r>
          </w:p>
        </w:tc>
        <w:tc>
          <w:tcPr>
            <w:tcW w:w="1959" w:type="dxa"/>
          </w:tcPr>
          <w:p w14:paraId="139B8BC2" w14:textId="77777777" w:rsidR="00A939FE" w:rsidRPr="00E10490" w:rsidRDefault="00A939FE" w:rsidP="003D2B98">
            <w:pPr>
              <w:rPr>
                <w:rFonts w:cs="Arial"/>
              </w:rPr>
            </w:pPr>
            <w:r w:rsidRPr="00E10490">
              <w:rPr>
                <w:rFonts w:cs="Arial"/>
              </w:rPr>
              <w:t>Value</w:t>
            </w:r>
          </w:p>
        </w:tc>
        <w:tc>
          <w:tcPr>
            <w:tcW w:w="1948" w:type="dxa"/>
          </w:tcPr>
          <w:p w14:paraId="514D5F8D" w14:textId="77777777" w:rsidR="00A939FE" w:rsidRDefault="00A939FE" w:rsidP="003D2B98">
            <w:pPr>
              <w:rPr>
                <w:rFonts w:cs="Arial"/>
              </w:rPr>
            </w:pPr>
            <w:r>
              <w:rPr>
                <w:rFonts w:cs="Arial"/>
              </w:rPr>
              <w:t>Comments (if relevant)</w:t>
            </w:r>
          </w:p>
        </w:tc>
      </w:tr>
      <w:tr w:rsidR="00A939FE" w:rsidRPr="00E10490" w14:paraId="54EF7AE8" w14:textId="77777777" w:rsidTr="003D2B98">
        <w:sdt>
          <w:sdtPr>
            <w:rPr>
              <w:color w:val="858687" w:themeColor="text2"/>
            </w:rPr>
            <w:id w:val="1638689976"/>
            <w:placeholder>
              <w:docPart w:val="61F2D269B2494049869B733C254A70C3"/>
            </w:placeholder>
          </w:sdtPr>
          <w:sdtEndPr/>
          <w:sdtContent>
            <w:tc>
              <w:tcPr>
                <w:tcW w:w="3498" w:type="dxa"/>
              </w:tcPr>
              <w:p w14:paraId="5918ABA3" w14:textId="77777777" w:rsidR="00A939FE" w:rsidRPr="00E10490" w:rsidRDefault="00A939FE" w:rsidP="003D2B98">
                <w:pPr>
                  <w:rPr>
                    <w:rFonts w:cs="Arial"/>
                  </w:rPr>
                </w:pPr>
                <w:r w:rsidRPr="00BE6D0D">
                  <w:rPr>
                    <w:color w:val="858687" w:themeColor="text2"/>
                  </w:rPr>
                  <w:t xml:space="preserve">e.g. </w:t>
                </w:r>
                <w:r>
                  <w:rPr>
                    <w:color w:val="858687" w:themeColor="text2"/>
                  </w:rPr>
                  <w:t>Occupancy Rate</w:t>
                </w:r>
              </w:p>
            </w:tc>
          </w:sdtContent>
        </w:sdt>
        <w:sdt>
          <w:sdtPr>
            <w:rPr>
              <w:color w:val="858687" w:themeColor="text2"/>
            </w:rPr>
            <w:id w:val="931171475"/>
            <w:placeholder>
              <w:docPart w:val="2FC943BE40D84DEB89CA292746C00788"/>
            </w:placeholder>
          </w:sdtPr>
          <w:sdtEndPr/>
          <w:sdtContent>
            <w:tc>
              <w:tcPr>
                <w:tcW w:w="2233" w:type="dxa"/>
              </w:tcPr>
              <w:p w14:paraId="227D6C5A" w14:textId="77777777" w:rsidR="00A939FE" w:rsidRPr="00E10490" w:rsidRDefault="00A939FE" w:rsidP="003D2B98">
                <w:pPr>
                  <w:rPr>
                    <w:rFonts w:cs="Arial"/>
                  </w:rPr>
                </w:pPr>
                <w:r w:rsidRPr="00BE6D0D">
                  <w:rPr>
                    <w:color w:val="858687" w:themeColor="text2"/>
                  </w:rPr>
                  <w:t xml:space="preserve">e.g. </w:t>
                </w:r>
                <w:r>
                  <w:rPr>
                    <w:color w:val="858687" w:themeColor="text2"/>
                  </w:rPr>
                  <w:t>%</w:t>
                </w:r>
              </w:p>
            </w:tc>
          </w:sdtContent>
        </w:sdt>
        <w:sdt>
          <w:sdtPr>
            <w:rPr>
              <w:color w:val="858687" w:themeColor="text2"/>
            </w:rPr>
            <w:id w:val="1149254502"/>
            <w:placeholder>
              <w:docPart w:val="E74AC3E8B04B422A9E549C64772B6F5A"/>
            </w:placeholder>
          </w:sdtPr>
          <w:sdtEndPr/>
          <w:sdtContent>
            <w:tc>
              <w:tcPr>
                <w:tcW w:w="1959" w:type="dxa"/>
              </w:tcPr>
              <w:p w14:paraId="40B26DE5" w14:textId="77777777" w:rsidR="00A939FE" w:rsidRPr="00E10490" w:rsidRDefault="00A939FE" w:rsidP="003D2B98">
                <w:pPr>
                  <w:rPr>
                    <w:rFonts w:cs="Arial"/>
                  </w:rPr>
                </w:pPr>
                <w:r w:rsidRPr="00BE6D0D">
                  <w:rPr>
                    <w:color w:val="858687" w:themeColor="text2"/>
                  </w:rPr>
                  <w:t xml:space="preserve">e.g. </w:t>
                </w:r>
                <w:r>
                  <w:rPr>
                    <w:color w:val="858687" w:themeColor="text2"/>
                  </w:rPr>
                  <w:t>80%</w:t>
                </w:r>
              </w:p>
            </w:tc>
          </w:sdtContent>
        </w:sdt>
        <w:sdt>
          <w:sdtPr>
            <w:rPr>
              <w:color w:val="858687" w:themeColor="text2"/>
            </w:rPr>
            <w:id w:val="266750105"/>
            <w:placeholder>
              <w:docPart w:val="C2B2F7D2AD0A4EA4B89F48E4B4BB1687"/>
            </w:placeholder>
            <w:showingPlcHdr/>
          </w:sdtPr>
          <w:sdtEndPr/>
          <w:sdtContent>
            <w:tc>
              <w:tcPr>
                <w:tcW w:w="1948" w:type="dxa"/>
              </w:tcPr>
              <w:p w14:paraId="182EC2AF"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r w:rsidR="00A939FE" w:rsidRPr="00E10490" w14:paraId="1BCFA29F" w14:textId="77777777" w:rsidTr="003D2B98">
        <w:sdt>
          <w:sdtPr>
            <w:rPr>
              <w:color w:val="858687" w:themeColor="text2"/>
            </w:rPr>
            <w:id w:val="1933321929"/>
            <w:placeholder>
              <w:docPart w:val="5B1A8C30E2EF4F3C9F00DC3949B8163A"/>
            </w:placeholder>
          </w:sdtPr>
          <w:sdtEndPr/>
          <w:sdtContent>
            <w:tc>
              <w:tcPr>
                <w:tcW w:w="3498" w:type="dxa"/>
              </w:tcPr>
              <w:p w14:paraId="024AED21" w14:textId="77777777" w:rsidR="00A939FE" w:rsidRPr="00E10490" w:rsidRDefault="00A939FE" w:rsidP="003D2B98">
                <w:pPr>
                  <w:rPr>
                    <w:rFonts w:cs="Arial"/>
                  </w:rPr>
                </w:pPr>
                <w:r w:rsidRPr="00BE6D0D">
                  <w:rPr>
                    <w:color w:val="858687" w:themeColor="text2"/>
                  </w:rPr>
                  <w:t xml:space="preserve">e.g. </w:t>
                </w:r>
                <w:r>
                  <w:rPr>
                    <w:color w:val="858687" w:themeColor="text2"/>
                  </w:rPr>
                  <w:t>Average Interest Rate</w:t>
                </w:r>
              </w:p>
            </w:tc>
          </w:sdtContent>
        </w:sdt>
        <w:sdt>
          <w:sdtPr>
            <w:rPr>
              <w:color w:val="858687" w:themeColor="text2"/>
            </w:rPr>
            <w:id w:val="1103224197"/>
            <w:placeholder>
              <w:docPart w:val="680782496D25457489CE28B63293E8BC"/>
            </w:placeholder>
          </w:sdtPr>
          <w:sdtEndPr/>
          <w:sdtContent>
            <w:tc>
              <w:tcPr>
                <w:tcW w:w="2233" w:type="dxa"/>
              </w:tcPr>
              <w:p w14:paraId="0F77AC1C" w14:textId="77777777" w:rsidR="00A939FE" w:rsidRPr="00E10490" w:rsidRDefault="00A939FE" w:rsidP="003D2B98">
                <w:pPr>
                  <w:rPr>
                    <w:rFonts w:cs="Arial"/>
                  </w:rPr>
                </w:pPr>
                <w:r w:rsidRPr="00BE6D0D">
                  <w:rPr>
                    <w:color w:val="858687" w:themeColor="text2"/>
                  </w:rPr>
                  <w:t xml:space="preserve">e.g. </w:t>
                </w:r>
                <w:r>
                  <w:rPr>
                    <w:color w:val="858687" w:themeColor="text2"/>
                  </w:rPr>
                  <w:t>%</w:t>
                </w:r>
              </w:p>
            </w:tc>
          </w:sdtContent>
        </w:sdt>
        <w:sdt>
          <w:sdtPr>
            <w:rPr>
              <w:color w:val="858687" w:themeColor="text2"/>
            </w:rPr>
            <w:id w:val="-1585986003"/>
            <w:placeholder>
              <w:docPart w:val="E4D57A2BF4FB46A7ABA4716E0E32A372"/>
            </w:placeholder>
          </w:sdtPr>
          <w:sdtEndPr/>
          <w:sdtContent>
            <w:tc>
              <w:tcPr>
                <w:tcW w:w="1959" w:type="dxa"/>
              </w:tcPr>
              <w:p w14:paraId="7D126C96" w14:textId="77777777" w:rsidR="00A939FE" w:rsidRPr="00E10490" w:rsidRDefault="00A939FE" w:rsidP="003D2B98">
                <w:pPr>
                  <w:rPr>
                    <w:rFonts w:cs="Arial"/>
                  </w:rPr>
                </w:pPr>
                <w:r w:rsidRPr="00BE6D0D">
                  <w:rPr>
                    <w:color w:val="858687" w:themeColor="text2"/>
                  </w:rPr>
                  <w:t xml:space="preserve">e.g. </w:t>
                </w:r>
                <w:r>
                  <w:rPr>
                    <w:color w:val="858687" w:themeColor="text2"/>
                  </w:rPr>
                  <w:t>3%</w:t>
                </w:r>
              </w:p>
            </w:tc>
          </w:sdtContent>
        </w:sdt>
        <w:sdt>
          <w:sdtPr>
            <w:rPr>
              <w:color w:val="858687" w:themeColor="text2"/>
            </w:rPr>
            <w:id w:val="490686430"/>
            <w:placeholder>
              <w:docPart w:val="E757F85FD9784244AF00D4F3F4BE23CC"/>
            </w:placeholder>
            <w:showingPlcHdr/>
          </w:sdtPr>
          <w:sdtEndPr/>
          <w:sdtContent>
            <w:tc>
              <w:tcPr>
                <w:tcW w:w="1948" w:type="dxa"/>
              </w:tcPr>
              <w:p w14:paraId="46DCB319"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r w:rsidR="00A939FE" w:rsidRPr="00E10490" w14:paraId="62CDBB32" w14:textId="77777777" w:rsidTr="003D2B98">
        <w:sdt>
          <w:sdtPr>
            <w:rPr>
              <w:color w:val="858687" w:themeColor="text2"/>
            </w:rPr>
            <w:id w:val="1633514769"/>
            <w:placeholder>
              <w:docPart w:val="F7AFC3645DA14E7D9C956C675E110614"/>
            </w:placeholder>
          </w:sdtPr>
          <w:sdtEndPr/>
          <w:sdtContent>
            <w:tc>
              <w:tcPr>
                <w:tcW w:w="3498" w:type="dxa"/>
              </w:tcPr>
              <w:p w14:paraId="079E6DC1" w14:textId="77777777" w:rsidR="00A939FE" w:rsidRPr="00E10490" w:rsidRDefault="00A939FE" w:rsidP="003D2B98">
                <w:pPr>
                  <w:rPr>
                    <w:rFonts w:cs="Arial"/>
                  </w:rPr>
                </w:pPr>
                <w:r w:rsidRPr="00BE6D0D">
                  <w:rPr>
                    <w:color w:val="858687" w:themeColor="text2"/>
                  </w:rPr>
                  <w:t xml:space="preserve">e.g. </w:t>
                </w:r>
                <w:r>
                  <w:rPr>
                    <w:color w:val="858687" w:themeColor="text2"/>
                  </w:rPr>
                  <w:t>Rental Growth Rate</w:t>
                </w:r>
              </w:p>
            </w:tc>
          </w:sdtContent>
        </w:sdt>
        <w:sdt>
          <w:sdtPr>
            <w:rPr>
              <w:color w:val="858687" w:themeColor="text2"/>
            </w:rPr>
            <w:id w:val="1834639594"/>
            <w:placeholder>
              <w:docPart w:val="90D4177F9FBB409CA1F3C686D6747F19"/>
            </w:placeholder>
          </w:sdtPr>
          <w:sdtEndPr/>
          <w:sdtContent>
            <w:tc>
              <w:tcPr>
                <w:tcW w:w="2233" w:type="dxa"/>
              </w:tcPr>
              <w:p w14:paraId="63E53D3C" w14:textId="77777777" w:rsidR="00A939FE" w:rsidRPr="00E10490" w:rsidRDefault="00A939FE" w:rsidP="003D2B98">
                <w:pPr>
                  <w:rPr>
                    <w:rFonts w:cs="Arial"/>
                  </w:rPr>
                </w:pPr>
                <w:r w:rsidRPr="00BE6D0D">
                  <w:rPr>
                    <w:color w:val="858687" w:themeColor="text2"/>
                  </w:rPr>
                  <w:t xml:space="preserve">e.g. </w:t>
                </w:r>
                <w:r>
                  <w:rPr>
                    <w:color w:val="858687" w:themeColor="text2"/>
                  </w:rPr>
                  <w:t>%</w:t>
                </w:r>
              </w:p>
            </w:tc>
          </w:sdtContent>
        </w:sdt>
        <w:sdt>
          <w:sdtPr>
            <w:rPr>
              <w:color w:val="858687" w:themeColor="text2"/>
            </w:rPr>
            <w:id w:val="1190339573"/>
            <w:placeholder>
              <w:docPart w:val="AA46B05A1FC34A8981FE3FE6C1DF44A9"/>
            </w:placeholder>
          </w:sdtPr>
          <w:sdtEndPr/>
          <w:sdtContent>
            <w:tc>
              <w:tcPr>
                <w:tcW w:w="1959" w:type="dxa"/>
              </w:tcPr>
              <w:p w14:paraId="6C6B0282" w14:textId="77777777" w:rsidR="00A939FE" w:rsidRPr="00E10490" w:rsidRDefault="00A939FE" w:rsidP="003D2B98">
                <w:pPr>
                  <w:rPr>
                    <w:rFonts w:cs="Arial"/>
                  </w:rPr>
                </w:pPr>
                <w:r w:rsidRPr="00BE6D0D">
                  <w:rPr>
                    <w:color w:val="858687" w:themeColor="text2"/>
                  </w:rPr>
                  <w:t xml:space="preserve">e.g. </w:t>
                </w:r>
                <w:r>
                  <w:rPr>
                    <w:color w:val="858687" w:themeColor="text2"/>
                  </w:rPr>
                  <w:t>3%</w:t>
                </w:r>
              </w:p>
            </w:tc>
          </w:sdtContent>
        </w:sdt>
        <w:sdt>
          <w:sdtPr>
            <w:rPr>
              <w:color w:val="858687" w:themeColor="text2"/>
            </w:rPr>
            <w:id w:val="-1273320950"/>
            <w:placeholder>
              <w:docPart w:val="A37C6C8144844E2188845ADBAFA4EA94"/>
            </w:placeholder>
            <w:showingPlcHdr/>
          </w:sdtPr>
          <w:sdtEndPr/>
          <w:sdtContent>
            <w:tc>
              <w:tcPr>
                <w:tcW w:w="1948" w:type="dxa"/>
              </w:tcPr>
              <w:p w14:paraId="604C1BA7"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r w:rsidR="00A939FE" w:rsidRPr="00E10490" w14:paraId="4D57ADC3" w14:textId="77777777" w:rsidTr="003D2B98">
        <w:sdt>
          <w:sdtPr>
            <w:rPr>
              <w:color w:val="858687" w:themeColor="text2"/>
            </w:rPr>
            <w:id w:val="-1248105104"/>
            <w:placeholder>
              <w:docPart w:val="385A1AAA98C34933B802EC63EF5F3440"/>
            </w:placeholder>
          </w:sdtPr>
          <w:sdtEndPr/>
          <w:sdtContent>
            <w:tc>
              <w:tcPr>
                <w:tcW w:w="3498" w:type="dxa"/>
              </w:tcPr>
              <w:p w14:paraId="09934BBA" w14:textId="77777777" w:rsidR="00A939FE" w:rsidRPr="00E10490" w:rsidRDefault="00A939FE" w:rsidP="003D2B98">
                <w:pPr>
                  <w:rPr>
                    <w:rFonts w:cs="Arial"/>
                  </w:rPr>
                </w:pPr>
                <w:r w:rsidRPr="00BE6D0D">
                  <w:rPr>
                    <w:color w:val="858687" w:themeColor="text2"/>
                  </w:rPr>
                  <w:t xml:space="preserve">e.g. </w:t>
                </w:r>
                <w:r>
                  <w:rPr>
                    <w:color w:val="858687" w:themeColor="text2"/>
                  </w:rPr>
                  <w:t>Cost Escalation Rate</w:t>
                </w:r>
              </w:p>
            </w:tc>
          </w:sdtContent>
        </w:sdt>
        <w:sdt>
          <w:sdtPr>
            <w:rPr>
              <w:color w:val="858687" w:themeColor="text2"/>
            </w:rPr>
            <w:id w:val="-953545089"/>
            <w:placeholder>
              <w:docPart w:val="1250233B087F49749DA36C33EC32A0B5"/>
            </w:placeholder>
          </w:sdtPr>
          <w:sdtEndPr/>
          <w:sdtContent>
            <w:tc>
              <w:tcPr>
                <w:tcW w:w="2233" w:type="dxa"/>
              </w:tcPr>
              <w:p w14:paraId="72CCDAE3" w14:textId="77777777" w:rsidR="00A939FE" w:rsidRPr="00E10490" w:rsidRDefault="00A939FE" w:rsidP="003D2B98">
                <w:pPr>
                  <w:rPr>
                    <w:rFonts w:cs="Arial"/>
                  </w:rPr>
                </w:pPr>
                <w:r w:rsidRPr="00BE6D0D">
                  <w:rPr>
                    <w:color w:val="858687" w:themeColor="text2"/>
                  </w:rPr>
                  <w:t xml:space="preserve">e.g. </w:t>
                </w:r>
                <w:r>
                  <w:rPr>
                    <w:color w:val="858687" w:themeColor="text2"/>
                  </w:rPr>
                  <w:t>%</w:t>
                </w:r>
              </w:p>
            </w:tc>
          </w:sdtContent>
        </w:sdt>
        <w:sdt>
          <w:sdtPr>
            <w:rPr>
              <w:color w:val="858687" w:themeColor="text2"/>
            </w:rPr>
            <w:id w:val="1818067224"/>
            <w:placeholder>
              <w:docPart w:val="26B5FAA21FC24598B5D69001C7587416"/>
            </w:placeholder>
          </w:sdtPr>
          <w:sdtEndPr/>
          <w:sdtContent>
            <w:tc>
              <w:tcPr>
                <w:tcW w:w="1959" w:type="dxa"/>
              </w:tcPr>
              <w:p w14:paraId="37F618C6" w14:textId="77777777" w:rsidR="00A939FE" w:rsidRPr="00E10490" w:rsidRDefault="00A939FE" w:rsidP="003D2B98">
                <w:pPr>
                  <w:rPr>
                    <w:rFonts w:cs="Arial"/>
                  </w:rPr>
                </w:pPr>
                <w:r w:rsidRPr="00BE6D0D">
                  <w:rPr>
                    <w:color w:val="858687" w:themeColor="text2"/>
                  </w:rPr>
                  <w:t xml:space="preserve">e.g. </w:t>
                </w:r>
                <w:r>
                  <w:rPr>
                    <w:color w:val="858687" w:themeColor="text2"/>
                  </w:rPr>
                  <w:t>3%</w:t>
                </w:r>
              </w:p>
            </w:tc>
          </w:sdtContent>
        </w:sdt>
        <w:sdt>
          <w:sdtPr>
            <w:rPr>
              <w:color w:val="858687" w:themeColor="text2"/>
            </w:rPr>
            <w:id w:val="-881635183"/>
            <w:placeholder>
              <w:docPart w:val="1284EFE3436C48C5A9F15A1063C75787"/>
            </w:placeholder>
            <w:showingPlcHdr/>
          </w:sdtPr>
          <w:sdtEndPr/>
          <w:sdtContent>
            <w:tc>
              <w:tcPr>
                <w:tcW w:w="1948" w:type="dxa"/>
              </w:tcPr>
              <w:p w14:paraId="77212364"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r w:rsidR="00A939FE" w:rsidRPr="00E10490" w14:paraId="345498DB" w14:textId="77777777" w:rsidTr="003D2B98">
        <w:sdt>
          <w:sdtPr>
            <w:rPr>
              <w:color w:val="858687" w:themeColor="text2"/>
            </w:rPr>
            <w:id w:val="441656282"/>
            <w:placeholder>
              <w:docPart w:val="0D60B773E1644F25A1B0CDECE8182229"/>
            </w:placeholder>
            <w:showingPlcHdr/>
          </w:sdtPr>
          <w:sdtEndPr/>
          <w:sdtContent>
            <w:tc>
              <w:tcPr>
                <w:tcW w:w="3498" w:type="dxa"/>
              </w:tcPr>
              <w:p w14:paraId="37B1E430"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1453779209"/>
            <w:placeholder>
              <w:docPart w:val="E3095C90371144A69E3D4F0EE2FE663B"/>
            </w:placeholder>
            <w:showingPlcHdr/>
          </w:sdtPr>
          <w:sdtEndPr/>
          <w:sdtContent>
            <w:tc>
              <w:tcPr>
                <w:tcW w:w="2233" w:type="dxa"/>
              </w:tcPr>
              <w:p w14:paraId="3E8BD0D1"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1462848873"/>
            <w:placeholder>
              <w:docPart w:val="BE6E4890224C4133A45E6E11B7EF8212"/>
            </w:placeholder>
            <w:showingPlcHdr/>
          </w:sdtPr>
          <w:sdtEndPr/>
          <w:sdtContent>
            <w:tc>
              <w:tcPr>
                <w:tcW w:w="1959" w:type="dxa"/>
              </w:tcPr>
              <w:p w14:paraId="14D6B16D"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322934910"/>
            <w:placeholder>
              <w:docPart w:val="57C637AE3936407EBA3F705D0E83D383"/>
            </w:placeholder>
            <w:showingPlcHdr/>
          </w:sdtPr>
          <w:sdtEndPr/>
          <w:sdtContent>
            <w:tc>
              <w:tcPr>
                <w:tcW w:w="1948" w:type="dxa"/>
              </w:tcPr>
              <w:p w14:paraId="0B6171BA"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r w:rsidR="00A939FE" w:rsidRPr="00E10490" w14:paraId="230BD919" w14:textId="77777777" w:rsidTr="003D2B98">
        <w:sdt>
          <w:sdtPr>
            <w:rPr>
              <w:color w:val="858687" w:themeColor="text2"/>
            </w:rPr>
            <w:id w:val="1862015690"/>
            <w:placeholder>
              <w:docPart w:val="094A8F07A5BF4B459CEBD10501539ED2"/>
            </w:placeholder>
            <w:showingPlcHdr/>
          </w:sdtPr>
          <w:sdtEndPr/>
          <w:sdtContent>
            <w:tc>
              <w:tcPr>
                <w:tcW w:w="3498" w:type="dxa"/>
              </w:tcPr>
              <w:p w14:paraId="2C78CA73"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176737867"/>
            <w:placeholder>
              <w:docPart w:val="48FF1D7216CB42239F158076368A3A18"/>
            </w:placeholder>
            <w:showingPlcHdr/>
          </w:sdtPr>
          <w:sdtEndPr/>
          <w:sdtContent>
            <w:tc>
              <w:tcPr>
                <w:tcW w:w="2233" w:type="dxa"/>
              </w:tcPr>
              <w:p w14:paraId="30FB5CCB"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961768012"/>
            <w:placeholder>
              <w:docPart w:val="44A274537D554A7A91E386972DBEAA57"/>
            </w:placeholder>
            <w:showingPlcHdr/>
          </w:sdtPr>
          <w:sdtEndPr/>
          <w:sdtContent>
            <w:tc>
              <w:tcPr>
                <w:tcW w:w="1959" w:type="dxa"/>
              </w:tcPr>
              <w:p w14:paraId="3623A85F" w14:textId="77777777" w:rsidR="00A939FE" w:rsidRPr="00E10490" w:rsidRDefault="00A939FE" w:rsidP="003D2B98">
                <w:pPr>
                  <w:rPr>
                    <w:rFonts w:cs="Arial"/>
                  </w:rPr>
                </w:pPr>
                <w:r w:rsidRPr="004A34FD">
                  <w:rPr>
                    <w:rStyle w:val="PlaceholderText"/>
                    <w:color w:val="858687" w:themeColor="text2"/>
                  </w:rPr>
                  <w:t>Click or tap here to enter text.</w:t>
                </w:r>
              </w:p>
            </w:tc>
          </w:sdtContent>
        </w:sdt>
        <w:sdt>
          <w:sdtPr>
            <w:rPr>
              <w:color w:val="858687" w:themeColor="text2"/>
            </w:rPr>
            <w:id w:val="1188111653"/>
            <w:placeholder>
              <w:docPart w:val="48B2B46630114D02A18DC13A1BC95908"/>
            </w:placeholder>
            <w:showingPlcHdr/>
          </w:sdtPr>
          <w:sdtEndPr/>
          <w:sdtContent>
            <w:tc>
              <w:tcPr>
                <w:tcW w:w="1948" w:type="dxa"/>
              </w:tcPr>
              <w:p w14:paraId="10FF0913" w14:textId="77777777" w:rsidR="00A939FE" w:rsidRDefault="00A939FE" w:rsidP="003D2B98">
                <w:pPr>
                  <w:rPr>
                    <w:color w:val="858687" w:themeColor="text2"/>
                  </w:rPr>
                </w:pPr>
                <w:r w:rsidRPr="004A34FD">
                  <w:rPr>
                    <w:rStyle w:val="PlaceholderText"/>
                    <w:color w:val="858687" w:themeColor="text2"/>
                  </w:rPr>
                  <w:t>Click or tap here to enter text.</w:t>
                </w:r>
              </w:p>
            </w:tc>
          </w:sdtContent>
        </w:sdt>
      </w:tr>
    </w:tbl>
    <w:p w14:paraId="18945A98" w14:textId="77777777" w:rsidR="00A939FE" w:rsidRPr="00E10490" w:rsidRDefault="00A939FE" w:rsidP="00A939FE">
      <w:pPr>
        <w:rPr>
          <w:rFonts w:cs="Arial"/>
        </w:rPr>
      </w:pPr>
    </w:p>
    <w:p w14:paraId="0E6429C7" w14:textId="77777777" w:rsidR="00A939FE" w:rsidRPr="00050707" w:rsidRDefault="00A939FE" w:rsidP="00A939FE"/>
    <w:p w14:paraId="33A35F61" w14:textId="77777777" w:rsidR="00A939FE" w:rsidRDefault="00A939FE" w:rsidP="00A939FE">
      <w:pPr>
        <w:spacing w:before="0" w:after="160" w:line="259" w:lineRule="auto"/>
        <w:rPr>
          <w:rFonts w:cs="Arial"/>
          <w:bCs/>
          <w:color w:val="2C2B2B"/>
          <w:sz w:val="32"/>
          <w:szCs w:val="40"/>
        </w:rPr>
      </w:pPr>
      <w:r>
        <w:rPr>
          <w:rFonts w:cs="Arial"/>
        </w:rPr>
        <w:br w:type="page"/>
      </w:r>
    </w:p>
    <w:p w14:paraId="1D8EECE6" w14:textId="77777777" w:rsidR="00A939FE" w:rsidRDefault="00A939FE" w:rsidP="00A939FE">
      <w:pPr>
        <w:pStyle w:val="Heading2"/>
        <w:rPr>
          <w:rFonts w:cs="Arial"/>
        </w:rPr>
      </w:pPr>
      <w:bookmarkStart w:id="6" w:name="_Toc68166996"/>
      <w:r w:rsidRPr="00E10490">
        <w:rPr>
          <w:rFonts w:cs="Arial"/>
        </w:rPr>
        <w:t xml:space="preserve">Section </w:t>
      </w:r>
      <w:r>
        <w:rPr>
          <w:rFonts w:cs="Arial"/>
        </w:rPr>
        <w:t>4</w:t>
      </w:r>
      <w:r w:rsidRPr="00E10490">
        <w:rPr>
          <w:rFonts w:cs="Arial"/>
        </w:rPr>
        <w:t xml:space="preserve"> – </w:t>
      </w:r>
      <w:r>
        <w:rPr>
          <w:rFonts w:cs="Arial"/>
        </w:rPr>
        <w:t>Project Viability</w:t>
      </w:r>
      <w:bookmarkEnd w:id="6"/>
    </w:p>
    <w:p w14:paraId="0F22F32C" w14:textId="77777777" w:rsidR="00A939FE" w:rsidRPr="00B971A9" w:rsidRDefault="00A939FE" w:rsidP="00A939FE">
      <w:pPr>
        <w:autoSpaceDE w:val="0"/>
        <w:autoSpaceDN w:val="0"/>
        <w:adjustRightInd w:val="0"/>
        <w:spacing w:before="0" w:after="0" w:line="240" w:lineRule="auto"/>
        <w:rPr>
          <w:color w:val="615F5F" w:themeColor="text1" w:themeTint="BF"/>
          <w:sz w:val="28"/>
          <w:szCs w:val="28"/>
        </w:rPr>
      </w:pPr>
      <w:r w:rsidRPr="0086239A">
        <w:rPr>
          <w:rFonts w:cs="Arial"/>
          <w:sz w:val="24"/>
          <w:szCs w:val="24"/>
          <w:lang w:val="en-US"/>
        </w:rPr>
        <w:t xml:space="preserve">The information in this section will contribute to the assessment of </w:t>
      </w:r>
      <w:r w:rsidRPr="001C67E3">
        <w:rPr>
          <w:rFonts w:cs="Arial"/>
          <w:sz w:val="24"/>
          <w:szCs w:val="24"/>
          <w:lang w:val="en-US"/>
        </w:rPr>
        <w:t xml:space="preserve">the submission as per the Policy. It will assist LAHC to </w:t>
      </w:r>
      <w:r w:rsidRPr="001C67E3">
        <w:rPr>
          <w:rFonts w:cs="Arial"/>
          <w:color w:val="000000"/>
          <w:sz w:val="23"/>
          <w:szCs w:val="23"/>
          <w:lang w:val="en-US"/>
        </w:rPr>
        <w:t>understand the project complexity (Q 18</w:t>
      </w:r>
      <w:r w:rsidRPr="0004040A">
        <w:rPr>
          <w:rFonts w:cs="Arial"/>
          <w:color w:val="000000"/>
          <w:sz w:val="23"/>
          <w:szCs w:val="23"/>
          <w:lang w:val="en-US"/>
        </w:rPr>
        <w:t>)</w:t>
      </w:r>
    </w:p>
    <w:p w14:paraId="4AD79AA1" w14:textId="77777777" w:rsidR="00A939FE" w:rsidRPr="003F7F98" w:rsidRDefault="00A939FE" w:rsidP="00A939FE">
      <w:pPr>
        <w:autoSpaceDE w:val="0"/>
        <w:autoSpaceDN w:val="0"/>
        <w:adjustRightInd w:val="0"/>
        <w:spacing w:before="0" w:after="0" w:line="240" w:lineRule="auto"/>
        <w:rPr>
          <w:color w:val="615F5F" w:themeColor="text1" w:themeTint="BF"/>
          <w:sz w:val="28"/>
          <w:szCs w:val="28"/>
        </w:rPr>
      </w:pPr>
    </w:p>
    <w:p w14:paraId="4C53DC71" w14:textId="3E6C2043" w:rsidR="00A939FE" w:rsidRPr="00A0404E" w:rsidRDefault="00A939FE" w:rsidP="00A939FE">
      <w:pPr>
        <w:rPr>
          <w:color w:val="E11D3F" w:themeColor="accent4"/>
          <w:sz w:val="28"/>
          <w:szCs w:val="28"/>
        </w:rPr>
      </w:pPr>
      <w:r w:rsidRPr="00C8558E">
        <w:rPr>
          <w:rStyle w:val="Heading3Char"/>
        </w:rPr>
        <w:t>Question 1</w:t>
      </w:r>
      <w:r w:rsidR="0057124C">
        <w:rPr>
          <w:rStyle w:val="Heading3Char"/>
        </w:rPr>
        <w:t>7</w:t>
      </w:r>
      <w:r w:rsidRPr="00C8558E">
        <w:rPr>
          <w:rStyle w:val="Heading3Char"/>
        </w:rPr>
        <w:t xml:space="preserve"> – Risk Management </w:t>
      </w:r>
    </w:p>
    <w:p w14:paraId="483CBF9B" w14:textId="42CCC3AD" w:rsidR="00A939FE" w:rsidRPr="000D0905" w:rsidRDefault="00A939FE" w:rsidP="00A939FE">
      <w:pPr>
        <w:rPr>
          <w:b/>
          <w:bCs/>
        </w:rPr>
      </w:pPr>
      <w:r w:rsidRPr="00E76F0B">
        <w:rPr>
          <w:rFonts w:cs="Arial"/>
          <w:b/>
          <w:bCs/>
          <w:sz w:val="24"/>
          <w:szCs w:val="24"/>
        </w:rPr>
        <w:t xml:space="preserve">Provide a detailed overview of all </w:t>
      </w:r>
      <w:r>
        <w:rPr>
          <w:rFonts w:cs="Arial"/>
          <w:b/>
          <w:bCs/>
          <w:sz w:val="24"/>
          <w:szCs w:val="24"/>
        </w:rPr>
        <w:t>real and present</w:t>
      </w:r>
      <w:r w:rsidRPr="00351CEB">
        <w:rPr>
          <w:rFonts w:cs="Arial"/>
          <w:b/>
          <w:bCs/>
          <w:sz w:val="24"/>
          <w:szCs w:val="24"/>
        </w:rPr>
        <w:t xml:space="preserve"> risks, and the strategies to mitigate them.</w:t>
      </w:r>
      <w:r w:rsidRPr="00351CEB">
        <w:rPr>
          <w:b/>
          <w:bCs/>
        </w:rPr>
        <w:t xml:space="preserve"> Include both dev</w:t>
      </w:r>
      <w:r w:rsidR="000E07F8">
        <w:rPr>
          <w:b/>
          <w:bCs/>
        </w:rPr>
        <w:t xml:space="preserve">elopment and operational risks, </w:t>
      </w:r>
      <w:r w:rsidRPr="00351CEB">
        <w:rPr>
          <w:b/>
          <w:bCs/>
        </w:rPr>
        <w:t>their respective impact and mitigation strategy</w:t>
      </w:r>
      <w:r w:rsidR="000E07F8">
        <w:rPr>
          <w:b/>
          <w:bCs/>
        </w:rPr>
        <w:t xml:space="preserve"> as well as what (if any) assistance is required from LAHC</w:t>
      </w:r>
      <w:r w:rsidRPr="00351CEB">
        <w:rPr>
          <w:b/>
          <w:bCs/>
        </w:rPr>
        <w:t>.</w:t>
      </w:r>
    </w:p>
    <w:p w14:paraId="2904069B" w14:textId="77777777" w:rsidR="00A939FE" w:rsidRPr="0005752F" w:rsidRDefault="00A939FE" w:rsidP="00A939FE">
      <w:pPr>
        <w:rPr>
          <w:rFonts w:cs="Arial"/>
          <w:b/>
          <w:bCs/>
          <w:sz w:val="24"/>
          <w:szCs w:val="24"/>
        </w:rPr>
      </w:pPr>
      <w:r w:rsidRPr="00957049">
        <w:rPr>
          <w:bCs/>
        </w:rPr>
        <w:t>(</w:t>
      </w:r>
      <w:r w:rsidRPr="00957049">
        <w:rPr>
          <w:bCs/>
          <w:i/>
          <w:iCs/>
        </w:rPr>
        <w:t>m</w:t>
      </w:r>
      <w:r>
        <w:rPr>
          <w:bCs/>
          <w:i/>
          <w:iCs/>
        </w:rPr>
        <w:t>ax</w:t>
      </w:r>
      <w:r w:rsidRPr="00957049">
        <w:rPr>
          <w:bCs/>
          <w:i/>
          <w:iCs/>
        </w:rPr>
        <w:t xml:space="preserve"> </w:t>
      </w:r>
      <w:r>
        <w:rPr>
          <w:bCs/>
          <w:i/>
          <w:iCs/>
        </w:rPr>
        <w:t>2</w:t>
      </w:r>
      <w:r w:rsidRPr="00957049">
        <w:rPr>
          <w:bCs/>
          <w:i/>
          <w:iCs/>
        </w:rPr>
        <w:t xml:space="preserve"> page</w:t>
      </w:r>
      <w:r>
        <w:rPr>
          <w:bCs/>
          <w:i/>
          <w:iCs/>
        </w:rPr>
        <w:t>s</w:t>
      </w:r>
      <w:r w:rsidRPr="00957049">
        <w:rPr>
          <w:bCs/>
        </w:rPr>
        <w:t>)</w:t>
      </w:r>
      <w:r w:rsidRPr="00E10490">
        <w:rPr>
          <w:rFonts w:cs="Arial"/>
          <w:i/>
          <w:iCs/>
          <w:color w:val="858687" w:themeColor="accent6"/>
        </w:rPr>
        <w:t>:</w:t>
      </w:r>
    </w:p>
    <w:p w14:paraId="1A7E3BB5" w14:textId="77777777" w:rsidR="00A939FE" w:rsidRDefault="00A939FE" w:rsidP="00A939FE">
      <w:pPr>
        <w:pStyle w:val="Caption"/>
        <w:keepNext/>
        <w:rPr>
          <w:rFonts w:cs="Arial"/>
        </w:rPr>
      </w:pPr>
      <w:r w:rsidRPr="00E10490">
        <w:rPr>
          <w:rFonts w:cs="Arial"/>
        </w:rPr>
        <w:t xml:space="preserve">Table </w:t>
      </w:r>
      <w:r>
        <w:rPr>
          <w:rFonts w:cs="Arial"/>
        </w:rPr>
        <w:t>4.1</w:t>
      </w:r>
      <w:r w:rsidRPr="00E10490">
        <w:rPr>
          <w:rFonts w:cs="Arial"/>
        </w:rPr>
        <w:t>. Risk Management</w:t>
      </w:r>
      <w:r>
        <w:rPr>
          <w:rFonts w:cs="Arial"/>
        </w:rPr>
        <w:t>.</w:t>
      </w:r>
    </w:p>
    <w:sdt>
      <w:sdtPr>
        <w:alias w:val="LAHC Planning Assistance"/>
        <w:tag w:val="LAHC Planning Assistance"/>
        <w:id w:val="1776983366"/>
        <w:placeholder>
          <w:docPart w:val="653AF7A7ABE64D189ADED3D2107CE0AE"/>
        </w:placeholder>
      </w:sdtPr>
      <w:sdtEndPr/>
      <w:sdtContent>
        <w:p w14:paraId="77C54898" w14:textId="3A1EA354" w:rsidR="00A939FE" w:rsidRDefault="00A939FE" w:rsidP="00A939FE">
          <w:pPr>
            <w:pStyle w:val="ListParagraph"/>
            <w:numPr>
              <w:ilvl w:val="0"/>
              <w:numId w:val="23"/>
            </w:numPr>
          </w:pPr>
          <w:r>
            <w:rPr>
              <w:color w:val="808080" w:themeColor="background1" w:themeShade="80"/>
            </w:rPr>
            <w:t xml:space="preserve">As a guide, LAHC would expect to see </w:t>
          </w:r>
          <w:r w:rsidR="00971EAE">
            <w:rPr>
              <w:color w:val="808080" w:themeColor="background1" w:themeShade="80"/>
            </w:rPr>
            <w:t>approximately 15</w:t>
          </w:r>
          <w:r>
            <w:rPr>
              <w:color w:val="808080" w:themeColor="background1" w:themeShade="80"/>
            </w:rPr>
            <w:t xml:space="preserve"> major risks that are likely to affect the project.</w:t>
          </w:r>
        </w:p>
      </w:sdtContent>
    </w:sdt>
    <w:p w14:paraId="667EF81C" w14:textId="77777777" w:rsidR="00A939FE" w:rsidRPr="00366679" w:rsidRDefault="00A939FE" w:rsidP="00A939FE"/>
    <w:tbl>
      <w:tblPr>
        <w:tblStyle w:val="DPIEnormal"/>
        <w:tblW w:w="10122" w:type="dxa"/>
        <w:tblLook w:val="04A0" w:firstRow="1" w:lastRow="0" w:firstColumn="1" w:lastColumn="0" w:noHBand="0" w:noVBand="1"/>
      </w:tblPr>
      <w:tblGrid>
        <w:gridCol w:w="3374"/>
        <w:gridCol w:w="3374"/>
        <w:gridCol w:w="3374"/>
      </w:tblGrid>
      <w:tr w:rsidR="00A939FE" w14:paraId="27F820E1" w14:textId="77777777" w:rsidTr="003D2B98">
        <w:trPr>
          <w:cnfStyle w:val="100000000000" w:firstRow="1" w:lastRow="0" w:firstColumn="0" w:lastColumn="0" w:oddVBand="0" w:evenVBand="0" w:oddHBand="0" w:evenHBand="0" w:firstRowFirstColumn="0" w:firstRowLastColumn="0" w:lastRowFirstColumn="0" w:lastRowLastColumn="0"/>
          <w:trHeight w:val="472"/>
        </w:trPr>
        <w:tc>
          <w:tcPr>
            <w:tcW w:w="3374" w:type="dxa"/>
          </w:tcPr>
          <w:p w14:paraId="300144FB" w14:textId="77777777" w:rsidR="00A939FE" w:rsidRPr="00AE4C54" w:rsidRDefault="00A939FE" w:rsidP="003D2B98">
            <w:r>
              <w:rPr>
                <w:rFonts w:cs="Arial"/>
              </w:rPr>
              <w:t>Risk</w:t>
            </w:r>
          </w:p>
        </w:tc>
        <w:tc>
          <w:tcPr>
            <w:tcW w:w="3374" w:type="dxa"/>
          </w:tcPr>
          <w:p w14:paraId="3BC01FDC" w14:textId="77777777" w:rsidR="00A939FE" w:rsidRDefault="00A939FE" w:rsidP="003D2B98">
            <w:pPr>
              <w:rPr>
                <w:rFonts w:cs="Arial"/>
              </w:rPr>
            </w:pPr>
            <w:r>
              <w:rPr>
                <w:rFonts w:cs="Arial"/>
              </w:rPr>
              <w:t>Impact</w:t>
            </w:r>
          </w:p>
        </w:tc>
        <w:tc>
          <w:tcPr>
            <w:tcW w:w="3374" w:type="dxa"/>
          </w:tcPr>
          <w:p w14:paraId="54930A1F" w14:textId="77777777" w:rsidR="00A939FE" w:rsidRDefault="00A939FE" w:rsidP="003D2B98">
            <w:r>
              <w:rPr>
                <w:rFonts w:cs="Arial"/>
              </w:rPr>
              <w:t>Mitigation Strategy</w:t>
            </w:r>
          </w:p>
        </w:tc>
      </w:tr>
      <w:tr w:rsidR="00A939FE" w:rsidRPr="00263360" w14:paraId="239C0490" w14:textId="77777777" w:rsidTr="003D2B98">
        <w:trPr>
          <w:trHeight w:val="721"/>
        </w:trPr>
        <w:sdt>
          <w:sdtPr>
            <w:rPr>
              <w:color w:val="858687" w:themeColor="text2"/>
            </w:rPr>
            <w:id w:val="-1473894801"/>
            <w:placeholder>
              <w:docPart w:val="C806EFC32DCD4368B26FB41432CE25A5"/>
            </w:placeholder>
          </w:sdtPr>
          <w:sdtEndPr/>
          <w:sdtContent>
            <w:sdt>
              <w:sdtPr>
                <w:rPr>
                  <w:color w:val="858687" w:themeColor="text2"/>
                </w:rPr>
                <w:id w:val="-876467908"/>
                <w:placeholder>
                  <w:docPart w:val="081805DB6DEC40889BDAAF3FBD02DDCD"/>
                </w:placeholder>
              </w:sdtPr>
              <w:sdtEndPr/>
              <w:sdtContent>
                <w:tc>
                  <w:tcPr>
                    <w:tcW w:w="3374" w:type="dxa"/>
                  </w:tcPr>
                  <w:p w14:paraId="75121481" w14:textId="77777777" w:rsidR="00A939FE" w:rsidRPr="00263360" w:rsidRDefault="00A939FE" w:rsidP="003D2B98">
                    <w:pPr>
                      <w:rPr>
                        <w:color w:val="858687" w:themeColor="text2"/>
                      </w:rPr>
                    </w:pPr>
                    <w:r>
                      <w:rPr>
                        <w:color w:val="858687" w:themeColor="text2"/>
                      </w:rPr>
                      <w:t>e.g. developer counterparty risk.</w:t>
                    </w:r>
                  </w:p>
                </w:tc>
              </w:sdtContent>
            </w:sdt>
          </w:sdtContent>
        </w:sdt>
        <w:sdt>
          <w:sdtPr>
            <w:rPr>
              <w:color w:val="858687" w:themeColor="text2"/>
            </w:rPr>
            <w:id w:val="-865974771"/>
            <w:placeholder>
              <w:docPart w:val="7E13C494569C43DFB01932167D7AD1C9"/>
            </w:placeholder>
          </w:sdtPr>
          <w:sdtEndPr/>
          <w:sdtContent>
            <w:tc>
              <w:tcPr>
                <w:tcW w:w="3374" w:type="dxa"/>
              </w:tcPr>
              <w:p w14:paraId="51A97E9D" w14:textId="77777777" w:rsidR="00A939FE" w:rsidRDefault="00A939FE" w:rsidP="003D2B98">
                <w:pPr>
                  <w:rPr>
                    <w:color w:val="858687" w:themeColor="text2"/>
                  </w:rPr>
                </w:pPr>
                <w:r>
                  <w:rPr>
                    <w:color w:val="858687" w:themeColor="text2"/>
                  </w:rPr>
                  <w:t>e.g. developer insolvency creating exposure to $x.</w:t>
                </w:r>
              </w:p>
            </w:tc>
          </w:sdtContent>
        </w:sdt>
        <w:sdt>
          <w:sdtPr>
            <w:rPr>
              <w:color w:val="858687" w:themeColor="text2"/>
            </w:rPr>
            <w:id w:val="1141232766"/>
            <w:placeholder>
              <w:docPart w:val="0BF1721BA0564865B970D1EA2D31F0AB"/>
            </w:placeholder>
          </w:sdtPr>
          <w:sdtEndPr/>
          <w:sdtContent>
            <w:sdt>
              <w:sdtPr>
                <w:rPr>
                  <w:color w:val="858687" w:themeColor="text2"/>
                </w:rPr>
                <w:id w:val="1302963096"/>
                <w:placeholder>
                  <w:docPart w:val="4CA600CF08A44DB1B5D68215D119DC79"/>
                </w:placeholder>
                <w:showingPlcHdr/>
              </w:sdtPr>
              <w:sdtEndPr/>
              <w:sdtContent>
                <w:tc>
                  <w:tcPr>
                    <w:tcW w:w="3374" w:type="dxa"/>
                  </w:tcPr>
                  <w:p w14:paraId="6E6B40A6"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2763B7FE" w14:textId="77777777" w:rsidTr="003D2B98">
        <w:trPr>
          <w:trHeight w:val="721"/>
        </w:trPr>
        <w:sdt>
          <w:sdtPr>
            <w:rPr>
              <w:color w:val="858687" w:themeColor="text2"/>
            </w:rPr>
            <w:id w:val="1313059149"/>
            <w:placeholder>
              <w:docPart w:val="122647D7213C468990D02EE72B5006B3"/>
            </w:placeholder>
          </w:sdtPr>
          <w:sdtEndPr/>
          <w:sdtContent>
            <w:sdt>
              <w:sdtPr>
                <w:rPr>
                  <w:color w:val="858687" w:themeColor="text2"/>
                </w:rPr>
                <w:id w:val="819389653"/>
                <w:placeholder>
                  <w:docPart w:val="868E710505A74648866E87C2D4F3036D"/>
                </w:placeholder>
              </w:sdtPr>
              <w:sdtEndPr/>
              <w:sdtContent>
                <w:tc>
                  <w:tcPr>
                    <w:tcW w:w="3374" w:type="dxa"/>
                  </w:tcPr>
                  <w:p w14:paraId="3367BD4A" w14:textId="77777777" w:rsidR="00A939FE" w:rsidRDefault="00A939FE" w:rsidP="003D2B98">
                    <w:pPr>
                      <w:rPr>
                        <w:color w:val="858687" w:themeColor="text2"/>
                      </w:rPr>
                    </w:pPr>
                    <w:r>
                      <w:rPr>
                        <w:color w:val="858687" w:themeColor="text2"/>
                      </w:rPr>
                      <w:t>e.g. extended development delays.</w:t>
                    </w:r>
                  </w:p>
                </w:tc>
              </w:sdtContent>
            </w:sdt>
          </w:sdtContent>
        </w:sdt>
        <w:sdt>
          <w:sdtPr>
            <w:rPr>
              <w:color w:val="858687" w:themeColor="text2"/>
            </w:rPr>
            <w:id w:val="1076551353"/>
            <w:placeholder>
              <w:docPart w:val="23DCD1FD7E8449C0801882AFFB41EF71"/>
            </w:placeholder>
          </w:sdtPr>
          <w:sdtEndPr/>
          <w:sdtContent>
            <w:tc>
              <w:tcPr>
                <w:tcW w:w="3374" w:type="dxa"/>
              </w:tcPr>
              <w:p w14:paraId="2DD58378" w14:textId="77777777" w:rsidR="00A939FE" w:rsidRDefault="00A939FE" w:rsidP="003D2B98">
                <w:pPr>
                  <w:rPr>
                    <w:color w:val="858687" w:themeColor="text2"/>
                  </w:rPr>
                </w:pPr>
                <w:r>
                  <w:rPr>
                    <w:color w:val="858687" w:themeColor="text2"/>
                  </w:rPr>
                  <w:t>e.g. x month development delay would cause increased development cost and lost revenue creating $x loss.</w:t>
                </w:r>
              </w:p>
              <w:p w14:paraId="73216649" w14:textId="77777777" w:rsidR="00A939FE" w:rsidRDefault="00A939FE" w:rsidP="003D2B98">
                <w:pPr>
                  <w:rPr>
                    <w:color w:val="858687" w:themeColor="text2"/>
                  </w:rPr>
                </w:pPr>
                <w:r>
                  <w:rPr>
                    <w:color w:val="858687" w:themeColor="text2"/>
                  </w:rPr>
                  <w:t xml:space="preserve">Impact on tenant re-location plan. </w:t>
                </w:r>
              </w:p>
            </w:tc>
          </w:sdtContent>
        </w:sdt>
        <w:sdt>
          <w:sdtPr>
            <w:rPr>
              <w:color w:val="858687" w:themeColor="text2"/>
            </w:rPr>
            <w:id w:val="766036958"/>
            <w:placeholder>
              <w:docPart w:val="E2E085BB3EFA414FB26BE1648FDD8BC6"/>
            </w:placeholder>
          </w:sdtPr>
          <w:sdtEndPr/>
          <w:sdtContent>
            <w:sdt>
              <w:sdtPr>
                <w:rPr>
                  <w:color w:val="858687" w:themeColor="text2"/>
                </w:rPr>
                <w:id w:val="1760639510"/>
                <w:placeholder>
                  <w:docPart w:val="3DB34B6DFC3949E8A8209B473484800D"/>
                </w:placeholder>
                <w:showingPlcHdr/>
              </w:sdtPr>
              <w:sdtEndPr/>
              <w:sdtContent>
                <w:tc>
                  <w:tcPr>
                    <w:tcW w:w="3374" w:type="dxa"/>
                  </w:tcPr>
                  <w:p w14:paraId="635DFA99"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0F9EEFD2" w14:textId="77777777" w:rsidTr="003D2B98">
        <w:trPr>
          <w:trHeight w:val="721"/>
        </w:trPr>
        <w:sdt>
          <w:sdtPr>
            <w:rPr>
              <w:color w:val="858687" w:themeColor="text2"/>
            </w:rPr>
            <w:id w:val="-1580590530"/>
            <w:placeholder>
              <w:docPart w:val="F8BC7BB299144828AB970F7351EDD2AC"/>
            </w:placeholder>
          </w:sdtPr>
          <w:sdtEndPr/>
          <w:sdtContent>
            <w:sdt>
              <w:sdtPr>
                <w:rPr>
                  <w:color w:val="858687" w:themeColor="text2"/>
                </w:rPr>
                <w:id w:val="-148839937"/>
                <w:placeholder>
                  <w:docPart w:val="23F019299D464B16B1F2FA95C8FCBA15"/>
                </w:placeholder>
              </w:sdtPr>
              <w:sdtEndPr/>
              <w:sdtContent>
                <w:tc>
                  <w:tcPr>
                    <w:tcW w:w="3374" w:type="dxa"/>
                  </w:tcPr>
                  <w:p w14:paraId="37966124" w14:textId="77777777" w:rsidR="00A939FE" w:rsidRDefault="00A939FE" w:rsidP="003D2B98">
                    <w:pPr>
                      <w:rPr>
                        <w:color w:val="858687" w:themeColor="text2"/>
                      </w:rPr>
                    </w:pPr>
                    <w:r>
                      <w:rPr>
                        <w:color w:val="858687" w:themeColor="text2"/>
                      </w:rPr>
                      <w:t>e.g. major site hazard.</w:t>
                    </w:r>
                  </w:p>
                </w:tc>
              </w:sdtContent>
            </w:sdt>
          </w:sdtContent>
        </w:sdt>
        <w:tc>
          <w:tcPr>
            <w:tcW w:w="3374" w:type="dxa"/>
          </w:tcPr>
          <w:p w14:paraId="1F198210" w14:textId="77777777" w:rsidR="00A939FE" w:rsidRDefault="00A939FE" w:rsidP="003D2B98">
            <w:pPr>
              <w:rPr>
                <w:color w:val="858687" w:themeColor="text2"/>
              </w:rPr>
            </w:pPr>
            <w:r>
              <w:rPr>
                <w:color w:val="858687" w:themeColor="text2"/>
              </w:rPr>
              <w:t>e.g. hazard on site creating up $x of remediation works in addition a x month development delay would cause increased development cost and lost revenue creating $x loss.</w:t>
            </w:r>
          </w:p>
          <w:p w14:paraId="309F6D71" w14:textId="77777777" w:rsidR="00A939FE" w:rsidRDefault="00A939FE" w:rsidP="003D2B98">
            <w:pPr>
              <w:rPr>
                <w:color w:val="858687" w:themeColor="text2"/>
              </w:rPr>
            </w:pPr>
            <w:r>
              <w:rPr>
                <w:color w:val="858687" w:themeColor="text2"/>
              </w:rPr>
              <w:t>Impact on tenant re-location plan.</w:t>
            </w:r>
          </w:p>
        </w:tc>
        <w:sdt>
          <w:sdtPr>
            <w:rPr>
              <w:color w:val="858687" w:themeColor="text2"/>
            </w:rPr>
            <w:id w:val="1225026894"/>
            <w:placeholder>
              <w:docPart w:val="3D99100094294A80A4ECB639B7B69771"/>
            </w:placeholder>
          </w:sdtPr>
          <w:sdtEndPr/>
          <w:sdtContent>
            <w:sdt>
              <w:sdtPr>
                <w:rPr>
                  <w:color w:val="858687" w:themeColor="text2"/>
                </w:rPr>
                <w:id w:val="-1368901187"/>
                <w:placeholder>
                  <w:docPart w:val="726968179B094E3080073CF8D7DEAA03"/>
                </w:placeholder>
                <w:showingPlcHdr/>
              </w:sdtPr>
              <w:sdtEndPr/>
              <w:sdtContent>
                <w:tc>
                  <w:tcPr>
                    <w:tcW w:w="3374" w:type="dxa"/>
                  </w:tcPr>
                  <w:p w14:paraId="6F36426B"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263360" w14:paraId="6E62E0DB" w14:textId="77777777" w:rsidTr="003D2B98">
        <w:trPr>
          <w:trHeight w:val="721"/>
        </w:trPr>
        <w:sdt>
          <w:sdtPr>
            <w:rPr>
              <w:color w:val="858687" w:themeColor="text2"/>
            </w:rPr>
            <w:id w:val="1580019206"/>
            <w:placeholder>
              <w:docPart w:val="C0DEEEBB16FF44AF92A15684B0B8C741"/>
            </w:placeholder>
          </w:sdtPr>
          <w:sdtEndPr/>
          <w:sdtContent>
            <w:sdt>
              <w:sdtPr>
                <w:rPr>
                  <w:color w:val="858687" w:themeColor="text2"/>
                </w:rPr>
                <w:id w:val="-100418207"/>
                <w:placeholder>
                  <w:docPart w:val="358F5F8030B345018613CDED534F20FB"/>
                </w:placeholder>
              </w:sdtPr>
              <w:sdtEndPr/>
              <w:sdtContent>
                <w:tc>
                  <w:tcPr>
                    <w:tcW w:w="3374" w:type="dxa"/>
                  </w:tcPr>
                  <w:p w14:paraId="5F6302F6" w14:textId="77777777" w:rsidR="00A939FE" w:rsidRDefault="00A939FE" w:rsidP="003D2B98">
                    <w:pPr>
                      <w:rPr>
                        <w:color w:val="858687" w:themeColor="text2"/>
                      </w:rPr>
                    </w:pPr>
                    <w:r>
                      <w:rPr>
                        <w:color w:val="858687" w:themeColor="text2"/>
                      </w:rPr>
                      <w:t>e.g. yield / occupancy rate reduction.</w:t>
                    </w:r>
                  </w:p>
                </w:tc>
              </w:sdtContent>
            </w:sdt>
          </w:sdtContent>
        </w:sdt>
        <w:tc>
          <w:tcPr>
            <w:tcW w:w="3374" w:type="dxa"/>
          </w:tcPr>
          <w:p w14:paraId="74756FA1" w14:textId="77777777" w:rsidR="00A939FE" w:rsidRDefault="00A939FE" w:rsidP="003D2B98">
            <w:pPr>
              <w:rPr>
                <w:color w:val="858687" w:themeColor="text2"/>
              </w:rPr>
            </w:pPr>
            <w:r>
              <w:rPr>
                <w:color w:val="858687" w:themeColor="text2"/>
              </w:rPr>
              <w:t>e.g. reduced occupancy rate by x% can create cash flow impact $x p.a.</w:t>
            </w:r>
          </w:p>
        </w:tc>
        <w:sdt>
          <w:sdtPr>
            <w:rPr>
              <w:color w:val="858687" w:themeColor="text2"/>
            </w:rPr>
            <w:id w:val="-475758813"/>
            <w:placeholder>
              <w:docPart w:val="F85BB19ED86840ABBD63C69D78AD4B36"/>
            </w:placeholder>
            <w:showingPlcHdr/>
          </w:sdtPr>
          <w:sdtEndPr/>
          <w:sdtContent>
            <w:tc>
              <w:tcPr>
                <w:tcW w:w="3374" w:type="dxa"/>
              </w:tcPr>
              <w:p w14:paraId="584872A4"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263360" w14:paraId="71BC3A8B" w14:textId="77777777" w:rsidTr="003D2B98">
        <w:trPr>
          <w:trHeight w:val="721"/>
        </w:trPr>
        <w:sdt>
          <w:sdtPr>
            <w:rPr>
              <w:color w:val="858687" w:themeColor="text2"/>
            </w:rPr>
            <w:id w:val="-1482923281"/>
            <w:placeholder>
              <w:docPart w:val="95F614B62DB74146B8CD43D63499EF86"/>
            </w:placeholder>
          </w:sdtPr>
          <w:sdtEndPr/>
          <w:sdtContent>
            <w:sdt>
              <w:sdtPr>
                <w:rPr>
                  <w:color w:val="858687" w:themeColor="text2"/>
                </w:rPr>
                <w:id w:val="-1088224351"/>
                <w:placeholder>
                  <w:docPart w:val="09FE07AECD2442208CB100FDBAABA715"/>
                </w:placeholder>
              </w:sdtPr>
              <w:sdtEndPr/>
              <w:sdtContent>
                <w:tc>
                  <w:tcPr>
                    <w:tcW w:w="3374" w:type="dxa"/>
                  </w:tcPr>
                  <w:p w14:paraId="6259253F" w14:textId="77777777" w:rsidR="00A939FE" w:rsidRDefault="00A939FE" w:rsidP="003D2B98">
                    <w:pPr>
                      <w:rPr>
                        <w:color w:val="858687" w:themeColor="text2"/>
                      </w:rPr>
                    </w:pPr>
                    <w:r>
                      <w:rPr>
                        <w:color w:val="858687" w:themeColor="text2"/>
                      </w:rPr>
                      <w:t>e.g. interest rate change.</w:t>
                    </w:r>
                  </w:p>
                </w:tc>
              </w:sdtContent>
            </w:sdt>
          </w:sdtContent>
        </w:sdt>
        <w:tc>
          <w:tcPr>
            <w:tcW w:w="3374" w:type="dxa"/>
          </w:tcPr>
          <w:p w14:paraId="10F6CD1D" w14:textId="77777777" w:rsidR="00A939FE" w:rsidRDefault="00A939FE" w:rsidP="003D2B98">
            <w:pPr>
              <w:rPr>
                <w:color w:val="858687" w:themeColor="text2"/>
              </w:rPr>
            </w:pPr>
            <w:r>
              <w:rPr>
                <w:color w:val="858687" w:themeColor="text2"/>
              </w:rPr>
              <w:t>e.g. increased interest rate by x% increases loan service by $x p.a.</w:t>
            </w:r>
          </w:p>
        </w:tc>
        <w:sdt>
          <w:sdtPr>
            <w:rPr>
              <w:color w:val="858687" w:themeColor="text2"/>
            </w:rPr>
            <w:id w:val="-1450768802"/>
            <w:placeholder>
              <w:docPart w:val="C7EAAF4AFE114D5B8ADB5BEBA1327C62"/>
            </w:placeholder>
            <w:showingPlcHdr/>
          </w:sdtPr>
          <w:sdtEndPr/>
          <w:sdtContent>
            <w:tc>
              <w:tcPr>
                <w:tcW w:w="3374" w:type="dxa"/>
              </w:tcPr>
              <w:p w14:paraId="6727823D" w14:textId="77777777" w:rsidR="00A939FE"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263360" w14:paraId="16E2A13F" w14:textId="77777777" w:rsidTr="003D2B98">
        <w:trPr>
          <w:trHeight w:val="721"/>
        </w:trPr>
        <w:sdt>
          <w:sdtPr>
            <w:rPr>
              <w:color w:val="858687" w:themeColor="text2"/>
            </w:rPr>
            <w:id w:val="-837767064"/>
            <w:placeholder>
              <w:docPart w:val="D63A416F01CC401EA324A5BE0B1117E1"/>
            </w:placeholder>
          </w:sdtPr>
          <w:sdtEndPr/>
          <w:sdtContent>
            <w:tc>
              <w:tcPr>
                <w:tcW w:w="3374" w:type="dxa"/>
              </w:tcPr>
              <w:p w14:paraId="5D1EE546" w14:textId="77777777" w:rsidR="00A939FE" w:rsidRDefault="00A939FE" w:rsidP="003D2B98">
                <w:pPr>
                  <w:rPr>
                    <w:color w:val="858687" w:themeColor="text2"/>
                  </w:rPr>
                </w:pPr>
                <w:r>
                  <w:rPr>
                    <w:color w:val="858687" w:themeColor="text2"/>
                  </w:rPr>
                  <w:t>Inability to access Commonwealth Rent Assistance.</w:t>
                </w:r>
              </w:p>
            </w:tc>
          </w:sdtContent>
        </w:sdt>
        <w:sdt>
          <w:sdtPr>
            <w:rPr>
              <w:color w:val="858687" w:themeColor="text2"/>
            </w:rPr>
            <w:id w:val="-1906670541"/>
            <w:placeholder>
              <w:docPart w:val="5B5135D4721B4D75A7CDE6B3526E0A3A"/>
            </w:placeholder>
            <w:showingPlcHdr/>
          </w:sdtPr>
          <w:sdtEndPr/>
          <w:sdtContent>
            <w:tc>
              <w:tcPr>
                <w:tcW w:w="3374" w:type="dxa"/>
              </w:tcPr>
              <w:p w14:paraId="054E9529" w14:textId="77777777" w:rsidR="00A939FE" w:rsidRDefault="00A939FE" w:rsidP="003D2B98">
                <w:pPr>
                  <w:rPr>
                    <w:color w:val="858687" w:themeColor="text2"/>
                  </w:rPr>
                </w:pPr>
                <w:r>
                  <w:rPr>
                    <w:color w:val="858687" w:themeColor="text2"/>
                  </w:rPr>
                  <w:t>e.g. reduce income by $x.</w:t>
                </w:r>
              </w:p>
            </w:tc>
          </w:sdtContent>
        </w:sdt>
        <w:sdt>
          <w:sdtPr>
            <w:rPr>
              <w:color w:val="858687" w:themeColor="text2"/>
            </w:rPr>
            <w:id w:val="1000015213"/>
            <w:placeholder>
              <w:docPart w:val="DCEE51C44FCE4EE7A1B98E06EC9FDFF9"/>
            </w:placeholder>
            <w:showingPlcHdr/>
          </w:sdtPr>
          <w:sdtEndPr/>
          <w:sdtContent>
            <w:tc>
              <w:tcPr>
                <w:tcW w:w="3374" w:type="dxa"/>
              </w:tcPr>
              <w:p w14:paraId="32BCFA7F" w14:textId="77777777" w:rsidR="00A939FE" w:rsidRDefault="00A939FE" w:rsidP="003D2B98">
                <w:pPr>
                  <w:rPr>
                    <w:color w:val="858687" w:themeColor="text2"/>
                  </w:rPr>
                </w:pPr>
                <w:r w:rsidRPr="00A11B29">
                  <w:rPr>
                    <w:rStyle w:val="PlaceholderText"/>
                    <w:color w:val="858687" w:themeColor="text2"/>
                  </w:rPr>
                  <w:t>Click or tap here to enter text.</w:t>
                </w:r>
              </w:p>
            </w:tc>
          </w:sdtContent>
        </w:sdt>
      </w:tr>
      <w:tr w:rsidR="00A939FE" w:rsidRPr="00263360" w14:paraId="7900818C" w14:textId="77777777" w:rsidTr="003D2B98">
        <w:trPr>
          <w:trHeight w:val="721"/>
        </w:trPr>
        <w:sdt>
          <w:sdtPr>
            <w:rPr>
              <w:color w:val="858687" w:themeColor="text2"/>
            </w:rPr>
            <w:id w:val="1166680144"/>
            <w:placeholder>
              <w:docPart w:val="FA0B86E49B204CACA3DB2D615B6B1146"/>
            </w:placeholder>
            <w:showingPlcHdr/>
          </w:sdtPr>
          <w:sdtEndPr/>
          <w:sdtContent>
            <w:tc>
              <w:tcPr>
                <w:tcW w:w="3374" w:type="dxa"/>
              </w:tcPr>
              <w:p w14:paraId="0F50AFD4"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72203583"/>
            <w:placeholder>
              <w:docPart w:val="5FE68EE0EAD04242A111DC994B4A9255"/>
            </w:placeholder>
            <w:showingPlcHdr/>
          </w:sdtPr>
          <w:sdtEndPr/>
          <w:sdtContent>
            <w:tc>
              <w:tcPr>
                <w:tcW w:w="3374" w:type="dxa"/>
              </w:tcPr>
              <w:p w14:paraId="25760580"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2144070297"/>
            <w:placeholder>
              <w:docPart w:val="E641236057EA4FF18B59F6D5EC2DECA7"/>
            </w:placeholder>
            <w:showingPlcHdr/>
          </w:sdtPr>
          <w:sdtEndPr/>
          <w:sdtContent>
            <w:tc>
              <w:tcPr>
                <w:tcW w:w="3374" w:type="dxa"/>
              </w:tcPr>
              <w:p w14:paraId="3BBDBCCB"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27AA7B32" w14:textId="77777777" w:rsidTr="003D2B98">
        <w:trPr>
          <w:trHeight w:val="721"/>
        </w:trPr>
        <w:sdt>
          <w:sdtPr>
            <w:rPr>
              <w:color w:val="858687" w:themeColor="text2"/>
            </w:rPr>
            <w:id w:val="-387029233"/>
            <w:placeholder>
              <w:docPart w:val="1DAA98CFBC704B1989DE8F601C205E53"/>
            </w:placeholder>
            <w:showingPlcHdr/>
          </w:sdtPr>
          <w:sdtEndPr/>
          <w:sdtContent>
            <w:tc>
              <w:tcPr>
                <w:tcW w:w="3374" w:type="dxa"/>
              </w:tcPr>
              <w:p w14:paraId="2376D4D8"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845368069"/>
            <w:placeholder>
              <w:docPart w:val="7CEBA21568944A75A2759DE8B15BEC39"/>
            </w:placeholder>
            <w:showingPlcHdr/>
          </w:sdtPr>
          <w:sdtEndPr/>
          <w:sdtContent>
            <w:tc>
              <w:tcPr>
                <w:tcW w:w="3374" w:type="dxa"/>
              </w:tcPr>
              <w:p w14:paraId="20D0150C"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739390527"/>
            <w:placeholder>
              <w:docPart w:val="BFB2181D375642E097C3C4D1560C12E5"/>
            </w:placeholder>
            <w:showingPlcHdr/>
          </w:sdtPr>
          <w:sdtEndPr/>
          <w:sdtContent>
            <w:tc>
              <w:tcPr>
                <w:tcW w:w="3374" w:type="dxa"/>
              </w:tcPr>
              <w:p w14:paraId="69C43823"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6BBACB06" w14:textId="77777777" w:rsidTr="003D2B98">
        <w:trPr>
          <w:trHeight w:val="721"/>
        </w:trPr>
        <w:sdt>
          <w:sdtPr>
            <w:rPr>
              <w:color w:val="858687" w:themeColor="text2"/>
            </w:rPr>
            <w:id w:val="-635171081"/>
            <w:placeholder>
              <w:docPart w:val="CC68A0F61F1E4396B7784AD7A9219672"/>
            </w:placeholder>
            <w:showingPlcHdr/>
          </w:sdtPr>
          <w:sdtEndPr/>
          <w:sdtContent>
            <w:tc>
              <w:tcPr>
                <w:tcW w:w="3374" w:type="dxa"/>
              </w:tcPr>
              <w:p w14:paraId="5244F6E5"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785104204"/>
            <w:placeholder>
              <w:docPart w:val="55CB460344654550B5EC56FF5CE9153D"/>
            </w:placeholder>
            <w:showingPlcHdr/>
          </w:sdtPr>
          <w:sdtEndPr/>
          <w:sdtContent>
            <w:tc>
              <w:tcPr>
                <w:tcW w:w="3374" w:type="dxa"/>
              </w:tcPr>
              <w:p w14:paraId="3AC07ED7"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853914469"/>
            <w:placeholder>
              <w:docPart w:val="B30B7BE64B3D436E88852897A94320F2"/>
            </w:placeholder>
            <w:showingPlcHdr/>
          </w:sdtPr>
          <w:sdtEndPr/>
          <w:sdtContent>
            <w:tc>
              <w:tcPr>
                <w:tcW w:w="3374" w:type="dxa"/>
              </w:tcPr>
              <w:p w14:paraId="05CEDB2C"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061BB4F8" w14:textId="77777777" w:rsidTr="003D2B98">
        <w:trPr>
          <w:trHeight w:val="721"/>
        </w:trPr>
        <w:sdt>
          <w:sdtPr>
            <w:rPr>
              <w:color w:val="858687" w:themeColor="text2"/>
            </w:rPr>
            <w:id w:val="-1217668579"/>
            <w:placeholder>
              <w:docPart w:val="BCAD1B67AD1F461EBCBF66F57571D9C6"/>
            </w:placeholder>
            <w:showingPlcHdr/>
          </w:sdtPr>
          <w:sdtEndPr/>
          <w:sdtContent>
            <w:tc>
              <w:tcPr>
                <w:tcW w:w="3374" w:type="dxa"/>
              </w:tcPr>
              <w:p w14:paraId="780B8D2D"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520762142"/>
            <w:placeholder>
              <w:docPart w:val="8415BA7BCE724231AADDD30FDF24D8F1"/>
            </w:placeholder>
            <w:showingPlcHdr/>
          </w:sdtPr>
          <w:sdtEndPr/>
          <w:sdtContent>
            <w:tc>
              <w:tcPr>
                <w:tcW w:w="3374" w:type="dxa"/>
              </w:tcPr>
              <w:p w14:paraId="6E33FC0B"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200173918"/>
            <w:placeholder>
              <w:docPart w:val="B7FB3A0ACBE249F690F874273207A9FC"/>
            </w:placeholder>
            <w:showingPlcHdr/>
          </w:sdtPr>
          <w:sdtEndPr/>
          <w:sdtContent>
            <w:tc>
              <w:tcPr>
                <w:tcW w:w="3374" w:type="dxa"/>
              </w:tcPr>
              <w:p w14:paraId="5B592635"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4830C881" w14:textId="77777777" w:rsidTr="003D2B98">
        <w:trPr>
          <w:trHeight w:val="721"/>
        </w:trPr>
        <w:sdt>
          <w:sdtPr>
            <w:rPr>
              <w:color w:val="858687" w:themeColor="text2"/>
            </w:rPr>
            <w:id w:val="-741493184"/>
            <w:placeholder>
              <w:docPart w:val="DD935EFD62DD48B0A04F79B07EEE5F70"/>
            </w:placeholder>
            <w:showingPlcHdr/>
          </w:sdtPr>
          <w:sdtEndPr/>
          <w:sdtContent>
            <w:tc>
              <w:tcPr>
                <w:tcW w:w="3374" w:type="dxa"/>
              </w:tcPr>
              <w:p w14:paraId="6FFA4F47"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661548951"/>
            <w:placeholder>
              <w:docPart w:val="BFDB569F3A314BA196788B12310B4F3D"/>
            </w:placeholder>
            <w:showingPlcHdr/>
          </w:sdtPr>
          <w:sdtEndPr/>
          <w:sdtContent>
            <w:tc>
              <w:tcPr>
                <w:tcW w:w="3374" w:type="dxa"/>
              </w:tcPr>
              <w:p w14:paraId="70C0580B"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203093867"/>
            <w:placeholder>
              <w:docPart w:val="D71C57298CAE4FBC8CCE97597FCC7DE8"/>
            </w:placeholder>
            <w:showingPlcHdr/>
          </w:sdtPr>
          <w:sdtEndPr/>
          <w:sdtContent>
            <w:tc>
              <w:tcPr>
                <w:tcW w:w="3374" w:type="dxa"/>
              </w:tcPr>
              <w:p w14:paraId="1DFE8493"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65EF5395" w14:textId="77777777" w:rsidTr="003D2B98">
        <w:trPr>
          <w:trHeight w:val="721"/>
        </w:trPr>
        <w:sdt>
          <w:sdtPr>
            <w:rPr>
              <w:color w:val="858687" w:themeColor="text2"/>
            </w:rPr>
            <w:id w:val="624433449"/>
            <w:placeholder>
              <w:docPart w:val="D55D878DF5664E76AEC5357C3EC30334"/>
            </w:placeholder>
            <w:showingPlcHdr/>
          </w:sdtPr>
          <w:sdtEndPr/>
          <w:sdtContent>
            <w:tc>
              <w:tcPr>
                <w:tcW w:w="3374" w:type="dxa"/>
              </w:tcPr>
              <w:p w14:paraId="1288D32F"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43676719"/>
            <w:placeholder>
              <w:docPart w:val="1635F2B6288846B1BAADF085D74C00B8"/>
            </w:placeholder>
            <w:showingPlcHdr/>
          </w:sdtPr>
          <w:sdtEndPr/>
          <w:sdtContent>
            <w:tc>
              <w:tcPr>
                <w:tcW w:w="3374" w:type="dxa"/>
              </w:tcPr>
              <w:p w14:paraId="261A6F25"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710376292"/>
            <w:placeholder>
              <w:docPart w:val="1B34F5D0D1AE446C8011483E6949CDA1"/>
            </w:placeholder>
            <w:showingPlcHdr/>
          </w:sdtPr>
          <w:sdtEndPr/>
          <w:sdtContent>
            <w:tc>
              <w:tcPr>
                <w:tcW w:w="3374" w:type="dxa"/>
              </w:tcPr>
              <w:p w14:paraId="5F269357"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7F8A96C8" w14:textId="77777777" w:rsidTr="003D2B98">
        <w:trPr>
          <w:trHeight w:val="721"/>
        </w:trPr>
        <w:sdt>
          <w:sdtPr>
            <w:rPr>
              <w:color w:val="858687" w:themeColor="text2"/>
            </w:rPr>
            <w:id w:val="475645613"/>
            <w:placeholder>
              <w:docPart w:val="376468670F04432C915BB2663DF16D75"/>
            </w:placeholder>
            <w:showingPlcHdr/>
          </w:sdtPr>
          <w:sdtEndPr/>
          <w:sdtContent>
            <w:tc>
              <w:tcPr>
                <w:tcW w:w="3374" w:type="dxa"/>
              </w:tcPr>
              <w:p w14:paraId="2966794F"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1115493258"/>
            <w:placeholder>
              <w:docPart w:val="FDA1C7BF8F3843D783617C7F06B338F4"/>
            </w:placeholder>
            <w:showingPlcHdr/>
          </w:sdtPr>
          <w:sdtEndPr/>
          <w:sdtContent>
            <w:tc>
              <w:tcPr>
                <w:tcW w:w="3374" w:type="dxa"/>
              </w:tcPr>
              <w:p w14:paraId="5B48A10B" w14:textId="77777777" w:rsidR="00A939FE" w:rsidRDefault="00A939FE" w:rsidP="003D2B98">
                <w:pPr>
                  <w:rPr>
                    <w:color w:val="858687" w:themeColor="text2"/>
                  </w:rPr>
                </w:pPr>
                <w:r w:rsidRPr="00C17324">
                  <w:rPr>
                    <w:rStyle w:val="PlaceholderText"/>
                    <w:color w:val="858687" w:themeColor="text2"/>
                  </w:rPr>
                  <w:t>Click or tap here to enter text.</w:t>
                </w:r>
              </w:p>
            </w:tc>
          </w:sdtContent>
        </w:sdt>
        <w:sdt>
          <w:sdtPr>
            <w:rPr>
              <w:color w:val="858687" w:themeColor="text2"/>
            </w:rPr>
            <w:id w:val="2024282978"/>
            <w:placeholder>
              <w:docPart w:val="83A0C7E7CBCC49378364A0467A9602D6"/>
            </w:placeholder>
            <w:showingPlcHdr/>
          </w:sdtPr>
          <w:sdtEndPr/>
          <w:sdtContent>
            <w:tc>
              <w:tcPr>
                <w:tcW w:w="3374" w:type="dxa"/>
              </w:tcPr>
              <w:p w14:paraId="0C56F891" w14:textId="77777777" w:rsidR="00A939FE" w:rsidRPr="00263360" w:rsidRDefault="00A939FE" w:rsidP="003D2B98">
                <w:pPr>
                  <w:rPr>
                    <w:color w:val="858687" w:themeColor="text2"/>
                  </w:rPr>
                </w:pPr>
                <w:r w:rsidRPr="00C17324">
                  <w:rPr>
                    <w:rStyle w:val="PlaceholderText"/>
                    <w:color w:val="858687" w:themeColor="text2"/>
                  </w:rPr>
                  <w:t>Click or tap here to enter text.</w:t>
                </w:r>
              </w:p>
            </w:tc>
          </w:sdtContent>
        </w:sdt>
      </w:tr>
      <w:tr w:rsidR="00A939FE" w:rsidRPr="00263360" w14:paraId="3C406075" w14:textId="77777777" w:rsidTr="003D2B98">
        <w:trPr>
          <w:trHeight w:val="721"/>
        </w:trPr>
        <w:sdt>
          <w:sdtPr>
            <w:rPr>
              <w:color w:val="858687" w:themeColor="text2"/>
            </w:rPr>
            <w:id w:val="-482698698"/>
            <w:placeholder>
              <w:docPart w:val="7DB0E7D0600744EB8CF951D2859B4D80"/>
            </w:placeholder>
            <w:showingPlcHdr/>
          </w:sdtPr>
          <w:sdtEndPr/>
          <w:sdtContent>
            <w:tc>
              <w:tcPr>
                <w:tcW w:w="3374" w:type="dxa"/>
              </w:tcPr>
              <w:p w14:paraId="02C77B22"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564135775"/>
            <w:placeholder>
              <w:docPart w:val="8AC644B74784473DA3BA8038DE60C7B7"/>
            </w:placeholder>
            <w:showingPlcHdr/>
          </w:sdtPr>
          <w:sdtEndPr/>
          <w:sdtContent>
            <w:tc>
              <w:tcPr>
                <w:tcW w:w="3374" w:type="dxa"/>
              </w:tcPr>
              <w:p w14:paraId="39CB8039"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753393097"/>
            <w:placeholder>
              <w:docPart w:val="68AF29F05EA9447FA70E03F88DBB7D3C"/>
            </w:placeholder>
            <w:showingPlcHdr/>
          </w:sdtPr>
          <w:sdtEndPr/>
          <w:sdtContent>
            <w:tc>
              <w:tcPr>
                <w:tcW w:w="3374" w:type="dxa"/>
              </w:tcPr>
              <w:p w14:paraId="4F02DF61"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755A986C" w14:textId="77777777" w:rsidTr="003D2B98">
        <w:trPr>
          <w:trHeight w:val="721"/>
        </w:trPr>
        <w:sdt>
          <w:sdtPr>
            <w:rPr>
              <w:color w:val="858687" w:themeColor="text2"/>
            </w:rPr>
            <w:id w:val="1148316174"/>
            <w:placeholder>
              <w:docPart w:val="ECB84EA6C31643289C89516940E9A532"/>
            </w:placeholder>
            <w:showingPlcHdr/>
          </w:sdtPr>
          <w:sdtEndPr/>
          <w:sdtContent>
            <w:tc>
              <w:tcPr>
                <w:tcW w:w="3374" w:type="dxa"/>
              </w:tcPr>
              <w:p w14:paraId="0CC148A4"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914356499"/>
            <w:placeholder>
              <w:docPart w:val="FE7D7416113448E3A651127F3F250362"/>
            </w:placeholder>
            <w:showingPlcHdr/>
          </w:sdtPr>
          <w:sdtEndPr/>
          <w:sdtContent>
            <w:tc>
              <w:tcPr>
                <w:tcW w:w="3374" w:type="dxa"/>
              </w:tcPr>
              <w:p w14:paraId="6E0C70C6"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60642103"/>
            <w:placeholder>
              <w:docPart w:val="4B35549A2DA44658A149C4D2F325585C"/>
            </w:placeholder>
            <w:showingPlcHdr/>
          </w:sdtPr>
          <w:sdtEndPr/>
          <w:sdtContent>
            <w:tc>
              <w:tcPr>
                <w:tcW w:w="3374" w:type="dxa"/>
              </w:tcPr>
              <w:p w14:paraId="6E4F5AC8"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669C15A0" w14:textId="77777777" w:rsidTr="003D2B98">
        <w:trPr>
          <w:trHeight w:val="721"/>
        </w:trPr>
        <w:sdt>
          <w:sdtPr>
            <w:rPr>
              <w:color w:val="858687" w:themeColor="text2"/>
            </w:rPr>
            <w:id w:val="-30738086"/>
            <w:placeholder>
              <w:docPart w:val="25E9B95DE81A4A28A8F4B6190C37B0AE"/>
            </w:placeholder>
            <w:showingPlcHdr/>
          </w:sdtPr>
          <w:sdtEndPr/>
          <w:sdtContent>
            <w:tc>
              <w:tcPr>
                <w:tcW w:w="3374" w:type="dxa"/>
              </w:tcPr>
              <w:p w14:paraId="2F966B7C"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136908917"/>
            <w:placeholder>
              <w:docPart w:val="26B42A30143D4313A18CCCBBD4CD2DC4"/>
            </w:placeholder>
            <w:showingPlcHdr/>
          </w:sdtPr>
          <w:sdtEndPr/>
          <w:sdtContent>
            <w:tc>
              <w:tcPr>
                <w:tcW w:w="3374" w:type="dxa"/>
              </w:tcPr>
              <w:p w14:paraId="38A63E74"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741007197"/>
            <w:placeholder>
              <w:docPart w:val="0F6B110086F6491D9281E96B7E707673"/>
            </w:placeholder>
            <w:showingPlcHdr/>
          </w:sdtPr>
          <w:sdtEndPr/>
          <w:sdtContent>
            <w:tc>
              <w:tcPr>
                <w:tcW w:w="3374" w:type="dxa"/>
              </w:tcPr>
              <w:p w14:paraId="5CB6A9C7"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23957399" w14:textId="77777777" w:rsidTr="003D2B98">
        <w:trPr>
          <w:trHeight w:val="721"/>
        </w:trPr>
        <w:sdt>
          <w:sdtPr>
            <w:rPr>
              <w:color w:val="858687" w:themeColor="text2"/>
            </w:rPr>
            <w:id w:val="494616205"/>
            <w:placeholder>
              <w:docPart w:val="BE422711CA7A4751A9F6D55D3C6A1C2A"/>
            </w:placeholder>
            <w:showingPlcHdr/>
          </w:sdtPr>
          <w:sdtEndPr/>
          <w:sdtContent>
            <w:tc>
              <w:tcPr>
                <w:tcW w:w="3374" w:type="dxa"/>
              </w:tcPr>
              <w:p w14:paraId="0CF68F44"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68804504"/>
            <w:placeholder>
              <w:docPart w:val="E59DAA68D50F4409AC8381A2212FB62A"/>
            </w:placeholder>
            <w:showingPlcHdr/>
          </w:sdtPr>
          <w:sdtEndPr/>
          <w:sdtContent>
            <w:tc>
              <w:tcPr>
                <w:tcW w:w="3374" w:type="dxa"/>
              </w:tcPr>
              <w:p w14:paraId="69E2EC02"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521818600"/>
            <w:placeholder>
              <w:docPart w:val="2BC24D7DDDB04339B37B25813E63D814"/>
            </w:placeholder>
            <w:showingPlcHdr/>
          </w:sdtPr>
          <w:sdtEndPr/>
          <w:sdtContent>
            <w:tc>
              <w:tcPr>
                <w:tcW w:w="3374" w:type="dxa"/>
              </w:tcPr>
              <w:p w14:paraId="4184ED6E"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6D3E16AD" w14:textId="77777777" w:rsidTr="003D2B98">
        <w:trPr>
          <w:trHeight w:val="721"/>
        </w:trPr>
        <w:sdt>
          <w:sdtPr>
            <w:rPr>
              <w:color w:val="858687" w:themeColor="text2"/>
            </w:rPr>
            <w:id w:val="-547064708"/>
            <w:placeholder>
              <w:docPart w:val="2A856AFC52C34EDA8330F6531EE8CC9A"/>
            </w:placeholder>
            <w:showingPlcHdr/>
          </w:sdtPr>
          <w:sdtEndPr/>
          <w:sdtContent>
            <w:tc>
              <w:tcPr>
                <w:tcW w:w="3374" w:type="dxa"/>
              </w:tcPr>
              <w:p w14:paraId="378077DE"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736123592"/>
            <w:placeholder>
              <w:docPart w:val="D8E20BE9D7594950B13BFB6420BBD9E6"/>
            </w:placeholder>
            <w:showingPlcHdr/>
          </w:sdtPr>
          <w:sdtEndPr/>
          <w:sdtContent>
            <w:tc>
              <w:tcPr>
                <w:tcW w:w="3374" w:type="dxa"/>
              </w:tcPr>
              <w:p w14:paraId="56835DD5"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73535374"/>
            <w:placeholder>
              <w:docPart w:val="6FF3B3A649FC41049308134190C14364"/>
            </w:placeholder>
            <w:showingPlcHdr/>
          </w:sdtPr>
          <w:sdtEndPr/>
          <w:sdtContent>
            <w:tc>
              <w:tcPr>
                <w:tcW w:w="3374" w:type="dxa"/>
              </w:tcPr>
              <w:p w14:paraId="08B39A96"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308DC932" w14:textId="77777777" w:rsidTr="003D2B98">
        <w:trPr>
          <w:trHeight w:val="721"/>
        </w:trPr>
        <w:sdt>
          <w:sdtPr>
            <w:rPr>
              <w:color w:val="858687" w:themeColor="text2"/>
            </w:rPr>
            <w:id w:val="1838109260"/>
            <w:placeholder>
              <w:docPart w:val="3F6240F7D7344A0EB64AA5E2FD68D0B2"/>
            </w:placeholder>
            <w:showingPlcHdr/>
          </w:sdtPr>
          <w:sdtEndPr/>
          <w:sdtContent>
            <w:tc>
              <w:tcPr>
                <w:tcW w:w="3374" w:type="dxa"/>
              </w:tcPr>
              <w:p w14:paraId="01F8CECE"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367412931"/>
            <w:placeholder>
              <w:docPart w:val="4456A3E14E3E46F893BA39FE91936E75"/>
            </w:placeholder>
            <w:showingPlcHdr/>
          </w:sdtPr>
          <w:sdtEndPr/>
          <w:sdtContent>
            <w:tc>
              <w:tcPr>
                <w:tcW w:w="3374" w:type="dxa"/>
              </w:tcPr>
              <w:p w14:paraId="4122744D" w14:textId="77777777" w:rsidR="00A939FE"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939062577"/>
            <w:placeholder>
              <w:docPart w:val="5581D469D10A4BF5B76745BE977A293B"/>
            </w:placeholder>
            <w:showingPlcHdr/>
          </w:sdtPr>
          <w:sdtEndPr/>
          <w:sdtContent>
            <w:tc>
              <w:tcPr>
                <w:tcW w:w="3374" w:type="dxa"/>
              </w:tcPr>
              <w:p w14:paraId="61D4820B" w14:textId="77777777" w:rsidR="00A939FE" w:rsidRPr="00263360" w:rsidRDefault="00A939FE" w:rsidP="003D2B98">
                <w:pPr>
                  <w:rPr>
                    <w:color w:val="858687" w:themeColor="text2"/>
                  </w:rPr>
                </w:pPr>
                <w:r w:rsidRPr="003E3CF6">
                  <w:rPr>
                    <w:rStyle w:val="PlaceholderText"/>
                    <w:color w:val="858687" w:themeColor="text2"/>
                  </w:rPr>
                  <w:t>Click or tap here to enter text.</w:t>
                </w:r>
              </w:p>
            </w:tc>
          </w:sdtContent>
        </w:sdt>
      </w:tr>
      <w:tr w:rsidR="00A939FE" w:rsidRPr="00263360" w14:paraId="4E5A970D" w14:textId="77777777" w:rsidTr="003D2B98">
        <w:trPr>
          <w:trHeight w:val="721"/>
        </w:trPr>
        <w:sdt>
          <w:sdtPr>
            <w:rPr>
              <w:color w:val="858687" w:themeColor="text2"/>
            </w:rPr>
            <w:id w:val="-963879901"/>
            <w:placeholder>
              <w:docPart w:val="2707A2AD3C5B4A99879B685FB7C06CC0"/>
            </w:placeholder>
            <w:showingPlcHdr/>
          </w:sdtPr>
          <w:sdtEndPr/>
          <w:sdtContent>
            <w:tc>
              <w:tcPr>
                <w:tcW w:w="3374" w:type="dxa"/>
              </w:tcPr>
              <w:p w14:paraId="4A6C5DE7" w14:textId="77777777" w:rsidR="00A939FE" w:rsidRPr="003E3CF6"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206078204"/>
            <w:placeholder>
              <w:docPart w:val="DF45F2BB25DC4F028EC1FFF0A74D2101"/>
            </w:placeholder>
            <w:showingPlcHdr/>
          </w:sdtPr>
          <w:sdtEndPr/>
          <w:sdtContent>
            <w:tc>
              <w:tcPr>
                <w:tcW w:w="3374" w:type="dxa"/>
              </w:tcPr>
              <w:p w14:paraId="3A5B3F7C" w14:textId="77777777" w:rsidR="00A939FE" w:rsidRPr="003E3CF6" w:rsidRDefault="00A939FE" w:rsidP="003D2B98">
                <w:pPr>
                  <w:rPr>
                    <w:color w:val="858687" w:themeColor="text2"/>
                  </w:rPr>
                </w:pPr>
                <w:r w:rsidRPr="003E3CF6">
                  <w:rPr>
                    <w:rStyle w:val="PlaceholderText"/>
                    <w:color w:val="858687" w:themeColor="text2"/>
                  </w:rPr>
                  <w:t>Click or tap here to enter text.</w:t>
                </w:r>
              </w:p>
            </w:tc>
          </w:sdtContent>
        </w:sdt>
        <w:sdt>
          <w:sdtPr>
            <w:rPr>
              <w:color w:val="858687" w:themeColor="text2"/>
            </w:rPr>
            <w:id w:val="-1498880370"/>
            <w:placeholder>
              <w:docPart w:val="29927FF6AA644AC8970F1515700DF9FC"/>
            </w:placeholder>
            <w:showingPlcHdr/>
          </w:sdtPr>
          <w:sdtEndPr/>
          <w:sdtContent>
            <w:tc>
              <w:tcPr>
                <w:tcW w:w="3374" w:type="dxa"/>
              </w:tcPr>
              <w:p w14:paraId="599F4659" w14:textId="77777777" w:rsidR="00A939FE" w:rsidRPr="003E3CF6" w:rsidRDefault="00A939FE" w:rsidP="003D2B98">
                <w:pPr>
                  <w:rPr>
                    <w:color w:val="858687" w:themeColor="text2"/>
                  </w:rPr>
                </w:pPr>
                <w:r w:rsidRPr="003E3CF6">
                  <w:rPr>
                    <w:rStyle w:val="PlaceholderText"/>
                    <w:color w:val="858687" w:themeColor="text2"/>
                  </w:rPr>
                  <w:t>Click or tap here to enter text.</w:t>
                </w:r>
              </w:p>
            </w:tc>
          </w:sdtContent>
        </w:sdt>
      </w:tr>
    </w:tbl>
    <w:p w14:paraId="0461BBF2" w14:textId="77777777" w:rsidR="00A939FE" w:rsidRPr="00214503" w:rsidRDefault="00A939FE" w:rsidP="00A939FE"/>
    <w:p w14:paraId="3473EDCF" w14:textId="77777777" w:rsidR="00A939FE" w:rsidRPr="00ED46B0" w:rsidRDefault="00A939FE" w:rsidP="00A939FE">
      <w:pPr>
        <w:autoSpaceDE w:val="0"/>
        <w:autoSpaceDN w:val="0"/>
        <w:adjustRightInd w:val="0"/>
        <w:spacing w:before="0" w:after="0" w:line="240" w:lineRule="auto"/>
        <w:rPr>
          <w:color w:val="615F5F" w:themeColor="text1" w:themeTint="BF"/>
          <w:sz w:val="28"/>
          <w:szCs w:val="28"/>
        </w:rPr>
      </w:pPr>
    </w:p>
    <w:p w14:paraId="5E76EF32" w14:textId="77777777" w:rsidR="00A939FE" w:rsidRDefault="00A939FE" w:rsidP="00A939FE">
      <w:pPr>
        <w:spacing w:before="0" w:after="160" w:line="259" w:lineRule="auto"/>
        <w:rPr>
          <w:rFonts w:cs="Arial"/>
          <w:bCs/>
          <w:color w:val="2C2B2B"/>
          <w:sz w:val="32"/>
          <w:szCs w:val="40"/>
        </w:rPr>
      </w:pPr>
      <w:r>
        <w:rPr>
          <w:rFonts w:cs="Arial"/>
        </w:rPr>
        <w:br w:type="page"/>
      </w:r>
    </w:p>
    <w:p w14:paraId="13C33891" w14:textId="77777777" w:rsidR="00A939FE" w:rsidRDefault="00A939FE" w:rsidP="00A939FE">
      <w:pPr>
        <w:pStyle w:val="Heading2"/>
        <w:rPr>
          <w:rFonts w:cs="Arial"/>
        </w:rPr>
      </w:pPr>
      <w:bookmarkStart w:id="7" w:name="_Toc68166997"/>
      <w:r w:rsidRPr="00E10490">
        <w:rPr>
          <w:rFonts w:cs="Arial"/>
        </w:rPr>
        <w:t xml:space="preserve">Section </w:t>
      </w:r>
      <w:r>
        <w:rPr>
          <w:rFonts w:cs="Arial"/>
        </w:rPr>
        <w:t>5</w:t>
      </w:r>
      <w:r w:rsidRPr="00E10490">
        <w:rPr>
          <w:rFonts w:cs="Arial"/>
        </w:rPr>
        <w:t xml:space="preserve"> –</w:t>
      </w:r>
      <w:r>
        <w:rPr>
          <w:rFonts w:cs="Arial"/>
        </w:rPr>
        <w:t xml:space="preserve"> CHP Capacity</w:t>
      </w:r>
      <w:bookmarkEnd w:id="7"/>
    </w:p>
    <w:p w14:paraId="435DDFA1" w14:textId="77777777" w:rsidR="00A939FE" w:rsidRDefault="00A939FE" w:rsidP="00A939FE">
      <w:pPr>
        <w:autoSpaceDE w:val="0"/>
        <w:autoSpaceDN w:val="0"/>
        <w:adjustRightInd w:val="0"/>
        <w:spacing w:before="0" w:after="0" w:line="240" w:lineRule="auto"/>
        <w:rPr>
          <w:rFonts w:cs="Arial"/>
          <w:sz w:val="24"/>
          <w:szCs w:val="24"/>
          <w:lang w:val="en-US"/>
        </w:rPr>
      </w:pPr>
      <w:r w:rsidRPr="0086239A">
        <w:rPr>
          <w:rFonts w:cs="Arial"/>
          <w:sz w:val="24"/>
          <w:szCs w:val="24"/>
          <w:lang w:val="en-US"/>
        </w:rPr>
        <w:t xml:space="preserve">The information in this section will contribute to the assessment of </w:t>
      </w:r>
      <w:r w:rsidRPr="001C67E3">
        <w:rPr>
          <w:rFonts w:cs="Arial"/>
          <w:sz w:val="24"/>
          <w:szCs w:val="24"/>
          <w:lang w:val="en-US"/>
        </w:rPr>
        <w:t>the submission as per the Policy. It will assist LAHC to:</w:t>
      </w:r>
    </w:p>
    <w:p w14:paraId="0358EBDF" w14:textId="77777777" w:rsidR="00A939FE" w:rsidRPr="001E293D" w:rsidRDefault="00A939FE" w:rsidP="00A939FE">
      <w:pPr>
        <w:autoSpaceDE w:val="0"/>
        <w:autoSpaceDN w:val="0"/>
        <w:adjustRightInd w:val="0"/>
        <w:spacing w:before="0" w:after="0" w:line="240" w:lineRule="auto"/>
        <w:rPr>
          <w:rFonts w:cs="Arial"/>
          <w:sz w:val="24"/>
          <w:szCs w:val="24"/>
          <w:lang w:val="en-US"/>
        </w:rPr>
      </w:pPr>
    </w:p>
    <w:p w14:paraId="055D8F53" w14:textId="2C772E55" w:rsidR="00A939FE" w:rsidRPr="0004040A" w:rsidRDefault="00A939FE" w:rsidP="00A939FE">
      <w:pPr>
        <w:pStyle w:val="Default"/>
        <w:numPr>
          <w:ilvl w:val="0"/>
          <w:numId w:val="17"/>
        </w:numPr>
        <w:rPr>
          <w:rFonts w:ascii="Arial" w:hAnsi="Arial" w:cs="Arial"/>
          <w:sz w:val="23"/>
          <w:szCs w:val="23"/>
          <w:lang w:val="en-US"/>
        </w:rPr>
      </w:pPr>
      <w:r w:rsidRPr="0004040A">
        <w:rPr>
          <w:rFonts w:ascii="Arial" w:hAnsi="Arial" w:cs="Arial"/>
          <w:sz w:val="23"/>
          <w:szCs w:val="23"/>
          <w:lang w:val="en-US"/>
        </w:rPr>
        <w:t>Evaluate whether the CHP’s capability and capacity is commensurate with the</w:t>
      </w:r>
      <w:r w:rsidR="00C33751">
        <w:rPr>
          <w:rFonts w:ascii="Arial" w:hAnsi="Arial" w:cs="Arial"/>
          <w:sz w:val="23"/>
          <w:szCs w:val="23"/>
          <w:lang w:val="en-US"/>
        </w:rPr>
        <w:t xml:space="preserve"> complexity of the project. (Q18 and Q19</w:t>
      </w:r>
      <w:r w:rsidRPr="0004040A">
        <w:rPr>
          <w:rFonts w:ascii="Arial" w:hAnsi="Arial" w:cs="Arial"/>
          <w:sz w:val="23"/>
          <w:szCs w:val="23"/>
          <w:lang w:val="en-US"/>
        </w:rPr>
        <w:t>)</w:t>
      </w:r>
    </w:p>
    <w:p w14:paraId="7150174D" w14:textId="7A540477" w:rsidR="00A939FE" w:rsidRPr="0004040A" w:rsidRDefault="00A939FE" w:rsidP="00A939FE">
      <w:pPr>
        <w:pStyle w:val="Default"/>
        <w:numPr>
          <w:ilvl w:val="0"/>
          <w:numId w:val="17"/>
        </w:numPr>
        <w:rPr>
          <w:rFonts w:ascii="Arial" w:hAnsi="Arial" w:cs="Arial"/>
          <w:sz w:val="23"/>
          <w:szCs w:val="23"/>
          <w:lang w:val="en-US"/>
        </w:rPr>
      </w:pPr>
      <w:r w:rsidRPr="0004040A">
        <w:rPr>
          <w:rFonts w:ascii="Arial" w:hAnsi="Arial" w:cs="Arial"/>
          <w:sz w:val="23"/>
          <w:szCs w:val="23"/>
          <w:lang w:val="en-US"/>
        </w:rPr>
        <w:t>Understand the CHP’s partnership arrangements. (Q2</w:t>
      </w:r>
      <w:r w:rsidR="00C33751">
        <w:rPr>
          <w:rFonts w:ascii="Arial" w:hAnsi="Arial" w:cs="Arial"/>
          <w:sz w:val="23"/>
          <w:szCs w:val="23"/>
          <w:lang w:val="en-US"/>
        </w:rPr>
        <w:t>0</w:t>
      </w:r>
      <w:r w:rsidRPr="0004040A">
        <w:rPr>
          <w:rFonts w:ascii="Arial" w:hAnsi="Arial" w:cs="Arial"/>
          <w:sz w:val="23"/>
          <w:szCs w:val="23"/>
          <w:lang w:val="en-US"/>
        </w:rPr>
        <w:t>)</w:t>
      </w:r>
    </w:p>
    <w:p w14:paraId="289ACEFF" w14:textId="14AC9C7B" w:rsidR="00A939FE" w:rsidRPr="0004040A" w:rsidRDefault="00A939FE" w:rsidP="00A939FE">
      <w:pPr>
        <w:pStyle w:val="Default"/>
        <w:numPr>
          <w:ilvl w:val="0"/>
          <w:numId w:val="17"/>
        </w:numPr>
        <w:rPr>
          <w:rFonts w:ascii="Arial" w:hAnsi="Arial" w:cs="Arial"/>
          <w:sz w:val="23"/>
          <w:szCs w:val="23"/>
          <w:lang w:val="en-US"/>
        </w:rPr>
      </w:pPr>
      <w:r w:rsidRPr="0004040A">
        <w:rPr>
          <w:rFonts w:ascii="Arial" w:hAnsi="Arial" w:cs="Arial"/>
          <w:sz w:val="23"/>
          <w:szCs w:val="23"/>
          <w:lang w:val="en-US"/>
        </w:rPr>
        <w:t>Evaluate the CHP’s financial viability and financial risk exposu</w:t>
      </w:r>
      <w:r w:rsidR="00C33751">
        <w:rPr>
          <w:rFonts w:ascii="Arial" w:hAnsi="Arial" w:cs="Arial"/>
          <w:sz w:val="23"/>
          <w:szCs w:val="23"/>
          <w:lang w:val="en-US"/>
        </w:rPr>
        <w:t>re. (Q18</w:t>
      </w:r>
      <w:r w:rsidRPr="0004040A">
        <w:rPr>
          <w:rFonts w:ascii="Arial" w:hAnsi="Arial" w:cs="Arial"/>
          <w:sz w:val="23"/>
          <w:szCs w:val="23"/>
          <w:lang w:val="en-US"/>
        </w:rPr>
        <w:t>)</w:t>
      </w:r>
    </w:p>
    <w:p w14:paraId="5603E760" w14:textId="77777777" w:rsidR="00A939FE" w:rsidRDefault="00A939FE" w:rsidP="00A939FE">
      <w:pPr>
        <w:rPr>
          <w:color w:val="615F5F" w:themeColor="text1" w:themeTint="BF"/>
          <w:sz w:val="28"/>
          <w:szCs w:val="28"/>
        </w:rPr>
      </w:pPr>
    </w:p>
    <w:p w14:paraId="6ED02670" w14:textId="32A5EBDF"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6201FB">
        <w:rPr>
          <w:color w:val="615F5F" w:themeColor="text1" w:themeTint="BF"/>
          <w:sz w:val="28"/>
          <w:szCs w:val="28"/>
        </w:rPr>
        <w:t>18</w:t>
      </w:r>
      <w:r w:rsidRPr="0031404B">
        <w:rPr>
          <w:color w:val="615F5F" w:themeColor="text1" w:themeTint="BF"/>
          <w:sz w:val="28"/>
          <w:szCs w:val="28"/>
        </w:rPr>
        <w:t xml:space="preserve"> – CHP Financial Viability</w:t>
      </w:r>
    </w:p>
    <w:p w14:paraId="425F8B5A" w14:textId="77777777" w:rsidR="00A939FE" w:rsidRPr="00E76F0B" w:rsidRDefault="00A939FE" w:rsidP="00A939FE">
      <w:pPr>
        <w:rPr>
          <w:rFonts w:cs="Arial"/>
          <w:b/>
          <w:bCs/>
          <w:sz w:val="24"/>
          <w:szCs w:val="24"/>
        </w:rPr>
      </w:pPr>
      <w:r w:rsidRPr="00E76F0B">
        <w:rPr>
          <w:rFonts w:cs="Arial"/>
          <w:b/>
          <w:bCs/>
          <w:sz w:val="24"/>
          <w:szCs w:val="24"/>
        </w:rPr>
        <w:t>Complete the following table</w:t>
      </w:r>
      <w:r>
        <w:rPr>
          <w:rFonts w:cs="Arial"/>
          <w:b/>
          <w:bCs/>
          <w:sz w:val="24"/>
          <w:szCs w:val="24"/>
        </w:rPr>
        <w:t xml:space="preserve"> regarding financial viability or, submit the data provided to the Registrar as an attachment, where the data is not more than 3 months old.</w:t>
      </w:r>
    </w:p>
    <w:p w14:paraId="6671CE7D" w14:textId="77777777" w:rsidR="00A939FE" w:rsidRPr="00E10490" w:rsidRDefault="00A939FE" w:rsidP="00A939FE">
      <w:pPr>
        <w:rPr>
          <w:rFonts w:cs="Arial"/>
          <w:i/>
          <w:iCs/>
          <w:color w:val="858687" w:themeColor="accent6"/>
        </w:rPr>
      </w:pPr>
      <w:r w:rsidRPr="00E10490">
        <w:rPr>
          <w:rFonts w:cs="Arial"/>
          <w:i/>
          <w:iCs/>
          <w:color w:val="858687" w:themeColor="accent6"/>
        </w:rPr>
        <w:t>Note: All table fields are mandatory</w:t>
      </w:r>
      <w:r>
        <w:rPr>
          <w:rFonts w:cs="Arial"/>
          <w:i/>
          <w:iCs/>
          <w:color w:val="858687" w:themeColor="accent6"/>
        </w:rPr>
        <w:t>.</w:t>
      </w:r>
    </w:p>
    <w:p w14:paraId="370B8699" w14:textId="77777777" w:rsidR="00A939FE" w:rsidRDefault="00A939FE" w:rsidP="00A939FE">
      <w:pPr>
        <w:pStyle w:val="Caption"/>
        <w:keepNext/>
        <w:rPr>
          <w:rFonts w:cs="Arial"/>
        </w:rPr>
      </w:pPr>
      <w:r w:rsidRPr="00E10490">
        <w:rPr>
          <w:rFonts w:cs="Arial"/>
        </w:rPr>
        <w:t xml:space="preserve">Table </w:t>
      </w:r>
      <w:r>
        <w:rPr>
          <w:rFonts w:cs="Arial"/>
        </w:rPr>
        <w:t>5.1</w:t>
      </w:r>
      <w:r w:rsidRPr="00E10490">
        <w:rPr>
          <w:rFonts w:cs="Arial"/>
        </w:rPr>
        <w:t xml:space="preserve"> Financial Viability Overview</w:t>
      </w:r>
      <w:r>
        <w:rPr>
          <w:rFonts w:cs="Arial"/>
        </w:rPr>
        <w:t>.</w:t>
      </w:r>
    </w:p>
    <w:tbl>
      <w:tblPr>
        <w:tblStyle w:val="DPIEnormal"/>
        <w:tblW w:w="9923" w:type="dxa"/>
        <w:tblLook w:val="04A0" w:firstRow="1" w:lastRow="0" w:firstColumn="1" w:lastColumn="0" w:noHBand="0" w:noVBand="1"/>
        <w:tblCaption w:val="Data Table - Insert ALT text here"/>
      </w:tblPr>
      <w:tblGrid>
        <w:gridCol w:w="1653"/>
        <w:gridCol w:w="1654"/>
        <w:gridCol w:w="1654"/>
        <w:gridCol w:w="1654"/>
        <w:gridCol w:w="3308"/>
      </w:tblGrid>
      <w:tr w:rsidR="00A939FE" w:rsidRPr="00AE4C54" w14:paraId="7633C3A1"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653" w:type="dxa"/>
          </w:tcPr>
          <w:p w14:paraId="503778B8" w14:textId="77777777" w:rsidR="00A939FE" w:rsidRDefault="00A939FE" w:rsidP="003D2B98">
            <w:r>
              <w:t>Financial Metric</w:t>
            </w:r>
          </w:p>
        </w:tc>
        <w:tc>
          <w:tcPr>
            <w:tcW w:w="1654" w:type="dxa"/>
          </w:tcPr>
          <w:p w14:paraId="7B1EFC36" w14:textId="77777777" w:rsidR="00A939FE" w:rsidRPr="00AE4C54" w:rsidRDefault="00A939FE" w:rsidP="003D2B98">
            <w:r>
              <w:rPr>
                <w:rFonts w:cs="Arial"/>
              </w:rPr>
              <w:t>Previous Financial Year</w:t>
            </w:r>
          </w:p>
        </w:tc>
        <w:tc>
          <w:tcPr>
            <w:tcW w:w="1654" w:type="dxa"/>
          </w:tcPr>
          <w:p w14:paraId="6EBEADDB" w14:textId="77777777" w:rsidR="00A939FE" w:rsidRDefault="00A939FE" w:rsidP="003D2B98">
            <w:r>
              <w:rPr>
                <w:rFonts w:cs="Arial"/>
              </w:rPr>
              <w:t>Current Financial Year</w:t>
            </w:r>
          </w:p>
        </w:tc>
        <w:tc>
          <w:tcPr>
            <w:tcW w:w="1654" w:type="dxa"/>
          </w:tcPr>
          <w:p w14:paraId="2420AFB5" w14:textId="77777777" w:rsidR="00A939FE" w:rsidRDefault="00A939FE" w:rsidP="003D2B98">
            <w:r>
              <w:t>Next Financial Year (forecast)</w:t>
            </w:r>
          </w:p>
        </w:tc>
        <w:tc>
          <w:tcPr>
            <w:tcW w:w="3308" w:type="dxa"/>
          </w:tcPr>
          <w:p w14:paraId="1501840E" w14:textId="77777777" w:rsidR="00A939FE" w:rsidRDefault="00A939FE" w:rsidP="003D2B98">
            <w:r w:rsidRPr="00E10490">
              <w:rPr>
                <w:rFonts w:cs="Arial"/>
              </w:rPr>
              <w:t>Comments (if necessary)</w:t>
            </w:r>
          </w:p>
        </w:tc>
      </w:tr>
      <w:tr w:rsidR="00A939FE" w:rsidRPr="00AE4C54" w14:paraId="27A647CB" w14:textId="77777777" w:rsidTr="003D2B98">
        <w:trPr>
          <w:trHeight w:val="447"/>
        </w:trPr>
        <w:tc>
          <w:tcPr>
            <w:tcW w:w="1653" w:type="dxa"/>
            <w:shd w:val="clear" w:color="auto" w:fill="E7E6E6" w:themeFill="background2"/>
          </w:tcPr>
          <w:p w14:paraId="3AE500AF" w14:textId="77777777" w:rsidR="00A939FE" w:rsidRPr="00A17A98" w:rsidRDefault="00A939FE" w:rsidP="003D2B98">
            <w:r>
              <w:rPr>
                <w:rFonts w:cs="Arial"/>
                <w:b/>
                <w:bCs/>
              </w:rPr>
              <w:t>Total Debt</w:t>
            </w:r>
          </w:p>
        </w:tc>
        <w:sdt>
          <w:sdtPr>
            <w:rPr>
              <w:color w:val="858687" w:themeColor="text2"/>
            </w:rPr>
            <w:id w:val="1329026629"/>
            <w:placeholder>
              <w:docPart w:val="31ADEF52636F45DEB7D5C8616D2DD425"/>
            </w:placeholder>
            <w:showingPlcHdr/>
          </w:sdtPr>
          <w:sdtEndPr/>
          <w:sdtContent>
            <w:tc>
              <w:tcPr>
                <w:tcW w:w="1654" w:type="dxa"/>
              </w:tcPr>
              <w:p w14:paraId="7E580386" w14:textId="77777777" w:rsidR="00A939FE" w:rsidRPr="00263360" w:rsidRDefault="00A939FE" w:rsidP="003D2B98">
                <w:pPr>
                  <w:rPr>
                    <w:color w:val="858687" w:themeColor="text2"/>
                  </w:rPr>
                </w:pPr>
                <w:r w:rsidRPr="00263360">
                  <w:rPr>
                    <w:color w:val="858687" w:themeColor="text2"/>
                  </w:rPr>
                  <w:t>e.g. $100m</w:t>
                </w:r>
                <w:r w:rsidRPr="00263360">
                  <w:rPr>
                    <w:i/>
                    <w:iCs/>
                    <w:color w:val="858687" w:themeColor="text2"/>
                  </w:rPr>
                  <w:t xml:space="preserve"> </w:t>
                </w:r>
              </w:p>
            </w:tc>
          </w:sdtContent>
        </w:sdt>
        <w:sdt>
          <w:sdtPr>
            <w:rPr>
              <w:color w:val="858687" w:themeColor="text2"/>
            </w:rPr>
            <w:id w:val="-373462465"/>
            <w:placeholder>
              <w:docPart w:val="68CEBCCC83DE47DE9E3828F061563E44"/>
            </w:placeholder>
            <w:showingPlcHdr/>
          </w:sdtPr>
          <w:sdtEndPr/>
          <w:sdtContent>
            <w:tc>
              <w:tcPr>
                <w:tcW w:w="1654" w:type="dxa"/>
              </w:tcPr>
              <w:p w14:paraId="118C369A" w14:textId="77777777" w:rsidR="00A939FE" w:rsidRPr="00263360" w:rsidRDefault="00A939FE" w:rsidP="003D2B98">
                <w:pPr>
                  <w:rPr>
                    <w:color w:val="858687" w:themeColor="text2"/>
                  </w:rPr>
                </w:pPr>
                <w:r w:rsidRPr="00263360">
                  <w:rPr>
                    <w:color w:val="858687" w:themeColor="text2"/>
                  </w:rPr>
                  <w:t>e.g. $100m</w:t>
                </w:r>
              </w:p>
            </w:tc>
          </w:sdtContent>
        </w:sdt>
        <w:sdt>
          <w:sdtPr>
            <w:rPr>
              <w:color w:val="858687" w:themeColor="text2"/>
            </w:rPr>
            <w:id w:val="1244449248"/>
            <w:placeholder>
              <w:docPart w:val="2E99766275EE4485BBC34ECFEDB960BA"/>
            </w:placeholder>
            <w:showingPlcHdr/>
          </w:sdtPr>
          <w:sdtEndPr/>
          <w:sdtContent>
            <w:tc>
              <w:tcPr>
                <w:tcW w:w="1654" w:type="dxa"/>
              </w:tcPr>
              <w:p w14:paraId="4B175C6E" w14:textId="77777777" w:rsidR="00A939FE" w:rsidRPr="00263360" w:rsidRDefault="00A939FE" w:rsidP="003D2B98">
                <w:pPr>
                  <w:rPr>
                    <w:color w:val="858687" w:themeColor="text2"/>
                  </w:rPr>
                </w:pPr>
                <w:r w:rsidRPr="00263360">
                  <w:rPr>
                    <w:color w:val="858687" w:themeColor="text2"/>
                  </w:rPr>
                  <w:t>e.g. $100m</w:t>
                </w:r>
              </w:p>
            </w:tc>
          </w:sdtContent>
        </w:sdt>
        <w:sdt>
          <w:sdtPr>
            <w:rPr>
              <w:color w:val="858687" w:themeColor="text2"/>
            </w:rPr>
            <w:id w:val="252253189"/>
            <w:placeholder>
              <w:docPart w:val="DEBF0A8B20044267B23B28C76E439814"/>
            </w:placeholder>
          </w:sdtPr>
          <w:sdtEndPr/>
          <w:sdtContent>
            <w:sdt>
              <w:sdtPr>
                <w:rPr>
                  <w:color w:val="858687" w:themeColor="text2"/>
                </w:rPr>
                <w:id w:val="1420598375"/>
                <w:placeholder>
                  <w:docPart w:val="A47E56DEB0794FC896AB02FB8409725F"/>
                </w:placeholder>
                <w:showingPlcHdr/>
              </w:sdtPr>
              <w:sdtEndPr/>
              <w:sdtContent>
                <w:tc>
                  <w:tcPr>
                    <w:tcW w:w="3308" w:type="dxa"/>
                  </w:tcPr>
                  <w:p w14:paraId="5A41C16D"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sdtContent>
        </w:sdt>
      </w:tr>
      <w:tr w:rsidR="00A939FE" w:rsidRPr="00AE4C54" w14:paraId="5057D57A" w14:textId="77777777" w:rsidTr="003D2B98">
        <w:trPr>
          <w:trHeight w:val="447"/>
        </w:trPr>
        <w:tc>
          <w:tcPr>
            <w:tcW w:w="1653" w:type="dxa"/>
            <w:shd w:val="clear" w:color="auto" w:fill="E7E6E6" w:themeFill="background2"/>
          </w:tcPr>
          <w:p w14:paraId="311CFE61" w14:textId="77777777" w:rsidR="00A939FE" w:rsidRPr="00A17A98" w:rsidRDefault="00A939FE" w:rsidP="003D2B98">
            <w:r>
              <w:rPr>
                <w:rFonts w:cs="Arial"/>
                <w:b/>
                <w:bCs/>
              </w:rPr>
              <w:t>Total Equity</w:t>
            </w:r>
          </w:p>
        </w:tc>
        <w:sdt>
          <w:sdtPr>
            <w:rPr>
              <w:color w:val="858687" w:themeColor="text2"/>
            </w:rPr>
            <w:id w:val="1774591223"/>
            <w:placeholder>
              <w:docPart w:val="A151527026364E6D840D178CB178E695"/>
            </w:placeholder>
            <w:showingPlcHdr/>
          </w:sdtPr>
          <w:sdtEndPr/>
          <w:sdtContent>
            <w:tc>
              <w:tcPr>
                <w:tcW w:w="1654" w:type="dxa"/>
              </w:tcPr>
              <w:p w14:paraId="40579B97" w14:textId="77777777" w:rsidR="00A939FE" w:rsidRPr="00263360" w:rsidRDefault="00A939FE" w:rsidP="003D2B98">
                <w:pPr>
                  <w:rPr>
                    <w:color w:val="858687" w:themeColor="text2"/>
                  </w:rPr>
                </w:pPr>
                <w:r w:rsidRPr="00263360">
                  <w:rPr>
                    <w:color w:val="858687" w:themeColor="text2"/>
                  </w:rPr>
                  <w:t>e.g. $100m</w:t>
                </w:r>
              </w:p>
            </w:tc>
          </w:sdtContent>
        </w:sdt>
        <w:sdt>
          <w:sdtPr>
            <w:rPr>
              <w:color w:val="858687" w:themeColor="text2"/>
            </w:rPr>
            <w:id w:val="-1921094455"/>
            <w:placeholder>
              <w:docPart w:val="9F3959A005F4418990AF187C0A73C1C2"/>
            </w:placeholder>
            <w:showingPlcHdr/>
          </w:sdtPr>
          <w:sdtEndPr/>
          <w:sdtContent>
            <w:tc>
              <w:tcPr>
                <w:tcW w:w="1654" w:type="dxa"/>
              </w:tcPr>
              <w:p w14:paraId="7BF8CD36" w14:textId="77777777" w:rsidR="00A939FE" w:rsidRPr="00263360" w:rsidRDefault="00A939FE" w:rsidP="003D2B98">
                <w:pPr>
                  <w:rPr>
                    <w:color w:val="858687" w:themeColor="text2"/>
                  </w:rPr>
                </w:pPr>
                <w:r w:rsidRPr="00263360">
                  <w:rPr>
                    <w:color w:val="858687" w:themeColor="text2"/>
                  </w:rPr>
                  <w:t>e.g. $100m</w:t>
                </w:r>
              </w:p>
            </w:tc>
          </w:sdtContent>
        </w:sdt>
        <w:sdt>
          <w:sdtPr>
            <w:rPr>
              <w:color w:val="858687" w:themeColor="text2"/>
            </w:rPr>
            <w:id w:val="-1255656527"/>
            <w:placeholder>
              <w:docPart w:val="8FAB8F30C931487AB5F1569B1BE1D514"/>
            </w:placeholder>
            <w:showingPlcHdr/>
          </w:sdtPr>
          <w:sdtEndPr/>
          <w:sdtContent>
            <w:tc>
              <w:tcPr>
                <w:tcW w:w="1654" w:type="dxa"/>
              </w:tcPr>
              <w:p w14:paraId="12E59D43" w14:textId="77777777" w:rsidR="00A939FE" w:rsidRPr="00263360" w:rsidRDefault="00A939FE" w:rsidP="003D2B98">
                <w:pPr>
                  <w:rPr>
                    <w:color w:val="858687" w:themeColor="text2"/>
                  </w:rPr>
                </w:pPr>
                <w:r w:rsidRPr="00263360">
                  <w:rPr>
                    <w:color w:val="858687" w:themeColor="text2"/>
                  </w:rPr>
                  <w:t>e.g. $100m</w:t>
                </w:r>
              </w:p>
            </w:tc>
          </w:sdtContent>
        </w:sdt>
        <w:sdt>
          <w:sdtPr>
            <w:rPr>
              <w:color w:val="858687" w:themeColor="text2"/>
            </w:rPr>
            <w:id w:val="1534230814"/>
            <w:placeholder>
              <w:docPart w:val="CF394CBF1E0F46118647AF4FF0602230"/>
            </w:placeholder>
            <w:showingPlcHdr/>
          </w:sdtPr>
          <w:sdtEndPr/>
          <w:sdtContent>
            <w:tc>
              <w:tcPr>
                <w:tcW w:w="3308" w:type="dxa"/>
              </w:tcPr>
              <w:p w14:paraId="0DCEC492"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AE4C54" w14:paraId="4F3121BF" w14:textId="77777777" w:rsidTr="003D2B98">
        <w:trPr>
          <w:trHeight w:val="447"/>
        </w:trPr>
        <w:tc>
          <w:tcPr>
            <w:tcW w:w="1653" w:type="dxa"/>
            <w:shd w:val="clear" w:color="auto" w:fill="E7E6E6" w:themeFill="background2"/>
          </w:tcPr>
          <w:p w14:paraId="54A58B40" w14:textId="77777777" w:rsidR="00A939FE" w:rsidRDefault="00A939FE" w:rsidP="003D2B98">
            <w:pPr>
              <w:rPr>
                <w:rFonts w:cs="Arial"/>
                <w:b/>
                <w:bCs/>
              </w:rPr>
            </w:pPr>
            <w:r>
              <w:rPr>
                <w:rFonts w:cs="Arial"/>
                <w:b/>
                <w:bCs/>
              </w:rPr>
              <w:t>Profit / Loss</w:t>
            </w:r>
          </w:p>
        </w:tc>
        <w:sdt>
          <w:sdtPr>
            <w:rPr>
              <w:color w:val="858687" w:themeColor="text2"/>
            </w:rPr>
            <w:id w:val="-1209799030"/>
            <w:placeholder>
              <w:docPart w:val="68D0A9B0A23A41969F23A70DD1468516"/>
            </w:placeholder>
            <w:showingPlcHdr/>
          </w:sdtPr>
          <w:sdtEndPr/>
          <w:sdtContent>
            <w:tc>
              <w:tcPr>
                <w:tcW w:w="1654" w:type="dxa"/>
              </w:tcPr>
              <w:p w14:paraId="6DDBFF99" w14:textId="77777777" w:rsidR="00A939FE" w:rsidRPr="00263360" w:rsidRDefault="00A939FE" w:rsidP="003D2B98">
                <w:pPr>
                  <w:rPr>
                    <w:color w:val="858687" w:themeColor="text2"/>
                  </w:rPr>
                </w:pPr>
                <w:r w:rsidRPr="00263360">
                  <w:rPr>
                    <w:color w:val="858687" w:themeColor="text2"/>
                  </w:rPr>
                  <w:t>e.g. $10m</w:t>
                </w:r>
              </w:p>
            </w:tc>
          </w:sdtContent>
        </w:sdt>
        <w:sdt>
          <w:sdtPr>
            <w:rPr>
              <w:color w:val="858687" w:themeColor="text2"/>
            </w:rPr>
            <w:id w:val="-1665308612"/>
            <w:placeholder>
              <w:docPart w:val="BFB5049497614650801E2795241D8AAB"/>
            </w:placeholder>
            <w:showingPlcHdr/>
          </w:sdtPr>
          <w:sdtEndPr/>
          <w:sdtContent>
            <w:tc>
              <w:tcPr>
                <w:tcW w:w="1654" w:type="dxa"/>
              </w:tcPr>
              <w:p w14:paraId="2BE97942" w14:textId="77777777" w:rsidR="00A939FE" w:rsidRPr="00263360" w:rsidRDefault="00A939FE" w:rsidP="003D2B98">
                <w:pPr>
                  <w:rPr>
                    <w:color w:val="858687" w:themeColor="text2"/>
                  </w:rPr>
                </w:pPr>
                <w:r w:rsidRPr="00263360">
                  <w:rPr>
                    <w:color w:val="858687" w:themeColor="text2"/>
                  </w:rPr>
                  <w:t>e.g. $10m</w:t>
                </w:r>
              </w:p>
            </w:tc>
          </w:sdtContent>
        </w:sdt>
        <w:sdt>
          <w:sdtPr>
            <w:rPr>
              <w:color w:val="858687" w:themeColor="text2"/>
            </w:rPr>
            <w:id w:val="471949556"/>
            <w:placeholder>
              <w:docPart w:val="2F9CD099E5B5419A8A642CD507CCF916"/>
            </w:placeholder>
            <w:showingPlcHdr/>
          </w:sdtPr>
          <w:sdtEndPr/>
          <w:sdtContent>
            <w:tc>
              <w:tcPr>
                <w:tcW w:w="1654" w:type="dxa"/>
              </w:tcPr>
              <w:p w14:paraId="36DDA960" w14:textId="77777777" w:rsidR="00A939FE" w:rsidRPr="00263360" w:rsidRDefault="00A939FE" w:rsidP="003D2B98">
                <w:pPr>
                  <w:rPr>
                    <w:color w:val="858687" w:themeColor="text2"/>
                  </w:rPr>
                </w:pPr>
                <w:r w:rsidRPr="00263360">
                  <w:rPr>
                    <w:color w:val="858687" w:themeColor="text2"/>
                  </w:rPr>
                  <w:t>e.g. $10m</w:t>
                </w:r>
              </w:p>
            </w:tc>
          </w:sdtContent>
        </w:sdt>
        <w:sdt>
          <w:sdtPr>
            <w:rPr>
              <w:color w:val="858687" w:themeColor="text2"/>
            </w:rPr>
            <w:id w:val="-1040822503"/>
            <w:placeholder>
              <w:docPart w:val="8A196906C9C749A2A7E33877F257979D"/>
            </w:placeholder>
            <w:showingPlcHdr/>
          </w:sdtPr>
          <w:sdtEndPr/>
          <w:sdtContent>
            <w:tc>
              <w:tcPr>
                <w:tcW w:w="3308" w:type="dxa"/>
              </w:tcPr>
              <w:p w14:paraId="70B79DE4"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AE4C54" w14:paraId="42AEBA3F" w14:textId="77777777" w:rsidTr="003D2B98">
        <w:trPr>
          <w:trHeight w:val="447"/>
        </w:trPr>
        <w:tc>
          <w:tcPr>
            <w:tcW w:w="1653" w:type="dxa"/>
            <w:shd w:val="clear" w:color="auto" w:fill="E7E6E6" w:themeFill="background2"/>
          </w:tcPr>
          <w:p w14:paraId="2AE88836" w14:textId="77777777" w:rsidR="00A939FE" w:rsidRDefault="00A939FE" w:rsidP="003D2B98">
            <w:pPr>
              <w:rPr>
                <w:rFonts w:cs="Arial"/>
                <w:b/>
                <w:bCs/>
              </w:rPr>
            </w:pPr>
            <w:r>
              <w:rPr>
                <w:rFonts w:cs="Arial"/>
                <w:b/>
                <w:bCs/>
              </w:rPr>
              <w:t># of Dwellings Managed</w:t>
            </w:r>
          </w:p>
        </w:tc>
        <w:sdt>
          <w:sdtPr>
            <w:rPr>
              <w:color w:val="858687" w:themeColor="text2"/>
            </w:rPr>
            <w:id w:val="-918401682"/>
            <w:placeholder>
              <w:docPart w:val="59ED95D6C2634C0DB504D96622882A6E"/>
            </w:placeholder>
            <w:showingPlcHdr/>
          </w:sdtPr>
          <w:sdtEndPr/>
          <w:sdtContent>
            <w:tc>
              <w:tcPr>
                <w:tcW w:w="1654" w:type="dxa"/>
              </w:tcPr>
              <w:p w14:paraId="35BE41B4" w14:textId="77777777" w:rsidR="00A939FE" w:rsidRPr="00263360" w:rsidRDefault="00A939FE" w:rsidP="003D2B98">
                <w:pPr>
                  <w:rPr>
                    <w:color w:val="858687" w:themeColor="text2"/>
                  </w:rPr>
                </w:pPr>
                <w:r w:rsidRPr="00263360">
                  <w:rPr>
                    <w:color w:val="858687" w:themeColor="text2"/>
                  </w:rPr>
                  <w:t>e.g. 400</w:t>
                </w:r>
              </w:p>
            </w:tc>
          </w:sdtContent>
        </w:sdt>
        <w:sdt>
          <w:sdtPr>
            <w:rPr>
              <w:color w:val="858687" w:themeColor="text2"/>
            </w:rPr>
            <w:id w:val="-1175339471"/>
            <w:placeholder>
              <w:docPart w:val="742F7C3B143946CF983B81B6CB04D2DB"/>
            </w:placeholder>
            <w:showingPlcHdr/>
          </w:sdtPr>
          <w:sdtEndPr/>
          <w:sdtContent>
            <w:tc>
              <w:tcPr>
                <w:tcW w:w="1654" w:type="dxa"/>
              </w:tcPr>
              <w:p w14:paraId="5EEB782C" w14:textId="77777777" w:rsidR="00A939FE" w:rsidRPr="00263360" w:rsidRDefault="00A939FE" w:rsidP="003D2B98">
                <w:pPr>
                  <w:rPr>
                    <w:color w:val="858687" w:themeColor="text2"/>
                  </w:rPr>
                </w:pPr>
                <w:r w:rsidRPr="00263360">
                  <w:rPr>
                    <w:color w:val="858687" w:themeColor="text2"/>
                  </w:rPr>
                  <w:t>e.g. 400</w:t>
                </w:r>
              </w:p>
            </w:tc>
          </w:sdtContent>
        </w:sdt>
        <w:sdt>
          <w:sdtPr>
            <w:rPr>
              <w:color w:val="858687" w:themeColor="text2"/>
            </w:rPr>
            <w:id w:val="-1008674072"/>
            <w:placeholder>
              <w:docPart w:val="F0D42E82A70B4C6E8E8C59A7714775F9"/>
            </w:placeholder>
            <w:showingPlcHdr/>
          </w:sdtPr>
          <w:sdtEndPr/>
          <w:sdtContent>
            <w:tc>
              <w:tcPr>
                <w:tcW w:w="1654" w:type="dxa"/>
              </w:tcPr>
              <w:p w14:paraId="0A6E0B67" w14:textId="77777777" w:rsidR="00A939FE" w:rsidRPr="00263360" w:rsidRDefault="00A939FE" w:rsidP="003D2B98">
                <w:pPr>
                  <w:rPr>
                    <w:color w:val="858687" w:themeColor="text2"/>
                  </w:rPr>
                </w:pPr>
                <w:r w:rsidRPr="00263360">
                  <w:rPr>
                    <w:color w:val="858687" w:themeColor="text2"/>
                  </w:rPr>
                  <w:t>e.g. 400</w:t>
                </w:r>
              </w:p>
            </w:tc>
          </w:sdtContent>
        </w:sdt>
        <w:sdt>
          <w:sdtPr>
            <w:rPr>
              <w:color w:val="858687" w:themeColor="text2"/>
            </w:rPr>
            <w:id w:val="1908415076"/>
            <w:placeholder>
              <w:docPart w:val="64720F819D0A48B592095825D3B5F246"/>
            </w:placeholder>
            <w:showingPlcHdr/>
          </w:sdtPr>
          <w:sdtEndPr/>
          <w:sdtContent>
            <w:tc>
              <w:tcPr>
                <w:tcW w:w="3308" w:type="dxa"/>
              </w:tcPr>
              <w:p w14:paraId="3AB8129C"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AE4C54" w14:paraId="4C82D3F4" w14:textId="77777777" w:rsidTr="003D2B98">
        <w:trPr>
          <w:trHeight w:val="447"/>
        </w:trPr>
        <w:tc>
          <w:tcPr>
            <w:tcW w:w="1653" w:type="dxa"/>
            <w:shd w:val="clear" w:color="auto" w:fill="E7E6E6" w:themeFill="background2"/>
          </w:tcPr>
          <w:p w14:paraId="442BD8FB" w14:textId="77777777" w:rsidR="00A939FE" w:rsidRDefault="00A939FE" w:rsidP="003D2B98">
            <w:pPr>
              <w:rPr>
                <w:rFonts w:cs="Arial"/>
                <w:b/>
                <w:bCs/>
              </w:rPr>
            </w:pPr>
            <w:r>
              <w:rPr>
                <w:rFonts w:cs="Arial"/>
                <w:b/>
                <w:bCs/>
              </w:rPr>
              <w:t># of Dwellings Owned</w:t>
            </w:r>
          </w:p>
        </w:tc>
        <w:sdt>
          <w:sdtPr>
            <w:rPr>
              <w:color w:val="858687" w:themeColor="text2"/>
            </w:rPr>
            <w:id w:val="-917330591"/>
            <w:placeholder>
              <w:docPart w:val="1B664492F4E148639718E01DF11F2197"/>
            </w:placeholder>
            <w:showingPlcHdr/>
          </w:sdtPr>
          <w:sdtEndPr/>
          <w:sdtContent>
            <w:tc>
              <w:tcPr>
                <w:tcW w:w="1654" w:type="dxa"/>
              </w:tcPr>
              <w:p w14:paraId="612FE3B5" w14:textId="77777777" w:rsidR="00A939FE" w:rsidRPr="00263360" w:rsidRDefault="00A939FE" w:rsidP="003D2B98">
                <w:pPr>
                  <w:rPr>
                    <w:color w:val="858687" w:themeColor="text2"/>
                  </w:rPr>
                </w:pPr>
                <w:r w:rsidRPr="00263360">
                  <w:rPr>
                    <w:color w:val="858687" w:themeColor="text2"/>
                  </w:rPr>
                  <w:t>e.g. 300</w:t>
                </w:r>
              </w:p>
            </w:tc>
          </w:sdtContent>
        </w:sdt>
        <w:sdt>
          <w:sdtPr>
            <w:rPr>
              <w:color w:val="858687" w:themeColor="text2"/>
            </w:rPr>
            <w:id w:val="-876849480"/>
            <w:placeholder>
              <w:docPart w:val="604FC93E3AA94403AF479083FDCFF10C"/>
            </w:placeholder>
            <w:showingPlcHdr/>
          </w:sdtPr>
          <w:sdtEndPr/>
          <w:sdtContent>
            <w:tc>
              <w:tcPr>
                <w:tcW w:w="1654" w:type="dxa"/>
              </w:tcPr>
              <w:p w14:paraId="053F7E62" w14:textId="77777777" w:rsidR="00A939FE" w:rsidRPr="00263360" w:rsidRDefault="00A939FE" w:rsidP="003D2B98">
                <w:pPr>
                  <w:rPr>
                    <w:color w:val="858687" w:themeColor="text2"/>
                  </w:rPr>
                </w:pPr>
                <w:r w:rsidRPr="00263360">
                  <w:rPr>
                    <w:color w:val="858687" w:themeColor="text2"/>
                  </w:rPr>
                  <w:t>e.g. 300</w:t>
                </w:r>
              </w:p>
            </w:tc>
          </w:sdtContent>
        </w:sdt>
        <w:sdt>
          <w:sdtPr>
            <w:rPr>
              <w:color w:val="858687" w:themeColor="text2"/>
            </w:rPr>
            <w:id w:val="870567851"/>
            <w:placeholder>
              <w:docPart w:val="14804DCCD14D4319849990F2C03349B2"/>
            </w:placeholder>
            <w:showingPlcHdr/>
          </w:sdtPr>
          <w:sdtEndPr/>
          <w:sdtContent>
            <w:tc>
              <w:tcPr>
                <w:tcW w:w="1654" w:type="dxa"/>
              </w:tcPr>
              <w:p w14:paraId="6FE03118" w14:textId="77777777" w:rsidR="00A939FE" w:rsidRPr="00263360" w:rsidRDefault="00A939FE" w:rsidP="003D2B98">
                <w:pPr>
                  <w:rPr>
                    <w:color w:val="858687" w:themeColor="text2"/>
                  </w:rPr>
                </w:pPr>
                <w:r w:rsidRPr="00263360">
                  <w:rPr>
                    <w:color w:val="858687" w:themeColor="text2"/>
                  </w:rPr>
                  <w:t>e.g. 300</w:t>
                </w:r>
              </w:p>
            </w:tc>
          </w:sdtContent>
        </w:sdt>
        <w:sdt>
          <w:sdtPr>
            <w:rPr>
              <w:color w:val="858687" w:themeColor="text2"/>
            </w:rPr>
            <w:id w:val="968936364"/>
            <w:placeholder>
              <w:docPart w:val="B1CA1C532CF5465AA96A1A28699294C6"/>
            </w:placeholder>
            <w:showingPlcHdr/>
          </w:sdtPr>
          <w:sdtEndPr/>
          <w:sdtContent>
            <w:tc>
              <w:tcPr>
                <w:tcW w:w="3308" w:type="dxa"/>
              </w:tcPr>
              <w:p w14:paraId="06C8481A" w14:textId="77777777" w:rsidR="00A939FE" w:rsidRPr="00263360" w:rsidRDefault="00A939FE" w:rsidP="003D2B98">
                <w:pPr>
                  <w:rPr>
                    <w:color w:val="858687" w:themeColor="text2"/>
                  </w:rPr>
                </w:pPr>
                <w:r w:rsidRPr="00263360">
                  <w:rPr>
                    <w:rStyle w:val="PlaceholderText"/>
                    <w:color w:val="858687" w:themeColor="text2"/>
                  </w:rPr>
                  <w:t>Click or tap here to enter text.</w:t>
                </w:r>
              </w:p>
            </w:tc>
          </w:sdtContent>
        </w:sdt>
      </w:tr>
      <w:tr w:rsidR="00A939FE" w:rsidRPr="00AE4C54" w14:paraId="4A8A4686" w14:textId="77777777" w:rsidTr="003D2B98">
        <w:trPr>
          <w:trHeight w:val="447"/>
        </w:trPr>
        <w:tc>
          <w:tcPr>
            <w:tcW w:w="1653" w:type="dxa"/>
            <w:shd w:val="clear" w:color="auto" w:fill="E7E6E6" w:themeFill="background2"/>
          </w:tcPr>
          <w:p w14:paraId="520A0E8F" w14:textId="77777777" w:rsidR="00A939FE" w:rsidRDefault="00A939FE" w:rsidP="003D2B98">
            <w:pPr>
              <w:rPr>
                <w:rFonts w:cs="Arial"/>
                <w:b/>
                <w:bCs/>
              </w:rPr>
            </w:pPr>
            <w:r w:rsidRPr="00777420">
              <w:rPr>
                <w:rFonts w:cs="Arial"/>
                <w:b/>
                <w:bCs/>
              </w:rPr>
              <w:t>Interest Coverage Ratio</w:t>
            </w:r>
          </w:p>
        </w:tc>
        <w:sdt>
          <w:sdtPr>
            <w:rPr>
              <w:color w:val="858687" w:themeColor="text2"/>
            </w:rPr>
            <w:id w:val="-35043968"/>
            <w:placeholder>
              <w:docPart w:val="F8204F381A964F43962D1CA4BE587636"/>
            </w:placeholder>
            <w:showingPlcHdr/>
          </w:sdtPr>
          <w:sdtEndPr/>
          <w:sdtContent>
            <w:tc>
              <w:tcPr>
                <w:tcW w:w="1654" w:type="dxa"/>
              </w:tcPr>
              <w:p w14:paraId="66DD5266"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1605798200"/>
            <w:placeholder>
              <w:docPart w:val="8B64C9A9AE104616BB2CF4DEF4B9EDAD"/>
            </w:placeholder>
            <w:showingPlcHdr/>
          </w:sdtPr>
          <w:sdtEndPr/>
          <w:sdtContent>
            <w:tc>
              <w:tcPr>
                <w:tcW w:w="1654" w:type="dxa"/>
              </w:tcPr>
              <w:p w14:paraId="53AEF3B6"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605395731"/>
            <w:placeholder>
              <w:docPart w:val="27996AAE8F2943368158CA039D123A67"/>
            </w:placeholder>
            <w:showingPlcHdr/>
          </w:sdtPr>
          <w:sdtEndPr/>
          <w:sdtContent>
            <w:tc>
              <w:tcPr>
                <w:tcW w:w="1654" w:type="dxa"/>
              </w:tcPr>
              <w:p w14:paraId="79C87317"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1844227554"/>
            <w:placeholder>
              <w:docPart w:val="0A0A07F8B82349D4ADEB9AB12AEC0B46"/>
            </w:placeholder>
            <w:showingPlcHdr/>
          </w:sdtPr>
          <w:sdtEndPr/>
          <w:sdtContent>
            <w:tc>
              <w:tcPr>
                <w:tcW w:w="3308" w:type="dxa"/>
              </w:tcPr>
              <w:p w14:paraId="19F441BA" w14:textId="77777777" w:rsidR="00A939FE" w:rsidRPr="000D0C8E" w:rsidRDefault="00A939FE" w:rsidP="003D2B98">
                <w:pPr>
                  <w:rPr>
                    <w:color w:val="858687" w:themeColor="text2"/>
                  </w:rPr>
                </w:pPr>
                <w:r w:rsidRPr="00D3085E">
                  <w:rPr>
                    <w:rStyle w:val="PlaceholderText"/>
                    <w:color w:val="858687" w:themeColor="text2"/>
                  </w:rPr>
                  <w:t>Click or tap here to enter text.</w:t>
                </w:r>
              </w:p>
            </w:tc>
          </w:sdtContent>
        </w:sdt>
      </w:tr>
      <w:tr w:rsidR="00A939FE" w:rsidRPr="00AE4C54" w14:paraId="7CE8A7C1" w14:textId="77777777" w:rsidTr="003D2B98">
        <w:trPr>
          <w:trHeight w:val="447"/>
        </w:trPr>
        <w:tc>
          <w:tcPr>
            <w:tcW w:w="1653" w:type="dxa"/>
            <w:shd w:val="clear" w:color="auto" w:fill="E7E6E6" w:themeFill="background2"/>
          </w:tcPr>
          <w:p w14:paraId="35C0673C" w14:textId="77777777" w:rsidR="00A939FE" w:rsidRDefault="00A939FE" w:rsidP="003D2B98">
            <w:pPr>
              <w:rPr>
                <w:rFonts w:cs="Arial"/>
                <w:b/>
                <w:bCs/>
              </w:rPr>
            </w:pPr>
            <w:r w:rsidRPr="00777420">
              <w:rPr>
                <w:rFonts w:cs="Arial"/>
                <w:b/>
                <w:bCs/>
              </w:rPr>
              <w:t>Debt Service Coverage Ratio</w:t>
            </w:r>
          </w:p>
        </w:tc>
        <w:sdt>
          <w:sdtPr>
            <w:rPr>
              <w:color w:val="858687" w:themeColor="text2"/>
            </w:rPr>
            <w:id w:val="-1753342739"/>
            <w:placeholder>
              <w:docPart w:val="A30F25F2052A40979D44062887681AB7"/>
            </w:placeholder>
            <w:showingPlcHdr/>
          </w:sdtPr>
          <w:sdtEndPr/>
          <w:sdtContent>
            <w:tc>
              <w:tcPr>
                <w:tcW w:w="1654" w:type="dxa"/>
              </w:tcPr>
              <w:p w14:paraId="3145397F"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212041281"/>
            <w:placeholder>
              <w:docPart w:val="0C819B7009A54ABEA66693FDB97E27FB"/>
            </w:placeholder>
            <w:showingPlcHdr/>
          </w:sdtPr>
          <w:sdtEndPr/>
          <w:sdtContent>
            <w:tc>
              <w:tcPr>
                <w:tcW w:w="1654" w:type="dxa"/>
              </w:tcPr>
              <w:p w14:paraId="47BB88AA"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539131311"/>
            <w:placeholder>
              <w:docPart w:val="51E68B3209C74EB39D5D30EB3716AE34"/>
            </w:placeholder>
            <w:showingPlcHdr/>
          </w:sdtPr>
          <w:sdtEndPr/>
          <w:sdtContent>
            <w:tc>
              <w:tcPr>
                <w:tcW w:w="1654" w:type="dxa"/>
              </w:tcPr>
              <w:p w14:paraId="0076BF33" w14:textId="77777777" w:rsidR="00A939FE" w:rsidRPr="00FB5DCA" w:rsidRDefault="00A939FE" w:rsidP="003D2B98">
                <w:pPr>
                  <w:rPr>
                    <w:color w:val="858687" w:themeColor="text2"/>
                  </w:rPr>
                </w:pPr>
                <w:r w:rsidRPr="00FB5DCA">
                  <w:rPr>
                    <w:color w:val="858687" w:themeColor="text2"/>
                  </w:rPr>
                  <w:t>e.g. 2.1x</w:t>
                </w:r>
              </w:p>
            </w:tc>
          </w:sdtContent>
        </w:sdt>
        <w:sdt>
          <w:sdtPr>
            <w:rPr>
              <w:color w:val="858687" w:themeColor="text2"/>
            </w:rPr>
            <w:id w:val="-1090933623"/>
            <w:placeholder>
              <w:docPart w:val="2367F06702E04846BFD138975F206AEB"/>
            </w:placeholder>
            <w:showingPlcHdr/>
          </w:sdtPr>
          <w:sdtEndPr/>
          <w:sdtContent>
            <w:tc>
              <w:tcPr>
                <w:tcW w:w="3308" w:type="dxa"/>
              </w:tcPr>
              <w:p w14:paraId="6691A80B" w14:textId="77777777" w:rsidR="00A939FE" w:rsidRPr="000D0C8E" w:rsidRDefault="00A939FE" w:rsidP="003D2B98">
                <w:pPr>
                  <w:rPr>
                    <w:color w:val="858687" w:themeColor="text2"/>
                  </w:rPr>
                </w:pPr>
                <w:r w:rsidRPr="000D0C8E">
                  <w:rPr>
                    <w:rStyle w:val="PlaceholderText"/>
                    <w:color w:val="858687" w:themeColor="text2"/>
                  </w:rPr>
                  <w:t>Click or tap here to enter text.</w:t>
                </w:r>
              </w:p>
            </w:tc>
          </w:sdtContent>
        </w:sdt>
      </w:tr>
    </w:tbl>
    <w:p w14:paraId="047882CA" w14:textId="77777777" w:rsidR="00A939FE" w:rsidRDefault="00A939FE" w:rsidP="00A939FE"/>
    <w:p w14:paraId="1E3E339C" w14:textId="77777777" w:rsidR="00A939FE" w:rsidRDefault="00A939FE" w:rsidP="00A939FE">
      <w:pPr>
        <w:spacing w:before="0" w:after="160" w:line="259" w:lineRule="auto"/>
        <w:rPr>
          <w:rFonts w:cs="Myriad Pro Light"/>
          <w:bCs/>
          <w:color w:val="808080"/>
          <w:sz w:val="28"/>
          <w:szCs w:val="36"/>
        </w:rPr>
      </w:pPr>
      <w:r>
        <w:br w:type="page"/>
      </w:r>
    </w:p>
    <w:p w14:paraId="534EB24D" w14:textId="22EDED02" w:rsidR="00A939FE" w:rsidRDefault="006201FB" w:rsidP="00A939FE">
      <w:pPr>
        <w:pStyle w:val="Heading3"/>
      </w:pPr>
      <w:r>
        <w:t>Question 19</w:t>
      </w:r>
      <w:r w:rsidR="00A939FE">
        <w:t xml:space="preserve"> – Litigation and Known Financial Risks</w:t>
      </w:r>
    </w:p>
    <w:p w14:paraId="0D1B0A85" w14:textId="77777777" w:rsidR="00A939FE" w:rsidRPr="007C0211" w:rsidRDefault="00A939FE" w:rsidP="00A939FE">
      <w:pPr>
        <w:rPr>
          <w:rFonts w:cs="Arial"/>
          <w:b/>
          <w:bCs/>
          <w:sz w:val="24"/>
          <w:szCs w:val="24"/>
        </w:rPr>
      </w:pPr>
      <w:r>
        <w:rPr>
          <w:rFonts w:cs="Arial"/>
          <w:b/>
          <w:bCs/>
          <w:sz w:val="24"/>
          <w:szCs w:val="24"/>
        </w:rPr>
        <w:t>Complete the following declaration regarding litigation and known financial risks.</w:t>
      </w:r>
    </w:p>
    <w:p w14:paraId="616F3BEC" w14:textId="77777777" w:rsidR="00A939FE" w:rsidRDefault="00A939FE" w:rsidP="00A939FE">
      <w:pPr>
        <w:pStyle w:val="Caption"/>
        <w:rPr>
          <w:lang w:val="en-US"/>
        </w:rPr>
      </w:pPr>
      <w:r>
        <w:rPr>
          <w:lang w:val="en-US"/>
        </w:rPr>
        <w:t>Table 5.2. Litigation and known financial risks.</w:t>
      </w:r>
    </w:p>
    <w:tbl>
      <w:tblPr>
        <w:tblStyle w:val="DPIEnormal"/>
        <w:tblW w:w="5000" w:type="pct"/>
        <w:tblLook w:val="04A0" w:firstRow="1" w:lastRow="0" w:firstColumn="1" w:lastColumn="0" w:noHBand="0" w:noVBand="1"/>
        <w:tblCaption w:val="Data Table - Insert ALT text here"/>
      </w:tblPr>
      <w:tblGrid>
        <w:gridCol w:w="4532"/>
        <w:gridCol w:w="2552"/>
        <w:gridCol w:w="2554"/>
      </w:tblGrid>
      <w:tr w:rsidR="00A939FE" w:rsidRPr="00AE4C54" w14:paraId="34544147" w14:textId="77777777" w:rsidTr="003D2B98">
        <w:trPr>
          <w:cnfStyle w:val="100000000000" w:firstRow="1" w:lastRow="0" w:firstColumn="0" w:lastColumn="0" w:oddVBand="0" w:evenVBand="0" w:oddHBand="0" w:evenHBand="0" w:firstRowFirstColumn="0" w:firstRowLastColumn="0" w:lastRowFirstColumn="0" w:lastRowLastColumn="0"/>
          <w:trHeight w:val="315"/>
        </w:trPr>
        <w:tc>
          <w:tcPr>
            <w:tcW w:w="2351" w:type="pct"/>
            <w:vMerge w:val="restart"/>
          </w:tcPr>
          <w:p w14:paraId="035AC200" w14:textId="77777777" w:rsidR="00A939FE" w:rsidRDefault="00A939FE" w:rsidP="003D2B98">
            <w:r>
              <w:t>Terms and conditions</w:t>
            </w:r>
          </w:p>
        </w:tc>
        <w:tc>
          <w:tcPr>
            <w:tcW w:w="2649" w:type="pct"/>
            <w:gridSpan w:val="2"/>
          </w:tcPr>
          <w:p w14:paraId="4BD137BE" w14:textId="77777777" w:rsidR="00A939FE" w:rsidRPr="00AE4C54" w:rsidRDefault="00A939FE" w:rsidP="003D2B98">
            <w:pPr>
              <w:jc w:val="center"/>
            </w:pPr>
            <w:r>
              <w:t>Provide response here</w:t>
            </w:r>
          </w:p>
        </w:tc>
      </w:tr>
      <w:tr w:rsidR="00A939FE" w:rsidRPr="00AE4C54" w14:paraId="4D0E7522" w14:textId="77777777" w:rsidTr="003D2B98">
        <w:trPr>
          <w:trHeight w:val="315"/>
        </w:trPr>
        <w:tc>
          <w:tcPr>
            <w:tcW w:w="2351" w:type="pct"/>
            <w:vMerge/>
          </w:tcPr>
          <w:p w14:paraId="1F58FEB0" w14:textId="77777777" w:rsidR="00A939FE" w:rsidRDefault="00A939FE" w:rsidP="003D2B98"/>
        </w:tc>
        <w:tc>
          <w:tcPr>
            <w:tcW w:w="1324" w:type="pct"/>
          </w:tcPr>
          <w:p w14:paraId="342F5AC3" w14:textId="77777777" w:rsidR="00A939FE" w:rsidRDefault="00A939FE" w:rsidP="003D2B98">
            <w:pPr>
              <w:jc w:val="center"/>
              <w:rPr>
                <w:b/>
              </w:rPr>
            </w:pPr>
            <w:r>
              <w:rPr>
                <w:b/>
              </w:rPr>
              <w:t>Yes</w:t>
            </w:r>
          </w:p>
        </w:tc>
        <w:tc>
          <w:tcPr>
            <w:tcW w:w="1325" w:type="pct"/>
          </w:tcPr>
          <w:p w14:paraId="17B9C6DB" w14:textId="77777777" w:rsidR="00A939FE" w:rsidRPr="00F36EC2" w:rsidRDefault="00A939FE" w:rsidP="003D2B98">
            <w:pPr>
              <w:jc w:val="center"/>
              <w:rPr>
                <w:b/>
                <w:bCs/>
              </w:rPr>
            </w:pPr>
            <w:r w:rsidRPr="00F36EC2">
              <w:rPr>
                <w:b/>
                <w:bCs/>
              </w:rPr>
              <w:t>No</w:t>
            </w:r>
          </w:p>
        </w:tc>
      </w:tr>
      <w:tr w:rsidR="00A939FE" w:rsidRPr="00AE4C54" w14:paraId="50A06660" w14:textId="77777777" w:rsidTr="003D2B98">
        <w:trPr>
          <w:trHeight w:val="447"/>
        </w:trPr>
        <w:tc>
          <w:tcPr>
            <w:tcW w:w="2351" w:type="pct"/>
            <w:shd w:val="clear" w:color="auto" w:fill="E7E6E6" w:themeFill="background2"/>
          </w:tcPr>
          <w:p w14:paraId="3EB06E52" w14:textId="77777777" w:rsidR="00A939FE" w:rsidRPr="00933BCD" w:rsidRDefault="00A939FE" w:rsidP="003D2B98">
            <w:pPr>
              <w:rPr>
                <w:rFonts w:cs="Arial"/>
                <w:b/>
                <w:bCs/>
              </w:rPr>
            </w:pPr>
            <w:r w:rsidRPr="00933BCD">
              <w:rPr>
                <w:rFonts w:cs="Arial"/>
                <w:lang w:val="en-US"/>
              </w:rPr>
              <w:t>The CHP acknowledges that there is no exposure to any material litigation or known material financials risks that may affect their ability to carry out the project set out in the Submission, including entering into a lease with LAHC</w:t>
            </w:r>
          </w:p>
        </w:tc>
        <w:sdt>
          <w:sdtPr>
            <w:rPr>
              <w:rFonts w:cs="Arial"/>
            </w:rPr>
            <w:id w:val="-1272783607"/>
            <w14:checkbox>
              <w14:checked w14:val="0"/>
              <w14:checkedState w14:val="2612" w14:font="MS Gothic"/>
              <w14:uncheckedState w14:val="2610" w14:font="MS Gothic"/>
            </w14:checkbox>
          </w:sdtPr>
          <w:sdtEndPr/>
          <w:sdtContent>
            <w:tc>
              <w:tcPr>
                <w:tcW w:w="1324" w:type="pct"/>
                <w:vAlign w:val="center"/>
              </w:tcPr>
              <w:p w14:paraId="118518E2" w14:textId="77777777" w:rsidR="00A939FE" w:rsidRPr="00933BCD" w:rsidRDefault="00A939FE" w:rsidP="003D2B98">
                <w:pPr>
                  <w:jc w:val="center"/>
                  <w:rPr>
                    <w:rFonts w:cs="Arial"/>
                  </w:rPr>
                </w:pPr>
                <w:r w:rsidRPr="00933BCD">
                  <w:rPr>
                    <w:rFonts w:ascii="Segoe UI Symbol" w:eastAsia="MS Gothic" w:hAnsi="Segoe UI Symbol" w:cs="Segoe UI Symbol"/>
                  </w:rPr>
                  <w:t>☐</w:t>
                </w:r>
              </w:p>
            </w:tc>
          </w:sdtContent>
        </w:sdt>
        <w:sdt>
          <w:sdtPr>
            <w:rPr>
              <w:rFonts w:cs="Arial"/>
            </w:rPr>
            <w:id w:val="302822646"/>
            <w14:checkbox>
              <w14:checked w14:val="0"/>
              <w14:checkedState w14:val="2612" w14:font="MS Gothic"/>
              <w14:uncheckedState w14:val="2610" w14:font="MS Gothic"/>
            </w14:checkbox>
          </w:sdtPr>
          <w:sdtEndPr/>
          <w:sdtContent>
            <w:tc>
              <w:tcPr>
                <w:tcW w:w="1325" w:type="pct"/>
                <w:vAlign w:val="center"/>
              </w:tcPr>
              <w:p w14:paraId="3A184874" w14:textId="77777777" w:rsidR="00A939FE" w:rsidRPr="00933BCD" w:rsidRDefault="00A939FE" w:rsidP="003D2B98">
                <w:pPr>
                  <w:jc w:val="center"/>
                  <w:rPr>
                    <w:rFonts w:cs="Arial"/>
                  </w:rPr>
                </w:pPr>
                <w:r w:rsidRPr="00933BCD">
                  <w:rPr>
                    <w:rFonts w:ascii="Segoe UI Symbol" w:eastAsia="MS Gothic" w:hAnsi="Segoe UI Symbol" w:cs="Segoe UI Symbol"/>
                  </w:rPr>
                  <w:t>☐</w:t>
                </w:r>
              </w:p>
            </w:tc>
          </w:sdtContent>
        </w:sdt>
      </w:tr>
      <w:tr w:rsidR="00A939FE" w:rsidRPr="00AE4C54" w14:paraId="55A59873" w14:textId="77777777" w:rsidTr="003D2B98">
        <w:trPr>
          <w:trHeight w:val="447"/>
        </w:trPr>
        <w:tc>
          <w:tcPr>
            <w:tcW w:w="5000" w:type="pct"/>
            <w:gridSpan w:val="3"/>
            <w:shd w:val="clear" w:color="auto" w:fill="E7E6E6" w:themeFill="background2"/>
          </w:tcPr>
          <w:p w14:paraId="348461B8" w14:textId="77777777" w:rsidR="00A939FE" w:rsidRPr="00933BCD" w:rsidRDefault="00A939FE" w:rsidP="003D2B98">
            <w:pPr>
              <w:rPr>
                <w:rFonts w:cs="Arial"/>
              </w:rPr>
            </w:pPr>
            <w:r w:rsidRPr="00933BCD">
              <w:rPr>
                <w:rFonts w:cs="Arial"/>
                <w:lang w:val="en-US"/>
              </w:rPr>
              <w:t>If no is selected, please provide a summary of the any material litigation or known material financials risks below.</w:t>
            </w:r>
          </w:p>
        </w:tc>
      </w:tr>
      <w:tr w:rsidR="00A939FE" w:rsidRPr="00AE4C54" w14:paraId="547AD76C" w14:textId="77777777" w:rsidTr="003D2B98">
        <w:trPr>
          <w:trHeight w:val="447"/>
        </w:trPr>
        <w:sdt>
          <w:sdtPr>
            <w:rPr>
              <w:rFonts w:asciiTheme="majorHAnsi" w:hAnsiTheme="majorHAnsi"/>
              <w:lang w:val="en-US"/>
            </w:rPr>
            <w:id w:val="-279106969"/>
            <w:placeholder>
              <w:docPart w:val="60D24AF1A2C14CC5BFF5B111A9FF1D08"/>
            </w:placeholder>
            <w:showingPlcHdr/>
          </w:sdtPr>
          <w:sdtEndPr/>
          <w:sdtContent>
            <w:tc>
              <w:tcPr>
                <w:tcW w:w="5000" w:type="pct"/>
                <w:gridSpan w:val="3"/>
                <w:shd w:val="clear" w:color="auto" w:fill="auto"/>
              </w:tcPr>
              <w:p w14:paraId="4CD64DFE" w14:textId="77777777" w:rsidR="00A939FE" w:rsidRDefault="00A939FE" w:rsidP="003D2B98">
                <w:pPr>
                  <w:rPr>
                    <w:rFonts w:asciiTheme="majorHAnsi" w:hAnsiTheme="majorHAnsi"/>
                    <w:lang w:val="en-US"/>
                  </w:rPr>
                </w:pPr>
                <w:r w:rsidRPr="004C5B77">
                  <w:rPr>
                    <w:rStyle w:val="PlaceholderText"/>
                  </w:rPr>
                  <w:t>Click or tap here to enter text.</w:t>
                </w:r>
              </w:p>
            </w:tc>
          </w:sdtContent>
        </w:sdt>
      </w:tr>
    </w:tbl>
    <w:p w14:paraId="07A73563" w14:textId="77777777" w:rsidR="00A939FE" w:rsidRDefault="00A939FE" w:rsidP="00A939FE">
      <w:pPr>
        <w:spacing w:before="0" w:after="0" w:line="240" w:lineRule="auto"/>
        <w:textAlignment w:val="baseline"/>
        <w:rPr>
          <w:rStyle w:val="normaltextrun"/>
        </w:rPr>
      </w:pPr>
    </w:p>
    <w:p w14:paraId="34B7C0B3" w14:textId="3251E7F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6201FB">
        <w:rPr>
          <w:color w:val="615F5F" w:themeColor="text1" w:themeTint="BF"/>
          <w:sz w:val="28"/>
          <w:szCs w:val="28"/>
        </w:rPr>
        <w:t>20</w:t>
      </w:r>
      <w:r w:rsidRPr="0031404B">
        <w:rPr>
          <w:color w:val="615F5F" w:themeColor="text1" w:themeTint="BF"/>
          <w:sz w:val="28"/>
          <w:szCs w:val="28"/>
        </w:rPr>
        <w:t xml:space="preserve"> –</w:t>
      </w:r>
      <w:r>
        <w:rPr>
          <w:color w:val="615F5F" w:themeColor="text1" w:themeTint="BF"/>
          <w:sz w:val="28"/>
          <w:szCs w:val="28"/>
        </w:rPr>
        <w:t xml:space="preserve"> </w:t>
      </w:r>
      <w:r w:rsidRPr="0031404B">
        <w:rPr>
          <w:color w:val="615F5F" w:themeColor="text1" w:themeTint="BF"/>
          <w:sz w:val="28"/>
          <w:szCs w:val="28"/>
        </w:rPr>
        <w:t>Partnership</w:t>
      </w:r>
      <w:r>
        <w:rPr>
          <w:color w:val="615F5F" w:themeColor="text1" w:themeTint="BF"/>
          <w:sz w:val="28"/>
          <w:szCs w:val="28"/>
        </w:rPr>
        <w:t xml:space="preserve"> Arrangements</w:t>
      </w:r>
    </w:p>
    <w:p w14:paraId="0868738A" w14:textId="77777777" w:rsidR="00A939FE" w:rsidRDefault="00A939FE" w:rsidP="00A939FE">
      <w:pPr>
        <w:rPr>
          <w:rFonts w:cs="Arial"/>
          <w:b/>
          <w:bCs/>
          <w:sz w:val="24"/>
          <w:szCs w:val="24"/>
        </w:rPr>
      </w:pPr>
      <w:r w:rsidRPr="00E76F0B">
        <w:rPr>
          <w:rFonts w:cs="Arial"/>
          <w:b/>
          <w:bCs/>
          <w:sz w:val="24"/>
          <w:szCs w:val="24"/>
        </w:rPr>
        <w:t>P</w:t>
      </w:r>
      <w:r>
        <w:rPr>
          <w:rFonts w:cs="Arial"/>
          <w:b/>
          <w:bCs/>
          <w:sz w:val="24"/>
          <w:szCs w:val="24"/>
        </w:rPr>
        <w:t>rovide</w:t>
      </w:r>
      <w:r w:rsidRPr="00E76F0B">
        <w:rPr>
          <w:rFonts w:cs="Arial"/>
          <w:b/>
          <w:bCs/>
          <w:sz w:val="24"/>
          <w:szCs w:val="24"/>
        </w:rPr>
        <w:t xml:space="preserve"> an overview of </w:t>
      </w:r>
      <w:r>
        <w:rPr>
          <w:rFonts w:cs="Arial"/>
          <w:b/>
          <w:bCs/>
          <w:sz w:val="24"/>
          <w:szCs w:val="24"/>
        </w:rPr>
        <w:t xml:space="preserve">proposed </w:t>
      </w:r>
      <w:r w:rsidRPr="00E76F0B">
        <w:rPr>
          <w:rFonts w:cs="Arial"/>
          <w:b/>
          <w:bCs/>
          <w:sz w:val="24"/>
          <w:szCs w:val="24"/>
        </w:rPr>
        <w:t>partnerships</w:t>
      </w:r>
      <w:r>
        <w:rPr>
          <w:rFonts w:cs="Arial"/>
          <w:b/>
          <w:bCs/>
          <w:sz w:val="24"/>
          <w:szCs w:val="24"/>
        </w:rPr>
        <w:t xml:space="preserve"> to undertake any aspect including development, construction, tenant servicing, maintenance etc.</w:t>
      </w:r>
    </w:p>
    <w:p w14:paraId="2A2526D0"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p w14:paraId="6E4EBD72" w14:textId="77777777" w:rsidR="00A939FE" w:rsidRPr="00E10490" w:rsidRDefault="00A939FE" w:rsidP="00A939FE">
      <w:pPr>
        <w:rPr>
          <w:rFonts w:cs="Arial"/>
          <w:i/>
          <w:iCs/>
          <w:color w:val="858687" w:themeColor="accent6"/>
        </w:rPr>
      </w:pPr>
      <w:r>
        <w:rPr>
          <w:rFonts w:cs="Arial"/>
          <w:i/>
          <w:iCs/>
          <w:color w:val="858687" w:themeColor="accent6"/>
        </w:rPr>
        <w:t>Mandatory inclusions</w:t>
      </w:r>
      <w:r w:rsidRPr="00E10490">
        <w:rPr>
          <w:rFonts w:cs="Arial"/>
          <w:i/>
          <w:iCs/>
          <w:color w:val="858687" w:themeColor="accent6"/>
        </w:rPr>
        <w:t>:</w:t>
      </w:r>
    </w:p>
    <w:p w14:paraId="3C33ED91" w14:textId="5347925C" w:rsidR="0091562F" w:rsidRPr="0091562F" w:rsidRDefault="00A939FE" w:rsidP="0091562F">
      <w:pPr>
        <w:pStyle w:val="ListParagraph"/>
        <w:numPr>
          <w:ilvl w:val="0"/>
          <w:numId w:val="23"/>
        </w:numPr>
        <w:rPr>
          <w:rFonts w:cs="Arial"/>
          <w:b/>
          <w:bCs/>
          <w:sz w:val="24"/>
          <w:szCs w:val="24"/>
        </w:rPr>
      </w:pPr>
      <w:r>
        <w:rPr>
          <w:rFonts w:cs="Arial"/>
          <w:i/>
          <w:iCs/>
          <w:color w:val="858687" w:themeColor="accent6"/>
        </w:rPr>
        <w:t>In this section, include any and all relationships that you may have to deliver the development and operation of the project</w:t>
      </w:r>
      <w:r w:rsidR="0091562F">
        <w:rPr>
          <w:rFonts w:cs="Arial"/>
          <w:i/>
          <w:iCs/>
          <w:color w:val="858687" w:themeColor="accent6"/>
        </w:rPr>
        <w:t xml:space="preserve"> (including how these partnerships address </w:t>
      </w:r>
      <w:r w:rsidR="0091562F" w:rsidRPr="0091562F">
        <w:rPr>
          <w:rFonts w:cs="Arial"/>
          <w:i/>
          <w:iCs/>
          <w:color w:val="858687" w:themeColor="accent6"/>
        </w:rPr>
        <w:t>the NSW Government Policy on Aboriginal Procurement</w:t>
      </w:r>
      <w:r w:rsidR="0091562F">
        <w:rPr>
          <w:rFonts w:cs="Arial"/>
          <w:i/>
          <w:iCs/>
          <w:color w:val="858687" w:themeColor="accent6"/>
        </w:rPr>
        <w:t xml:space="preserve"> </w:t>
      </w:r>
      <w:r w:rsidR="0091562F" w:rsidRPr="0091562F">
        <w:rPr>
          <w:rFonts w:cs="Arial"/>
          <w:iCs/>
          <w:color w:val="858687" w:themeColor="accent6"/>
        </w:rPr>
        <w:t>and the</w:t>
      </w:r>
      <w:r w:rsidR="0091562F" w:rsidRPr="0091562F">
        <w:t xml:space="preserve"> </w:t>
      </w:r>
      <w:r w:rsidR="0091562F" w:rsidRPr="0091562F">
        <w:rPr>
          <w:rFonts w:cs="Arial"/>
          <w:i/>
          <w:iCs/>
          <w:color w:val="858687" w:themeColor="accent6"/>
        </w:rPr>
        <w:t>NSW Government Procurement Guideline on skills, training and diversity in the construction industry</w:t>
      </w:r>
      <w:r>
        <w:rPr>
          <w:rFonts w:cs="Arial"/>
          <w:i/>
          <w:iCs/>
          <w:color w:val="858687" w:themeColor="accent6"/>
        </w:rPr>
        <w:t xml:space="preserve">; </w:t>
      </w:r>
      <w:r w:rsidR="0091562F">
        <w:rPr>
          <w:rFonts w:cs="Arial"/>
          <w:i/>
          <w:iCs/>
          <w:color w:val="858687" w:themeColor="accent6"/>
        </w:rPr>
        <w:t>and</w:t>
      </w:r>
    </w:p>
    <w:p w14:paraId="2A0D61DB" w14:textId="77777777" w:rsidR="00A939FE" w:rsidRPr="00F476D4" w:rsidRDefault="00A939FE" w:rsidP="00A939FE">
      <w:pPr>
        <w:pStyle w:val="ListParagraph"/>
        <w:numPr>
          <w:ilvl w:val="0"/>
          <w:numId w:val="23"/>
        </w:numPr>
        <w:rPr>
          <w:rFonts w:cs="Arial"/>
          <w:b/>
          <w:bCs/>
          <w:sz w:val="24"/>
          <w:szCs w:val="24"/>
        </w:rPr>
      </w:pPr>
      <w:r>
        <w:rPr>
          <w:rFonts w:cs="Arial"/>
          <w:i/>
          <w:iCs/>
          <w:color w:val="858687" w:themeColor="accent6"/>
        </w:rPr>
        <w:t>Add additional rows as required.</w:t>
      </w:r>
    </w:p>
    <w:p w14:paraId="5E6FE912" w14:textId="77777777" w:rsidR="00A939FE" w:rsidRDefault="00A939FE" w:rsidP="00A939FE">
      <w:pPr>
        <w:rPr>
          <w:bCs/>
        </w:rPr>
      </w:pPr>
    </w:p>
    <w:p w14:paraId="064D4191" w14:textId="77777777" w:rsidR="00A939FE" w:rsidRDefault="00A939FE" w:rsidP="00A939FE">
      <w:pPr>
        <w:pStyle w:val="Caption"/>
        <w:keepNext/>
        <w:rPr>
          <w:rFonts w:cs="Arial"/>
        </w:rPr>
      </w:pPr>
      <w:r w:rsidRPr="00E10490">
        <w:rPr>
          <w:rFonts w:cs="Arial"/>
        </w:rPr>
        <w:t xml:space="preserve">Table </w:t>
      </w:r>
      <w:r>
        <w:rPr>
          <w:rFonts w:cs="Arial"/>
        </w:rPr>
        <w:t>5.3</w:t>
      </w:r>
      <w:r w:rsidRPr="00E10490">
        <w:rPr>
          <w:rFonts w:cs="Arial"/>
        </w:rPr>
        <w:t xml:space="preserve">. </w:t>
      </w:r>
      <w:r>
        <w:rPr>
          <w:rFonts w:cs="Arial"/>
        </w:rPr>
        <w:t>Partnership Arrangements.</w:t>
      </w:r>
    </w:p>
    <w:tbl>
      <w:tblPr>
        <w:tblStyle w:val="DPIEnormal"/>
        <w:tblW w:w="9638" w:type="dxa"/>
        <w:tblLook w:val="04A0" w:firstRow="1" w:lastRow="0" w:firstColumn="1" w:lastColumn="0" w:noHBand="0" w:noVBand="1"/>
        <w:tblCaption w:val="Data Table - Insert ALT text here"/>
      </w:tblPr>
      <w:tblGrid>
        <w:gridCol w:w="1658"/>
        <w:gridCol w:w="3441"/>
        <w:gridCol w:w="4539"/>
      </w:tblGrid>
      <w:tr w:rsidR="00A939FE" w:rsidRPr="00AE4C54" w14:paraId="608D5D97"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658" w:type="dxa"/>
          </w:tcPr>
          <w:p w14:paraId="5CD90BF9" w14:textId="77777777" w:rsidR="00A939FE" w:rsidRDefault="00A939FE" w:rsidP="003D2B98">
            <w:r>
              <w:t>Partner Name</w:t>
            </w:r>
          </w:p>
        </w:tc>
        <w:tc>
          <w:tcPr>
            <w:tcW w:w="3441" w:type="dxa"/>
          </w:tcPr>
          <w:p w14:paraId="0DAD476C" w14:textId="77777777" w:rsidR="00A939FE" w:rsidRDefault="00A939FE" w:rsidP="003D2B98">
            <w:pPr>
              <w:rPr>
                <w:rFonts w:cs="Arial"/>
              </w:rPr>
            </w:pPr>
            <w:r>
              <w:rPr>
                <w:rFonts w:cs="Arial"/>
              </w:rPr>
              <w:t>Partner Role</w:t>
            </w:r>
          </w:p>
        </w:tc>
        <w:tc>
          <w:tcPr>
            <w:tcW w:w="4539" w:type="dxa"/>
          </w:tcPr>
          <w:p w14:paraId="4B99A64B" w14:textId="77777777" w:rsidR="00A939FE" w:rsidRDefault="00A939FE" w:rsidP="003D2B98">
            <w:r>
              <w:t>Arrangement</w:t>
            </w:r>
          </w:p>
        </w:tc>
      </w:tr>
      <w:tr w:rsidR="00A939FE" w:rsidRPr="00AE4C54" w14:paraId="26A175A5" w14:textId="77777777" w:rsidTr="003D2B98">
        <w:trPr>
          <w:trHeight w:val="447"/>
        </w:trPr>
        <w:sdt>
          <w:sdtPr>
            <w:id w:val="799188874"/>
            <w:placeholder>
              <w:docPart w:val="0F414F7EEDCA4814A8FC9D771D48C575"/>
            </w:placeholder>
            <w:showingPlcHdr/>
          </w:sdtPr>
          <w:sdtEndPr/>
          <w:sdtContent>
            <w:tc>
              <w:tcPr>
                <w:tcW w:w="1658" w:type="dxa"/>
                <w:shd w:val="clear" w:color="auto" w:fill="E7E6E6" w:themeFill="background2"/>
              </w:tcPr>
              <w:p w14:paraId="2A4C5B99" w14:textId="77777777" w:rsidR="00A939FE" w:rsidRPr="00A17A98" w:rsidRDefault="00A939FE" w:rsidP="003D2B98">
                <w:r w:rsidRPr="004C5B77">
                  <w:rPr>
                    <w:rStyle w:val="PlaceholderText"/>
                  </w:rPr>
                  <w:t>Click or tap here to enter text.</w:t>
                </w:r>
              </w:p>
            </w:tc>
          </w:sdtContent>
        </w:sdt>
        <w:sdt>
          <w:sdtPr>
            <w:rPr>
              <w:color w:val="858687" w:themeColor="text2"/>
            </w:rPr>
            <w:id w:val="-1214809046"/>
            <w:placeholder>
              <w:docPart w:val="845C1E8229424BE780876E8F4B7C7A56"/>
            </w:placeholder>
            <w:showingPlcHdr/>
          </w:sdtPr>
          <w:sdtEndPr/>
          <w:sdtContent>
            <w:tc>
              <w:tcPr>
                <w:tcW w:w="3441" w:type="dxa"/>
              </w:tcPr>
              <w:p w14:paraId="4E62CC15" w14:textId="77777777" w:rsidR="00A939FE" w:rsidRDefault="00A939FE" w:rsidP="003D2B98">
                <w:pPr>
                  <w:rPr>
                    <w:color w:val="858687" w:themeColor="text2"/>
                  </w:rPr>
                </w:pPr>
                <w:r>
                  <w:rPr>
                    <w:color w:val="858687" w:themeColor="text2"/>
                  </w:rPr>
                  <w:t>This may include: Contractors, Sub-contractors, etc.</w:t>
                </w:r>
              </w:p>
            </w:tc>
          </w:sdtContent>
        </w:sdt>
        <w:tc>
          <w:tcPr>
            <w:tcW w:w="4539" w:type="dxa"/>
          </w:tcPr>
          <w:p w14:paraId="3F3C10C1" w14:textId="77777777" w:rsidR="00A939FE" w:rsidRDefault="00A939FE" w:rsidP="003D2B98">
            <w:pPr>
              <w:rPr>
                <w:color w:val="858687" w:themeColor="text2"/>
              </w:rPr>
            </w:pPr>
            <w:r>
              <w:rPr>
                <w:color w:val="858687" w:themeColor="text2"/>
              </w:rPr>
              <w:t>In this section, include a description of the following:</w:t>
            </w:r>
          </w:p>
          <w:p w14:paraId="7E5B8EC1" w14:textId="77777777" w:rsidR="00A939FE" w:rsidRDefault="00A939FE" w:rsidP="003D2B98">
            <w:pPr>
              <w:pStyle w:val="ListParagraph"/>
              <w:numPr>
                <w:ilvl w:val="0"/>
                <w:numId w:val="9"/>
              </w:numPr>
              <w:rPr>
                <w:color w:val="858687" w:themeColor="text2"/>
              </w:rPr>
            </w:pPr>
            <w:r>
              <w:rPr>
                <w:color w:val="858687" w:themeColor="text2"/>
              </w:rPr>
              <w:t>Details of the partnership (length, type, contractual arrangements etc).</w:t>
            </w:r>
          </w:p>
          <w:p w14:paraId="19808FBB" w14:textId="77777777" w:rsidR="00A939FE" w:rsidRPr="000012EC" w:rsidRDefault="00A939FE" w:rsidP="003D2B98">
            <w:pPr>
              <w:rPr>
                <w:color w:val="858687" w:themeColor="text2"/>
              </w:rPr>
            </w:pPr>
          </w:p>
          <w:p w14:paraId="7416B818" w14:textId="77777777" w:rsidR="00A939FE" w:rsidRPr="003F0A98" w:rsidRDefault="00A939FE" w:rsidP="003D2B98">
            <w:pPr>
              <w:pStyle w:val="ListParagraph"/>
              <w:numPr>
                <w:ilvl w:val="0"/>
                <w:numId w:val="0"/>
              </w:numPr>
              <w:ind w:left="720"/>
              <w:rPr>
                <w:color w:val="858687" w:themeColor="text2"/>
              </w:rPr>
            </w:pPr>
          </w:p>
        </w:tc>
      </w:tr>
      <w:tr w:rsidR="00A939FE" w:rsidRPr="00AE4C54" w14:paraId="7A3E1405" w14:textId="77777777" w:rsidTr="003D2B98">
        <w:trPr>
          <w:trHeight w:val="447"/>
        </w:trPr>
        <w:sdt>
          <w:sdtPr>
            <w:id w:val="-2056840640"/>
            <w:placeholder>
              <w:docPart w:val="1122A0FD826749B6900B54B7CB9E137F"/>
            </w:placeholder>
            <w:showingPlcHdr/>
          </w:sdtPr>
          <w:sdtEndPr/>
          <w:sdtContent>
            <w:tc>
              <w:tcPr>
                <w:tcW w:w="1658" w:type="dxa"/>
                <w:shd w:val="clear" w:color="auto" w:fill="E7E6E6" w:themeFill="background2"/>
              </w:tcPr>
              <w:p w14:paraId="1B2AF769" w14:textId="77777777" w:rsidR="00A939FE" w:rsidRPr="00D72A40" w:rsidRDefault="00A939FE" w:rsidP="003D2B98">
                <w:pPr>
                  <w:rPr>
                    <w:b/>
                    <w:bCs/>
                  </w:rPr>
                </w:pPr>
                <w:r w:rsidRPr="00D1649F">
                  <w:rPr>
                    <w:rStyle w:val="PlaceholderText"/>
                  </w:rPr>
                  <w:t>Click or tap here to enter text.</w:t>
                </w:r>
              </w:p>
            </w:tc>
          </w:sdtContent>
        </w:sdt>
        <w:sdt>
          <w:sdtPr>
            <w:id w:val="1396244695"/>
            <w:placeholder>
              <w:docPart w:val="EC235B97C4FB4773BAA481337A305308"/>
            </w:placeholder>
            <w:showingPlcHdr/>
          </w:sdtPr>
          <w:sdtEndPr/>
          <w:sdtContent>
            <w:tc>
              <w:tcPr>
                <w:tcW w:w="3441" w:type="dxa"/>
              </w:tcPr>
              <w:p w14:paraId="5A624106" w14:textId="77777777" w:rsidR="00A939FE" w:rsidRDefault="00A939FE" w:rsidP="003D2B98">
                <w:pPr>
                  <w:rPr>
                    <w:color w:val="858687" w:themeColor="text2"/>
                  </w:rPr>
                </w:pPr>
                <w:r w:rsidRPr="00D1649F">
                  <w:rPr>
                    <w:rStyle w:val="PlaceholderText"/>
                  </w:rPr>
                  <w:t>Click or tap here to enter text.</w:t>
                </w:r>
              </w:p>
            </w:tc>
          </w:sdtContent>
        </w:sdt>
        <w:sdt>
          <w:sdtPr>
            <w:id w:val="1984970379"/>
            <w:placeholder>
              <w:docPart w:val="D10F3C93FC5A400EA044CF4BE5098FC2"/>
            </w:placeholder>
            <w:showingPlcHdr/>
          </w:sdtPr>
          <w:sdtEndPr/>
          <w:sdtContent>
            <w:tc>
              <w:tcPr>
                <w:tcW w:w="4539" w:type="dxa"/>
              </w:tcPr>
              <w:p w14:paraId="066560C5" w14:textId="77777777" w:rsidR="00A939FE" w:rsidRPr="00263360" w:rsidRDefault="00A939FE" w:rsidP="003D2B98">
                <w:pPr>
                  <w:rPr>
                    <w:color w:val="858687" w:themeColor="text2"/>
                  </w:rPr>
                </w:pPr>
                <w:r w:rsidRPr="00D1649F">
                  <w:rPr>
                    <w:rStyle w:val="PlaceholderText"/>
                  </w:rPr>
                  <w:t>Click or tap here to enter text.</w:t>
                </w:r>
              </w:p>
            </w:tc>
          </w:sdtContent>
        </w:sdt>
      </w:tr>
      <w:tr w:rsidR="00A939FE" w:rsidRPr="00AE4C54" w14:paraId="4A2839D9" w14:textId="77777777" w:rsidTr="003D2B98">
        <w:trPr>
          <w:trHeight w:val="447"/>
        </w:trPr>
        <w:sdt>
          <w:sdtPr>
            <w:id w:val="-1551290033"/>
            <w:placeholder>
              <w:docPart w:val="28B0ADA3735A40638C414DDFA52AAF8B"/>
            </w:placeholder>
            <w:showingPlcHdr/>
          </w:sdtPr>
          <w:sdtEndPr/>
          <w:sdtContent>
            <w:tc>
              <w:tcPr>
                <w:tcW w:w="1658" w:type="dxa"/>
                <w:shd w:val="clear" w:color="auto" w:fill="E7E6E6" w:themeFill="background2"/>
              </w:tcPr>
              <w:p w14:paraId="3A92F555" w14:textId="77777777" w:rsidR="00A939FE" w:rsidRDefault="00A939FE" w:rsidP="003D2B98">
                <w:pPr>
                  <w:rPr>
                    <w:rFonts w:cs="Arial"/>
                    <w:b/>
                    <w:bCs/>
                  </w:rPr>
                </w:pPr>
                <w:r w:rsidRPr="00D1649F">
                  <w:rPr>
                    <w:rStyle w:val="PlaceholderText"/>
                  </w:rPr>
                  <w:t>Click or tap here to enter text.</w:t>
                </w:r>
              </w:p>
            </w:tc>
          </w:sdtContent>
        </w:sdt>
        <w:sdt>
          <w:sdtPr>
            <w:id w:val="-73749239"/>
            <w:placeholder>
              <w:docPart w:val="4834BC892D314590987D2D2483A2C225"/>
            </w:placeholder>
            <w:showingPlcHdr/>
          </w:sdtPr>
          <w:sdtEndPr/>
          <w:sdtContent>
            <w:tc>
              <w:tcPr>
                <w:tcW w:w="3441" w:type="dxa"/>
              </w:tcPr>
              <w:p w14:paraId="32DA9EEA" w14:textId="77777777" w:rsidR="00A939FE" w:rsidRDefault="00A939FE" w:rsidP="003D2B98">
                <w:pPr>
                  <w:rPr>
                    <w:color w:val="858687" w:themeColor="text2"/>
                  </w:rPr>
                </w:pPr>
                <w:r w:rsidRPr="00D1649F">
                  <w:rPr>
                    <w:rStyle w:val="PlaceholderText"/>
                  </w:rPr>
                  <w:t>Click or tap here to enter text.</w:t>
                </w:r>
              </w:p>
            </w:tc>
          </w:sdtContent>
        </w:sdt>
        <w:sdt>
          <w:sdtPr>
            <w:id w:val="-1675641822"/>
            <w:placeholder>
              <w:docPart w:val="6EEB838586C04B4FAAB03E892DEABB34"/>
            </w:placeholder>
            <w:showingPlcHdr/>
          </w:sdtPr>
          <w:sdtEndPr/>
          <w:sdtContent>
            <w:tc>
              <w:tcPr>
                <w:tcW w:w="4539" w:type="dxa"/>
              </w:tcPr>
              <w:p w14:paraId="080F331B" w14:textId="77777777" w:rsidR="00A939FE" w:rsidRPr="00263360" w:rsidRDefault="00A939FE" w:rsidP="003D2B98">
                <w:pPr>
                  <w:rPr>
                    <w:color w:val="858687" w:themeColor="text2"/>
                  </w:rPr>
                </w:pPr>
                <w:r w:rsidRPr="00D1649F">
                  <w:rPr>
                    <w:rStyle w:val="PlaceholderText"/>
                  </w:rPr>
                  <w:t>Click or tap here to enter text.</w:t>
                </w:r>
              </w:p>
            </w:tc>
          </w:sdtContent>
        </w:sdt>
      </w:tr>
      <w:tr w:rsidR="00A939FE" w:rsidRPr="00AE4C54" w14:paraId="58D1680A" w14:textId="77777777" w:rsidTr="003D2B98">
        <w:trPr>
          <w:trHeight w:val="447"/>
        </w:trPr>
        <w:sdt>
          <w:sdtPr>
            <w:id w:val="-1146657347"/>
            <w:placeholder>
              <w:docPart w:val="85A300F4288E41AAAC22FD26E21D612A"/>
            </w:placeholder>
            <w:showingPlcHdr/>
          </w:sdtPr>
          <w:sdtEndPr/>
          <w:sdtContent>
            <w:tc>
              <w:tcPr>
                <w:tcW w:w="1658" w:type="dxa"/>
                <w:shd w:val="clear" w:color="auto" w:fill="E7E6E6" w:themeFill="background2"/>
              </w:tcPr>
              <w:p w14:paraId="044005AA" w14:textId="77777777" w:rsidR="00A939FE" w:rsidRDefault="00A939FE" w:rsidP="003D2B98">
                <w:pPr>
                  <w:rPr>
                    <w:rFonts w:cs="Arial"/>
                    <w:b/>
                    <w:bCs/>
                  </w:rPr>
                </w:pPr>
                <w:r w:rsidRPr="00D1649F">
                  <w:rPr>
                    <w:rStyle w:val="PlaceholderText"/>
                  </w:rPr>
                  <w:t>Click or tap here to enter text.</w:t>
                </w:r>
              </w:p>
            </w:tc>
          </w:sdtContent>
        </w:sdt>
        <w:sdt>
          <w:sdtPr>
            <w:id w:val="1537621891"/>
            <w:placeholder>
              <w:docPart w:val="66D613C2873D430BB5659C807D97844C"/>
            </w:placeholder>
            <w:showingPlcHdr/>
          </w:sdtPr>
          <w:sdtEndPr/>
          <w:sdtContent>
            <w:tc>
              <w:tcPr>
                <w:tcW w:w="3441" w:type="dxa"/>
              </w:tcPr>
              <w:p w14:paraId="2725F758" w14:textId="77777777" w:rsidR="00A939FE" w:rsidRDefault="00A939FE" w:rsidP="003D2B98">
                <w:pPr>
                  <w:rPr>
                    <w:color w:val="858687" w:themeColor="text2"/>
                  </w:rPr>
                </w:pPr>
                <w:r w:rsidRPr="00D1649F">
                  <w:rPr>
                    <w:rStyle w:val="PlaceholderText"/>
                  </w:rPr>
                  <w:t>Click or tap here to enter text.</w:t>
                </w:r>
              </w:p>
            </w:tc>
          </w:sdtContent>
        </w:sdt>
        <w:sdt>
          <w:sdtPr>
            <w:id w:val="-492406934"/>
            <w:placeholder>
              <w:docPart w:val="39E025E0E2EC416DA318BDA898A9C70B"/>
            </w:placeholder>
            <w:showingPlcHdr/>
          </w:sdtPr>
          <w:sdtEndPr/>
          <w:sdtContent>
            <w:tc>
              <w:tcPr>
                <w:tcW w:w="4539" w:type="dxa"/>
              </w:tcPr>
              <w:p w14:paraId="768EA15D" w14:textId="77777777" w:rsidR="00A939FE" w:rsidRDefault="00A939FE" w:rsidP="003D2B98">
                <w:pPr>
                  <w:rPr>
                    <w:color w:val="858687" w:themeColor="text2"/>
                  </w:rPr>
                </w:pPr>
                <w:r w:rsidRPr="00D1649F">
                  <w:rPr>
                    <w:rStyle w:val="PlaceholderText"/>
                  </w:rPr>
                  <w:t>Click or tap here to enter text.</w:t>
                </w:r>
              </w:p>
            </w:tc>
          </w:sdtContent>
        </w:sdt>
      </w:tr>
      <w:tr w:rsidR="00A939FE" w:rsidRPr="00AE4C54" w14:paraId="0A1CDE1A" w14:textId="77777777" w:rsidTr="003D2B98">
        <w:trPr>
          <w:trHeight w:val="447"/>
        </w:trPr>
        <w:sdt>
          <w:sdtPr>
            <w:id w:val="-2039581435"/>
            <w:placeholder>
              <w:docPart w:val="60E7C82CF92D46CD986DF34939F801F2"/>
            </w:placeholder>
            <w:showingPlcHdr/>
          </w:sdtPr>
          <w:sdtEndPr/>
          <w:sdtContent>
            <w:tc>
              <w:tcPr>
                <w:tcW w:w="1658" w:type="dxa"/>
                <w:shd w:val="clear" w:color="auto" w:fill="E7E6E6" w:themeFill="background2"/>
              </w:tcPr>
              <w:p w14:paraId="74914031" w14:textId="77777777" w:rsidR="00A939FE" w:rsidRDefault="00A939FE" w:rsidP="003D2B98">
                <w:pPr>
                  <w:rPr>
                    <w:rFonts w:cs="Arial"/>
                    <w:b/>
                    <w:bCs/>
                  </w:rPr>
                </w:pPr>
                <w:r w:rsidRPr="00D1649F">
                  <w:rPr>
                    <w:rStyle w:val="PlaceholderText"/>
                  </w:rPr>
                  <w:t>Click or tap here to enter text.</w:t>
                </w:r>
              </w:p>
            </w:tc>
          </w:sdtContent>
        </w:sdt>
        <w:sdt>
          <w:sdtPr>
            <w:id w:val="-1602409963"/>
            <w:placeholder>
              <w:docPart w:val="2E2F2ABC7AFF4E2B9FF680584AE015E8"/>
            </w:placeholder>
            <w:showingPlcHdr/>
          </w:sdtPr>
          <w:sdtEndPr/>
          <w:sdtContent>
            <w:tc>
              <w:tcPr>
                <w:tcW w:w="3441" w:type="dxa"/>
              </w:tcPr>
              <w:p w14:paraId="03587B9C" w14:textId="77777777" w:rsidR="00A939FE" w:rsidRDefault="00A939FE" w:rsidP="003D2B98">
                <w:pPr>
                  <w:rPr>
                    <w:color w:val="858687" w:themeColor="text2"/>
                  </w:rPr>
                </w:pPr>
                <w:r w:rsidRPr="00D1649F">
                  <w:rPr>
                    <w:rStyle w:val="PlaceholderText"/>
                  </w:rPr>
                  <w:t>Click or tap here to enter text.</w:t>
                </w:r>
              </w:p>
            </w:tc>
          </w:sdtContent>
        </w:sdt>
        <w:sdt>
          <w:sdtPr>
            <w:id w:val="-1276701872"/>
            <w:placeholder>
              <w:docPart w:val="02A49825D3A4486298EFD5C747B7DE1A"/>
            </w:placeholder>
            <w:showingPlcHdr/>
          </w:sdtPr>
          <w:sdtEndPr/>
          <w:sdtContent>
            <w:tc>
              <w:tcPr>
                <w:tcW w:w="4539" w:type="dxa"/>
              </w:tcPr>
              <w:p w14:paraId="748AC10C" w14:textId="77777777" w:rsidR="00A939FE" w:rsidRDefault="00A939FE" w:rsidP="003D2B98">
                <w:pPr>
                  <w:rPr>
                    <w:color w:val="858687" w:themeColor="text2"/>
                  </w:rPr>
                </w:pPr>
                <w:r w:rsidRPr="00D1649F">
                  <w:rPr>
                    <w:rStyle w:val="PlaceholderText"/>
                  </w:rPr>
                  <w:t>Click or tap here to enter text.</w:t>
                </w:r>
              </w:p>
            </w:tc>
          </w:sdtContent>
        </w:sdt>
      </w:tr>
    </w:tbl>
    <w:p w14:paraId="10813EED" w14:textId="77777777" w:rsidR="00A939FE" w:rsidRDefault="00A939FE" w:rsidP="00A939FE">
      <w:pPr>
        <w:pStyle w:val="Heading2"/>
        <w:rPr>
          <w:rFonts w:cs="Arial"/>
        </w:rPr>
      </w:pPr>
    </w:p>
    <w:p w14:paraId="4957B568" w14:textId="77777777" w:rsidR="00A939FE" w:rsidRDefault="00A939FE" w:rsidP="00A939FE">
      <w:pPr>
        <w:spacing w:before="0" w:after="160" w:line="259" w:lineRule="auto"/>
        <w:rPr>
          <w:rFonts w:cs="Arial"/>
          <w:bCs/>
          <w:color w:val="2C2B2B"/>
          <w:sz w:val="32"/>
          <w:szCs w:val="40"/>
        </w:rPr>
      </w:pPr>
      <w:r>
        <w:rPr>
          <w:rFonts w:cs="Arial"/>
        </w:rPr>
        <w:br w:type="page"/>
      </w:r>
    </w:p>
    <w:p w14:paraId="44D7302C" w14:textId="77777777" w:rsidR="00A939FE" w:rsidRDefault="00A939FE" w:rsidP="00A939FE">
      <w:pPr>
        <w:pStyle w:val="Heading2"/>
        <w:rPr>
          <w:rFonts w:cs="Arial"/>
        </w:rPr>
      </w:pPr>
      <w:bookmarkStart w:id="8" w:name="_Toc68166998"/>
      <w:r w:rsidRPr="00E10490">
        <w:rPr>
          <w:rFonts w:cs="Arial"/>
        </w:rPr>
        <w:t xml:space="preserve">Section </w:t>
      </w:r>
      <w:r>
        <w:rPr>
          <w:rFonts w:cs="Arial"/>
        </w:rPr>
        <w:t>6</w:t>
      </w:r>
      <w:r w:rsidRPr="00E10490">
        <w:rPr>
          <w:rFonts w:cs="Arial"/>
        </w:rPr>
        <w:t xml:space="preserve"> –</w:t>
      </w:r>
      <w:r>
        <w:rPr>
          <w:rFonts w:cs="Arial"/>
        </w:rPr>
        <w:t xml:space="preserve"> Tenant Considerations</w:t>
      </w:r>
      <w:bookmarkEnd w:id="8"/>
    </w:p>
    <w:p w14:paraId="0E5FD636" w14:textId="77777777" w:rsidR="00A939FE" w:rsidRPr="006201FB" w:rsidRDefault="00A939FE" w:rsidP="006201FB">
      <w:pPr>
        <w:autoSpaceDE w:val="0"/>
        <w:autoSpaceDN w:val="0"/>
        <w:adjustRightInd w:val="0"/>
        <w:spacing w:before="0" w:after="0" w:line="240" w:lineRule="auto"/>
        <w:rPr>
          <w:rFonts w:cs="Arial"/>
          <w:color w:val="000000"/>
          <w:sz w:val="16"/>
          <w:szCs w:val="16"/>
          <w:lang w:val="en-US"/>
        </w:rPr>
      </w:pPr>
      <w:r w:rsidRPr="006201FB">
        <w:rPr>
          <w:rFonts w:cs="Arial"/>
          <w:sz w:val="24"/>
          <w:szCs w:val="24"/>
          <w:lang w:val="en-US"/>
        </w:rPr>
        <w:t xml:space="preserve">The information in this section will contribute to the assessment of the submission as per the Policy. It will assist LAHC to </w:t>
      </w:r>
      <w:r w:rsidRPr="006201FB">
        <w:rPr>
          <w:rFonts w:cs="Arial"/>
          <w:color w:val="000000"/>
          <w:sz w:val="23"/>
          <w:szCs w:val="23"/>
          <w:lang w:val="en-US"/>
        </w:rPr>
        <w:t>evaluate whether there are suitable relocation arrangements for tenants. (Q22)</w:t>
      </w:r>
    </w:p>
    <w:p w14:paraId="0DA9A160" w14:textId="77777777" w:rsidR="00A939FE" w:rsidRDefault="00A939FE" w:rsidP="00A939FE">
      <w:pPr>
        <w:rPr>
          <w:color w:val="615F5F" w:themeColor="text1" w:themeTint="BF"/>
          <w:sz w:val="28"/>
          <w:szCs w:val="28"/>
        </w:rPr>
      </w:pPr>
    </w:p>
    <w:p w14:paraId="3FA0857D" w14:textId="2C8C65AF"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Question </w:t>
      </w:r>
      <w:r w:rsidR="006201FB">
        <w:rPr>
          <w:color w:val="615F5F" w:themeColor="text1" w:themeTint="BF"/>
          <w:sz w:val="28"/>
          <w:szCs w:val="28"/>
        </w:rPr>
        <w:t>21</w:t>
      </w:r>
      <w:r w:rsidRPr="0031404B">
        <w:rPr>
          <w:color w:val="615F5F" w:themeColor="text1" w:themeTint="BF"/>
          <w:sz w:val="28"/>
          <w:szCs w:val="28"/>
        </w:rPr>
        <w:t xml:space="preserve"> – Tenant Re-Location Plan</w:t>
      </w:r>
    </w:p>
    <w:p w14:paraId="0C2DED4C" w14:textId="77777777" w:rsidR="00A939FE" w:rsidRDefault="00A939FE" w:rsidP="00A939FE">
      <w:pPr>
        <w:rPr>
          <w:rFonts w:cs="Arial"/>
          <w:b/>
          <w:bCs/>
          <w:sz w:val="24"/>
          <w:szCs w:val="24"/>
        </w:rPr>
      </w:pPr>
      <w:r w:rsidRPr="00E76F0B">
        <w:rPr>
          <w:rFonts w:cs="Arial"/>
          <w:b/>
          <w:bCs/>
          <w:sz w:val="24"/>
          <w:szCs w:val="24"/>
        </w:rPr>
        <w:t>Please provide a plan for re-locating all tenants on the existing site.</w:t>
      </w:r>
    </w:p>
    <w:p w14:paraId="58F52AC4"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p w14:paraId="507676D8" w14:textId="77777777" w:rsidR="00A939FE" w:rsidRDefault="00A939FE" w:rsidP="00A939FE">
      <w:pPr>
        <w:pStyle w:val="Caption"/>
        <w:keepNext/>
        <w:rPr>
          <w:rFonts w:cs="Arial"/>
        </w:rPr>
      </w:pPr>
      <w:r w:rsidRPr="00E10490">
        <w:rPr>
          <w:rFonts w:cs="Arial"/>
        </w:rPr>
        <w:t xml:space="preserve">Table </w:t>
      </w:r>
      <w:r>
        <w:rPr>
          <w:rFonts w:cs="Arial"/>
        </w:rPr>
        <w:t>6.1</w:t>
      </w:r>
      <w:r w:rsidRPr="00E10490">
        <w:rPr>
          <w:rFonts w:cs="Arial"/>
        </w:rPr>
        <w:t xml:space="preserve">. </w:t>
      </w:r>
      <w:r>
        <w:rPr>
          <w:rFonts w:cs="Arial"/>
        </w:rPr>
        <w:t>Tenant Re-Location Plan.</w:t>
      </w:r>
    </w:p>
    <w:tbl>
      <w:tblPr>
        <w:tblStyle w:val="DPIEnormal"/>
        <w:tblW w:w="9639" w:type="dxa"/>
        <w:tblLook w:val="04A0" w:firstRow="1" w:lastRow="0" w:firstColumn="1" w:lastColumn="0" w:noHBand="0" w:noVBand="1"/>
        <w:tblCaption w:val="Data Table - Insert ALT text here"/>
      </w:tblPr>
      <w:tblGrid>
        <w:gridCol w:w="1653"/>
        <w:gridCol w:w="7986"/>
      </w:tblGrid>
      <w:tr w:rsidR="00A939FE" w:rsidRPr="00AE4C54" w14:paraId="2DFDAF89"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653" w:type="dxa"/>
          </w:tcPr>
          <w:p w14:paraId="6BBA2DE8" w14:textId="77777777" w:rsidR="00A939FE" w:rsidRDefault="00A939FE" w:rsidP="003D2B98">
            <w:r>
              <w:t>Re-Location Element</w:t>
            </w:r>
          </w:p>
        </w:tc>
        <w:tc>
          <w:tcPr>
            <w:tcW w:w="7986" w:type="dxa"/>
          </w:tcPr>
          <w:p w14:paraId="60801DA2" w14:textId="77777777" w:rsidR="00A939FE" w:rsidRDefault="00A939FE" w:rsidP="003D2B98">
            <w:r>
              <w:rPr>
                <w:rFonts w:cs="Arial"/>
              </w:rPr>
              <w:t>Plan</w:t>
            </w:r>
          </w:p>
        </w:tc>
      </w:tr>
      <w:tr w:rsidR="00A939FE" w:rsidRPr="00AE4C54" w14:paraId="67568DDA" w14:textId="77777777" w:rsidTr="003D2B98">
        <w:trPr>
          <w:trHeight w:val="447"/>
        </w:trPr>
        <w:tc>
          <w:tcPr>
            <w:tcW w:w="1653" w:type="dxa"/>
            <w:shd w:val="clear" w:color="auto" w:fill="E7E6E6" w:themeFill="background2"/>
          </w:tcPr>
          <w:p w14:paraId="7843F2E2" w14:textId="77777777" w:rsidR="00A939FE" w:rsidRDefault="00A939FE" w:rsidP="003D2B98">
            <w:pPr>
              <w:rPr>
                <w:rFonts w:cs="Arial"/>
                <w:b/>
                <w:bCs/>
              </w:rPr>
            </w:pPr>
            <w:r>
              <w:rPr>
                <w:rFonts w:cs="Arial"/>
                <w:b/>
                <w:bCs/>
              </w:rPr>
              <w:t>Overview</w:t>
            </w:r>
          </w:p>
        </w:tc>
        <w:sdt>
          <w:sdtPr>
            <w:rPr>
              <w:color w:val="858687" w:themeColor="text2"/>
            </w:rPr>
            <w:id w:val="1046256078"/>
            <w:placeholder>
              <w:docPart w:val="82085797A8C74F2A9EE1BCD54B847CAD"/>
            </w:placeholder>
          </w:sdtPr>
          <w:sdtEndPr/>
          <w:sdtContent>
            <w:sdt>
              <w:sdtPr>
                <w:rPr>
                  <w:color w:val="858687" w:themeColor="text2"/>
                </w:rPr>
                <w:id w:val="-967276779"/>
                <w:placeholder>
                  <w:docPart w:val="C99BC73DDFEF4BA895D4E089D324CA55"/>
                </w:placeholder>
              </w:sdtPr>
              <w:sdtEndPr>
                <w:rPr>
                  <w:color w:val="auto"/>
                </w:rPr>
              </w:sdtEndPr>
              <w:sdtContent>
                <w:tc>
                  <w:tcPr>
                    <w:tcW w:w="7986" w:type="dxa"/>
                  </w:tcPr>
                  <w:p w14:paraId="61C9B951" w14:textId="77777777" w:rsidR="00A939FE" w:rsidRDefault="00A939FE" w:rsidP="003D2B98">
                    <w:pPr>
                      <w:rPr>
                        <w:color w:val="858687" w:themeColor="text2"/>
                      </w:rPr>
                    </w:pPr>
                    <w:r>
                      <w:rPr>
                        <w:color w:val="858687" w:themeColor="text2"/>
                      </w:rPr>
                      <w:t>In this section, include a description of the overall plan and approach to tenant re-location.</w:t>
                    </w:r>
                  </w:p>
                  <w:p w14:paraId="12D743F3" w14:textId="77777777" w:rsidR="00A939FE" w:rsidRPr="00263360" w:rsidRDefault="00A939FE" w:rsidP="003D2B98">
                    <w:pPr>
                      <w:rPr>
                        <w:color w:val="858687" w:themeColor="text2"/>
                      </w:rPr>
                    </w:pPr>
                  </w:p>
                </w:tc>
              </w:sdtContent>
            </w:sdt>
          </w:sdtContent>
        </w:sdt>
      </w:tr>
      <w:tr w:rsidR="00A939FE" w:rsidRPr="00AE4C54" w14:paraId="03FD1BF5" w14:textId="77777777" w:rsidTr="003D2B98">
        <w:trPr>
          <w:trHeight w:val="447"/>
        </w:trPr>
        <w:tc>
          <w:tcPr>
            <w:tcW w:w="1653" w:type="dxa"/>
            <w:shd w:val="clear" w:color="auto" w:fill="E7E6E6" w:themeFill="background2"/>
          </w:tcPr>
          <w:p w14:paraId="7E8CD675" w14:textId="77777777" w:rsidR="00A939FE" w:rsidRDefault="00A939FE" w:rsidP="003D2B98">
            <w:pPr>
              <w:rPr>
                <w:rFonts w:cs="Arial"/>
                <w:b/>
                <w:bCs/>
              </w:rPr>
            </w:pPr>
            <w:r>
              <w:rPr>
                <w:rFonts w:cs="Arial"/>
                <w:b/>
                <w:bCs/>
              </w:rPr>
              <w:t>Existing Tenants</w:t>
            </w:r>
          </w:p>
        </w:tc>
        <w:sdt>
          <w:sdtPr>
            <w:rPr>
              <w:color w:val="858687" w:themeColor="text2"/>
            </w:rPr>
            <w:id w:val="-1105957919"/>
            <w:placeholder>
              <w:docPart w:val="78D1F07209D14BBC9BF4BD0984A68EB9"/>
            </w:placeholder>
          </w:sdtPr>
          <w:sdtEndPr/>
          <w:sdtContent>
            <w:sdt>
              <w:sdtPr>
                <w:rPr>
                  <w:color w:val="858687" w:themeColor="text2"/>
                </w:rPr>
                <w:id w:val="-395432502"/>
                <w:placeholder>
                  <w:docPart w:val="73E757F1FEE14CC38A88F83760C4B107"/>
                </w:placeholder>
              </w:sdtPr>
              <w:sdtEndPr>
                <w:rPr>
                  <w:color w:val="auto"/>
                </w:rPr>
              </w:sdtEndPr>
              <w:sdtContent>
                <w:tc>
                  <w:tcPr>
                    <w:tcW w:w="7986" w:type="dxa"/>
                  </w:tcPr>
                  <w:p w14:paraId="7C0C46C7" w14:textId="77777777" w:rsidR="00A939FE" w:rsidRDefault="00A939FE" w:rsidP="003D2B98">
                    <w:pPr>
                      <w:rPr>
                        <w:color w:val="858687" w:themeColor="text2"/>
                      </w:rPr>
                    </w:pPr>
                    <w:r>
                      <w:rPr>
                        <w:color w:val="858687" w:themeColor="text2"/>
                      </w:rPr>
                      <w:t>A description of the tenants residing on the existing site.</w:t>
                    </w:r>
                  </w:p>
                  <w:p w14:paraId="7E043F4B" w14:textId="77777777" w:rsidR="00A939FE" w:rsidRDefault="00A939FE" w:rsidP="003D2B98">
                    <w:pPr>
                      <w:rPr>
                        <w:color w:val="858687" w:themeColor="text2"/>
                      </w:rPr>
                    </w:pPr>
                  </w:p>
                </w:tc>
              </w:sdtContent>
            </w:sdt>
          </w:sdtContent>
        </w:sdt>
      </w:tr>
      <w:tr w:rsidR="00A939FE" w:rsidRPr="00AE4C54" w14:paraId="3F83E7B9" w14:textId="77777777" w:rsidTr="003D2B98">
        <w:trPr>
          <w:trHeight w:val="447"/>
        </w:trPr>
        <w:tc>
          <w:tcPr>
            <w:tcW w:w="1653" w:type="dxa"/>
            <w:shd w:val="clear" w:color="auto" w:fill="E7E6E6" w:themeFill="background2"/>
          </w:tcPr>
          <w:p w14:paraId="20263549" w14:textId="77777777" w:rsidR="00A939FE" w:rsidRPr="00A17A98" w:rsidRDefault="00A939FE" w:rsidP="003D2B98">
            <w:r>
              <w:rPr>
                <w:rFonts w:cs="Arial"/>
                <w:b/>
                <w:bCs/>
              </w:rPr>
              <w:t>Timelines</w:t>
            </w:r>
          </w:p>
        </w:tc>
        <w:sdt>
          <w:sdtPr>
            <w:rPr>
              <w:color w:val="858687" w:themeColor="text2"/>
            </w:rPr>
            <w:id w:val="-1610815521"/>
            <w:placeholder>
              <w:docPart w:val="12056FED7E3D4B588DA9EDB0FFB570ED"/>
            </w:placeholder>
          </w:sdtPr>
          <w:sdtEndPr>
            <w:rPr>
              <w:color w:val="auto"/>
            </w:rPr>
          </w:sdtEndPr>
          <w:sdtContent>
            <w:sdt>
              <w:sdtPr>
                <w:rPr>
                  <w:color w:val="858687" w:themeColor="text2"/>
                </w:rPr>
                <w:id w:val="-742334265"/>
                <w:placeholder>
                  <w:docPart w:val="ABEE903136074AEFBBCFB82434652B43"/>
                </w:placeholder>
              </w:sdtPr>
              <w:sdtEndPr>
                <w:rPr>
                  <w:color w:val="auto"/>
                </w:rPr>
              </w:sdtEndPr>
              <w:sdtContent>
                <w:tc>
                  <w:tcPr>
                    <w:tcW w:w="7986" w:type="dxa"/>
                  </w:tcPr>
                  <w:p w14:paraId="74D6FC98" w14:textId="77777777" w:rsidR="00A939FE" w:rsidRDefault="00A939FE" w:rsidP="003D2B98">
                    <w:pPr>
                      <w:rPr>
                        <w:color w:val="858687" w:themeColor="text2"/>
                      </w:rPr>
                    </w:pPr>
                    <w:r>
                      <w:rPr>
                        <w:color w:val="858687" w:themeColor="text2"/>
                      </w:rPr>
                      <w:t>In this section, include:</w:t>
                    </w:r>
                  </w:p>
                  <w:p w14:paraId="76A55391" w14:textId="77777777" w:rsidR="00A939FE" w:rsidRPr="0006530F" w:rsidRDefault="00A939FE" w:rsidP="003D2B98">
                    <w:pPr>
                      <w:pStyle w:val="ListParagraph"/>
                      <w:numPr>
                        <w:ilvl w:val="0"/>
                        <w:numId w:val="10"/>
                      </w:numPr>
                      <w:rPr>
                        <w:color w:val="858687" w:themeColor="text2"/>
                      </w:rPr>
                    </w:pPr>
                    <w:r>
                      <w:rPr>
                        <w:color w:val="858687" w:themeColor="text2"/>
                      </w:rPr>
                      <w:t>Timelines for the re-location of all tenants of the existing site.</w:t>
                    </w:r>
                  </w:p>
                </w:tc>
              </w:sdtContent>
            </w:sdt>
          </w:sdtContent>
        </w:sdt>
      </w:tr>
      <w:tr w:rsidR="00A939FE" w:rsidRPr="00AE4C54" w14:paraId="75D8B62B" w14:textId="77777777" w:rsidTr="003D2B98">
        <w:trPr>
          <w:trHeight w:val="447"/>
        </w:trPr>
        <w:tc>
          <w:tcPr>
            <w:tcW w:w="1653" w:type="dxa"/>
            <w:shd w:val="clear" w:color="auto" w:fill="E7E6E6" w:themeFill="background2"/>
          </w:tcPr>
          <w:p w14:paraId="425D7C66" w14:textId="77777777" w:rsidR="00A939FE" w:rsidRPr="00A17A98" w:rsidRDefault="00A939FE" w:rsidP="003D2B98">
            <w:r>
              <w:rPr>
                <w:b/>
              </w:rPr>
              <w:t>Locations</w:t>
            </w:r>
          </w:p>
        </w:tc>
        <w:sdt>
          <w:sdtPr>
            <w:rPr>
              <w:color w:val="858687" w:themeColor="text2"/>
            </w:rPr>
            <w:id w:val="-1634852738"/>
            <w:placeholder>
              <w:docPart w:val="6E2E013476974F90BA5B5415B0FA8483"/>
            </w:placeholder>
          </w:sdtPr>
          <w:sdtEndPr>
            <w:rPr>
              <w:color w:val="auto"/>
            </w:rPr>
          </w:sdtEndPr>
          <w:sdtContent>
            <w:sdt>
              <w:sdtPr>
                <w:rPr>
                  <w:color w:val="858687" w:themeColor="text2"/>
                </w:rPr>
                <w:id w:val="-684827858"/>
                <w:placeholder>
                  <w:docPart w:val="F6433C79824E4D35B3BB154A5A111445"/>
                </w:placeholder>
              </w:sdtPr>
              <w:sdtEndPr>
                <w:rPr>
                  <w:color w:val="auto"/>
                </w:rPr>
              </w:sdtEndPr>
              <w:sdtContent>
                <w:tc>
                  <w:tcPr>
                    <w:tcW w:w="7986" w:type="dxa"/>
                  </w:tcPr>
                  <w:p w14:paraId="177A26E1" w14:textId="77777777" w:rsidR="00A939FE" w:rsidRDefault="00A939FE" w:rsidP="003D2B98">
                    <w:pPr>
                      <w:rPr>
                        <w:color w:val="858687" w:themeColor="text2"/>
                      </w:rPr>
                    </w:pPr>
                    <w:r>
                      <w:rPr>
                        <w:color w:val="858687" w:themeColor="text2"/>
                      </w:rPr>
                      <w:t>In this section, include:</w:t>
                    </w:r>
                  </w:p>
                  <w:p w14:paraId="443246B4" w14:textId="77777777" w:rsidR="00A939FE" w:rsidRDefault="00A939FE" w:rsidP="003D2B98">
                    <w:pPr>
                      <w:pStyle w:val="ListParagraph"/>
                      <w:numPr>
                        <w:ilvl w:val="0"/>
                        <w:numId w:val="10"/>
                      </w:numPr>
                      <w:rPr>
                        <w:color w:val="858687" w:themeColor="text2"/>
                      </w:rPr>
                    </w:pPr>
                    <w:r>
                      <w:rPr>
                        <w:color w:val="858687" w:themeColor="text2"/>
                      </w:rPr>
                      <w:t>An overview of the re-location buildings; and</w:t>
                    </w:r>
                  </w:p>
                  <w:p w14:paraId="57CF2D5F" w14:textId="77777777" w:rsidR="00A939FE" w:rsidRDefault="00A939FE" w:rsidP="003D2B98">
                    <w:pPr>
                      <w:pStyle w:val="ListParagraph"/>
                      <w:numPr>
                        <w:ilvl w:val="0"/>
                        <w:numId w:val="10"/>
                      </w:numPr>
                      <w:rPr>
                        <w:color w:val="858687" w:themeColor="text2"/>
                      </w:rPr>
                    </w:pPr>
                    <w:r>
                      <w:rPr>
                        <w:color w:val="858687" w:themeColor="text2"/>
                      </w:rPr>
                      <w:t>The number of tenants to be moved to each location.</w:t>
                    </w:r>
                  </w:p>
                  <w:p w14:paraId="420C8861" w14:textId="77777777" w:rsidR="00A939FE" w:rsidRPr="00067B88" w:rsidRDefault="00A939FE" w:rsidP="003D2B98">
                    <w:pPr>
                      <w:ind w:left="360"/>
                      <w:rPr>
                        <w:color w:val="858687" w:themeColor="text2"/>
                      </w:rPr>
                    </w:pPr>
                  </w:p>
                </w:tc>
              </w:sdtContent>
            </w:sdt>
          </w:sdtContent>
        </w:sdt>
      </w:tr>
      <w:tr w:rsidR="00A939FE" w:rsidRPr="00AE4C54" w14:paraId="63A40BD3" w14:textId="77777777" w:rsidTr="003D2B98">
        <w:trPr>
          <w:trHeight w:val="447"/>
        </w:trPr>
        <w:tc>
          <w:tcPr>
            <w:tcW w:w="1653" w:type="dxa"/>
            <w:shd w:val="clear" w:color="auto" w:fill="E7E6E6" w:themeFill="background2"/>
          </w:tcPr>
          <w:p w14:paraId="15D19406" w14:textId="77777777" w:rsidR="00A939FE" w:rsidRDefault="00A939FE" w:rsidP="003D2B98">
            <w:pPr>
              <w:rPr>
                <w:rFonts w:cs="Arial"/>
                <w:b/>
                <w:bCs/>
              </w:rPr>
            </w:pPr>
            <w:r>
              <w:rPr>
                <w:rFonts w:cs="Arial"/>
                <w:b/>
                <w:bCs/>
              </w:rPr>
              <w:t xml:space="preserve">Alternative Arrangements </w:t>
            </w:r>
          </w:p>
        </w:tc>
        <w:sdt>
          <w:sdtPr>
            <w:rPr>
              <w:color w:val="858687" w:themeColor="text2"/>
            </w:rPr>
            <w:id w:val="1131442361"/>
            <w:placeholder>
              <w:docPart w:val="F116A63BADC04861A7D73A2972DA2F80"/>
            </w:placeholder>
          </w:sdtPr>
          <w:sdtEndPr>
            <w:rPr>
              <w:color w:val="auto"/>
            </w:rPr>
          </w:sdtEndPr>
          <w:sdtContent>
            <w:sdt>
              <w:sdtPr>
                <w:rPr>
                  <w:color w:val="858687" w:themeColor="text2"/>
                </w:rPr>
                <w:id w:val="-988554489"/>
                <w:placeholder>
                  <w:docPart w:val="6DF0EFF5ECE34533AEF209CADDE6AAE7"/>
                </w:placeholder>
              </w:sdtPr>
              <w:sdtEndPr>
                <w:rPr>
                  <w:color w:val="auto"/>
                </w:rPr>
              </w:sdtEndPr>
              <w:sdtContent>
                <w:tc>
                  <w:tcPr>
                    <w:tcW w:w="7986" w:type="dxa"/>
                  </w:tcPr>
                  <w:p w14:paraId="24285C29" w14:textId="77777777" w:rsidR="00A939FE" w:rsidRDefault="00A939FE" w:rsidP="003D2B98">
                    <w:pPr>
                      <w:rPr>
                        <w:color w:val="858687" w:themeColor="text2"/>
                      </w:rPr>
                    </w:pPr>
                    <w:r>
                      <w:rPr>
                        <w:color w:val="858687" w:themeColor="text2"/>
                      </w:rPr>
                      <w:t>In this section, include a description of:</w:t>
                    </w:r>
                  </w:p>
                  <w:p w14:paraId="3B644A4A" w14:textId="77777777" w:rsidR="00A939FE" w:rsidRDefault="00A939FE" w:rsidP="003D2B98">
                    <w:pPr>
                      <w:pStyle w:val="ListParagraph"/>
                      <w:numPr>
                        <w:ilvl w:val="0"/>
                        <w:numId w:val="10"/>
                      </w:numPr>
                      <w:rPr>
                        <w:color w:val="858687" w:themeColor="text2"/>
                      </w:rPr>
                    </w:pPr>
                    <w:r>
                      <w:rPr>
                        <w:color w:val="858687" w:themeColor="text2"/>
                      </w:rPr>
                      <w:t>What alternative arrangements are made for delays to the development; and</w:t>
                    </w:r>
                  </w:p>
                  <w:p w14:paraId="1182D7F8" w14:textId="77777777" w:rsidR="00A939FE" w:rsidRPr="00AF25B7" w:rsidRDefault="00A939FE" w:rsidP="003D2B98">
                    <w:pPr>
                      <w:pStyle w:val="ListParagraph"/>
                      <w:numPr>
                        <w:ilvl w:val="0"/>
                        <w:numId w:val="10"/>
                      </w:numPr>
                      <w:rPr>
                        <w:color w:val="858687" w:themeColor="text2"/>
                      </w:rPr>
                    </w:pPr>
                    <w:r>
                      <w:rPr>
                        <w:color w:val="858687" w:themeColor="text2"/>
                      </w:rPr>
                      <w:t>What alternative arrangements are made for the unavailability of planned re-location dwellings.</w:t>
                    </w:r>
                  </w:p>
                </w:tc>
              </w:sdtContent>
            </w:sdt>
          </w:sdtContent>
        </w:sdt>
      </w:tr>
      <w:tr w:rsidR="00A939FE" w:rsidRPr="00AE4C54" w14:paraId="24ED31BA" w14:textId="77777777" w:rsidTr="003D2B98">
        <w:trPr>
          <w:trHeight w:val="447"/>
        </w:trPr>
        <w:tc>
          <w:tcPr>
            <w:tcW w:w="1653" w:type="dxa"/>
            <w:shd w:val="clear" w:color="auto" w:fill="E7E6E6" w:themeFill="background2"/>
          </w:tcPr>
          <w:p w14:paraId="2766897A" w14:textId="77777777" w:rsidR="00A939FE" w:rsidRDefault="00A939FE" w:rsidP="003D2B98">
            <w:pPr>
              <w:rPr>
                <w:rFonts w:cs="Arial"/>
                <w:b/>
                <w:bCs/>
              </w:rPr>
            </w:pPr>
            <w:r>
              <w:rPr>
                <w:rFonts w:cs="Arial"/>
                <w:b/>
                <w:bCs/>
              </w:rPr>
              <w:t>Community Impacts</w:t>
            </w:r>
          </w:p>
        </w:tc>
        <w:sdt>
          <w:sdtPr>
            <w:rPr>
              <w:color w:val="858687" w:themeColor="text2"/>
            </w:rPr>
            <w:id w:val="282474546"/>
            <w:placeholder>
              <w:docPart w:val="88567F5DB60446449DF71754FE7C6766"/>
            </w:placeholder>
          </w:sdtPr>
          <w:sdtEndPr/>
          <w:sdtContent>
            <w:sdt>
              <w:sdtPr>
                <w:rPr>
                  <w:color w:val="858687" w:themeColor="text2"/>
                </w:rPr>
                <w:id w:val="749312909"/>
                <w:placeholder>
                  <w:docPart w:val="A1D0BDF849704ADDA5355A6FF4E8A239"/>
                </w:placeholder>
              </w:sdtPr>
              <w:sdtEndPr>
                <w:rPr>
                  <w:color w:val="auto"/>
                </w:rPr>
              </w:sdtEndPr>
              <w:sdtContent>
                <w:tc>
                  <w:tcPr>
                    <w:tcW w:w="7986" w:type="dxa"/>
                  </w:tcPr>
                  <w:p w14:paraId="23B4CF69" w14:textId="77777777" w:rsidR="00A939FE" w:rsidRDefault="00A939FE" w:rsidP="003D2B98">
                    <w:pPr>
                      <w:rPr>
                        <w:color w:val="858687" w:themeColor="text2"/>
                      </w:rPr>
                    </w:pPr>
                    <w:r>
                      <w:rPr>
                        <w:color w:val="858687" w:themeColor="text2"/>
                      </w:rPr>
                      <w:t>In this section, include a description of the potential community impacts that will result from the Tenant Re-Location Plan and what strategies are employed to reduce these impacts.</w:t>
                    </w:r>
                  </w:p>
                  <w:p w14:paraId="6A85AA8F" w14:textId="77777777" w:rsidR="00A939FE" w:rsidRPr="00263360" w:rsidRDefault="00A939FE" w:rsidP="003D2B98">
                    <w:pPr>
                      <w:rPr>
                        <w:color w:val="858687" w:themeColor="text2"/>
                      </w:rPr>
                    </w:pPr>
                  </w:p>
                </w:tc>
              </w:sdtContent>
            </w:sdt>
          </w:sdtContent>
        </w:sdt>
      </w:tr>
    </w:tbl>
    <w:p w14:paraId="3A997720" w14:textId="77777777" w:rsidR="00A939FE" w:rsidRDefault="00A939FE" w:rsidP="00A939FE">
      <w:pPr>
        <w:rPr>
          <w:color w:val="615F5F" w:themeColor="text1" w:themeTint="BF"/>
          <w:sz w:val="28"/>
          <w:szCs w:val="28"/>
        </w:rPr>
      </w:pPr>
    </w:p>
    <w:p w14:paraId="2C7BD633" w14:textId="77777777" w:rsidR="00A939FE" w:rsidRDefault="00A939FE" w:rsidP="00A939FE">
      <w:pPr>
        <w:spacing w:before="0" w:after="160" w:line="259" w:lineRule="auto"/>
        <w:rPr>
          <w:color w:val="615F5F" w:themeColor="text1" w:themeTint="BF"/>
          <w:sz w:val="28"/>
          <w:szCs w:val="28"/>
        </w:rPr>
      </w:pPr>
      <w:r>
        <w:rPr>
          <w:color w:val="615F5F" w:themeColor="text1" w:themeTint="BF"/>
          <w:sz w:val="28"/>
          <w:szCs w:val="28"/>
        </w:rPr>
        <w:br w:type="page"/>
      </w:r>
    </w:p>
    <w:p w14:paraId="25D5389F" w14:textId="77777777" w:rsidR="00A939FE" w:rsidRDefault="00A939FE" w:rsidP="00A939FE">
      <w:pPr>
        <w:pStyle w:val="Heading2"/>
        <w:rPr>
          <w:rFonts w:cs="Arial"/>
        </w:rPr>
      </w:pPr>
      <w:bookmarkStart w:id="9" w:name="_Toc68166999"/>
      <w:r w:rsidRPr="00E10490">
        <w:rPr>
          <w:rFonts w:cs="Arial"/>
        </w:rPr>
        <w:t xml:space="preserve">Section </w:t>
      </w:r>
      <w:r>
        <w:rPr>
          <w:rFonts w:cs="Arial"/>
        </w:rPr>
        <w:t>7</w:t>
      </w:r>
      <w:r w:rsidRPr="00E10490">
        <w:rPr>
          <w:rFonts w:cs="Arial"/>
        </w:rPr>
        <w:t xml:space="preserve"> – </w:t>
      </w:r>
      <w:r>
        <w:rPr>
          <w:rFonts w:cs="Arial"/>
        </w:rPr>
        <w:t>Operational Considerations</w:t>
      </w:r>
      <w:bookmarkEnd w:id="9"/>
    </w:p>
    <w:p w14:paraId="7FE9FA48" w14:textId="77777777" w:rsidR="00A939FE" w:rsidRDefault="00A939FE" w:rsidP="00A939FE">
      <w:pPr>
        <w:autoSpaceDE w:val="0"/>
        <w:autoSpaceDN w:val="0"/>
        <w:adjustRightInd w:val="0"/>
        <w:spacing w:before="0" w:after="0" w:line="240" w:lineRule="auto"/>
        <w:rPr>
          <w:rFonts w:cs="Arial"/>
          <w:sz w:val="24"/>
          <w:szCs w:val="24"/>
          <w:lang w:val="en-US"/>
        </w:rPr>
      </w:pPr>
      <w:r w:rsidRPr="0086239A">
        <w:rPr>
          <w:rFonts w:cs="Arial"/>
          <w:sz w:val="24"/>
          <w:szCs w:val="24"/>
          <w:lang w:val="en-US"/>
        </w:rPr>
        <w:t xml:space="preserve">The information in this section will contribute to the assessment of </w:t>
      </w:r>
      <w:r w:rsidRPr="001C67E3">
        <w:rPr>
          <w:rFonts w:cs="Arial"/>
          <w:sz w:val="24"/>
          <w:szCs w:val="24"/>
          <w:lang w:val="en-US"/>
        </w:rPr>
        <w:t>the submission as per the Policy. It will assist LAHC to:</w:t>
      </w:r>
    </w:p>
    <w:p w14:paraId="4E33AA25" w14:textId="77777777" w:rsidR="00A939FE" w:rsidRDefault="00A939FE" w:rsidP="00A939FE">
      <w:pPr>
        <w:autoSpaceDE w:val="0"/>
        <w:autoSpaceDN w:val="0"/>
        <w:adjustRightInd w:val="0"/>
        <w:spacing w:before="0" w:after="0" w:line="240" w:lineRule="auto"/>
        <w:rPr>
          <w:rFonts w:cs="Arial"/>
          <w:sz w:val="24"/>
          <w:szCs w:val="24"/>
          <w:lang w:val="en-US"/>
        </w:rPr>
      </w:pPr>
    </w:p>
    <w:p w14:paraId="2F132F60" w14:textId="0A6677BD" w:rsidR="00A939FE" w:rsidRPr="009E280B" w:rsidRDefault="00A939FE" w:rsidP="00A939FE">
      <w:pPr>
        <w:pStyle w:val="ListParagraph"/>
        <w:numPr>
          <w:ilvl w:val="0"/>
          <w:numId w:val="9"/>
        </w:numPr>
        <w:autoSpaceDE w:val="0"/>
        <w:autoSpaceDN w:val="0"/>
        <w:adjustRightInd w:val="0"/>
        <w:spacing w:before="0" w:after="0" w:line="240" w:lineRule="auto"/>
        <w:rPr>
          <w:rFonts w:cs="Arial"/>
          <w:color w:val="000000"/>
          <w:sz w:val="16"/>
          <w:szCs w:val="16"/>
          <w:lang w:val="en-US"/>
        </w:rPr>
      </w:pPr>
      <w:r w:rsidRPr="009E280B">
        <w:rPr>
          <w:rFonts w:cs="Arial"/>
          <w:color w:val="000000"/>
          <w:sz w:val="23"/>
          <w:szCs w:val="23"/>
          <w:lang w:val="en-US"/>
        </w:rPr>
        <w:t xml:space="preserve">Evaluate whether there </w:t>
      </w:r>
      <w:r>
        <w:rPr>
          <w:rFonts w:cs="Arial"/>
          <w:color w:val="000000"/>
          <w:sz w:val="23"/>
          <w:szCs w:val="23"/>
          <w:lang w:val="en-US"/>
        </w:rPr>
        <w:t>are</w:t>
      </w:r>
      <w:r w:rsidRPr="009E280B">
        <w:rPr>
          <w:rFonts w:cs="Arial"/>
          <w:color w:val="000000"/>
          <w:sz w:val="23"/>
          <w:szCs w:val="23"/>
          <w:lang w:val="en-US"/>
        </w:rPr>
        <w:t xml:space="preserve"> suitable </w:t>
      </w:r>
      <w:r>
        <w:rPr>
          <w:rFonts w:cs="Arial"/>
          <w:color w:val="000000"/>
          <w:sz w:val="23"/>
          <w:szCs w:val="23"/>
          <w:lang w:val="en-US"/>
        </w:rPr>
        <w:t>operational considerations</w:t>
      </w:r>
      <w:r w:rsidR="006201FB">
        <w:rPr>
          <w:rFonts w:cs="Arial"/>
          <w:color w:val="000000"/>
          <w:sz w:val="23"/>
          <w:szCs w:val="23"/>
          <w:lang w:val="en-US"/>
        </w:rPr>
        <w:t xml:space="preserve"> for the project. (Q22</w:t>
      </w:r>
      <w:r>
        <w:rPr>
          <w:rFonts w:cs="Arial"/>
          <w:color w:val="000000"/>
          <w:sz w:val="23"/>
          <w:szCs w:val="23"/>
          <w:lang w:val="en-US"/>
        </w:rPr>
        <w:t>)</w:t>
      </w:r>
    </w:p>
    <w:p w14:paraId="0E0D38DD" w14:textId="77777777" w:rsidR="00A939FE" w:rsidRDefault="00A939FE" w:rsidP="00A939FE">
      <w:pPr>
        <w:rPr>
          <w:color w:val="615F5F" w:themeColor="text1" w:themeTint="BF"/>
          <w:sz w:val="28"/>
          <w:szCs w:val="28"/>
        </w:rPr>
      </w:pPr>
    </w:p>
    <w:p w14:paraId="2C4B3899" w14:textId="76CA40C6" w:rsidR="00A939FE" w:rsidRPr="0031404B" w:rsidRDefault="00A939FE" w:rsidP="00A939FE">
      <w:pPr>
        <w:rPr>
          <w:color w:val="615F5F" w:themeColor="text1" w:themeTint="BF"/>
          <w:sz w:val="28"/>
          <w:szCs w:val="28"/>
        </w:rPr>
      </w:pPr>
      <w:r w:rsidRPr="0031404B">
        <w:rPr>
          <w:color w:val="615F5F" w:themeColor="text1" w:themeTint="BF"/>
          <w:sz w:val="28"/>
          <w:szCs w:val="28"/>
        </w:rPr>
        <w:t>Question 2</w:t>
      </w:r>
      <w:r w:rsidR="006201FB">
        <w:rPr>
          <w:color w:val="615F5F" w:themeColor="text1" w:themeTint="BF"/>
          <w:sz w:val="28"/>
          <w:szCs w:val="28"/>
        </w:rPr>
        <w:t>2</w:t>
      </w:r>
      <w:r w:rsidRPr="0031404B">
        <w:rPr>
          <w:color w:val="615F5F" w:themeColor="text1" w:themeTint="BF"/>
          <w:sz w:val="28"/>
          <w:szCs w:val="28"/>
        </w:rPr>
        <w:t xml:space="preserve"> – </w:t>
      </w:r>
      <w:r>
        <w:rPr>
          <w:color w:val="615F5F" w:themeColor="text1" w:themeTint="BF"/>
          <w:sz w:val="28"/>
          <w:szCs w:val="28"/>
        </w:rPr>
        <w:t xml:space="preserve">Asset Maintenance and Tenancy Management Plans </w:t>
      </w:r>
    </w:p>
    <w:p w14:paraId="5CC715E7" w14:textId="4182B6ED" w:rsidR="00A939FE" w:rsidRDefault="00A939FE" w:rsidP="00A939FE">
      <w:pPr>
        <w:rPr>
          <w:rFonts w:cs="Arial"/>
          <w:b/>
          <w:bCs/>
          <w:sz w:val="24"/>
          <w:szCs w:val="24"/>
        </w:rPr>
      </w:pPr>
      <w:r w:rsidRPr="00E76F0B">
        <w:rPr>
          <w:rFonts w:cs="Arial"/>
          <w:b/>
          <w:bCs/>
          <w:sz w:val="24"/>
          <w:szCs w:val="24"/>
        </w:rPr>
        <w:t>Please provide a plan</w:t>
      </w:r>
      <w:r>
        <w:rPr>
          <w:rFonts w:cs="Arial"/>
          <w:b/>
          <w:bCs/>
          <w:sz w:val="24"/>
          <w:szCs w:val="24"/>
        </w:rPr>
        <w:t xml:space="preserve"> for</w:t>
      </w:r>
      <w:r w:rsidRPr="00E76F0B">
        <w:rPr>
          <w:rFonts w:cs="Arial"/>
          <w:b/>
          <w:bCs/>
          <w:sz w:val="24"/>
          <w:szCs w:val="24"/>
        </w:rPr>
        <w:t xml:space="preserve"> maintaining the development.</w:t>
      </w:r>
      <w:r>
        <w:rPr>
          <w:rFonts w:cs="Arial"/>
          <w:b/>
          <w:bCs/>
          <w:sz w:val="24"/>
          <w:szCs w:val="24"/>
        </w:rPr>
        <w:t xml:space="preserve"> </w:t>
      </w:r>
      <w:r w:rsidR="006201FB">
        <w:rPr>
          <w:rFonts w:cs="Arial"/>
          <w:b/>
          <w:bCs/>
          <w:sz w:val="24"/>
          <w:szCs w:val="24"/>
        </w:rPr>
        <w:t xml:space="preserve">Please note, </w:t>
      </w:r>
      <w:r>
        <w:rPr>
          <w:rFonts w:cs="Arial"/>
          <w:b/>
          <w:bCs/>
          <w:sz w:val="24"/>
          <w:szCs w:val="24"/>
        </w:rPr>
        <w:t>LAHC’s Asset Management Framework will apply in respect of Asset Maintenance</w:t>
      </w:r>
      <w:r w:rsidR="00AC4D44">
        <w:rPr>
          <w:rFonts w:cs="Arial"/>
          <w:b/>
          <w:bCs/>
          <w:sz w:val="24"/>
          <w:szCs w:val="24"/>
        </w:rPr>
        <w:t>.</w:t>
      </w:r>
    </w:p>
    <w:p w14:paraId="5CA03454" w14:textId="77777777" w:rsidR="00A939FE" w:rsidRDefault="00A939FE" w:rsidP="00A939FE">
      <w:pPr>
        <w:rPr>
          <w:bCs/>
        </w:rPr>
      </w:pPr>
      <w:r w:rsidRPr="00957049">
        <w:rPr>
          <w:bCs/>
        </w:rPr>
        <w:t>(</w:t>
      </w:r>
      <w:r w:rsidRPr="00957049">
        <w:rPr>
          <w:bCs/>
          <w:i/>
          <w:iCs/>
        </w:rPr>
        <w:t xml:space="preserve">max </w:t>
      </w:r>
      <w:r>
        <w:rPr>
          <w:bCs/>
          <w:i/>
          <w:iCs/>
        </w:rPr>
        <w:t>1</w:t>
      </w:r>
      <w:r w:rsidRPr="00957049">
        <w:rPr>
          <w:bCs/>
          <w:i/>
          <w:iCs/>
        </w:rPr>
        <w:t xml:space="preserve"> page</w:t>
      </w:r>
      <w:r w:rsidRPr="00957049">
        <w:rPr>
          <w:bCs/>
        </w:rPr>
        <w:t>)</w:t>
      </w:r>
    </w:p>
    <w:p w14:paraId="09046C8F" w14:textId="77777777" w:rsidR="00A939FE" w:rsidRDefault="00A939FE" w:rsidP="00A939FE">
      <w:pPr>
        <w:pStyle w:val="Caption"/>
        <w:keepNext/>
        <w:rPr>
          <w:rFonts w:cs="Arial"/>
        </w:rPr>
      </w:pPr>
      <w:r w:rsidRPr="00E10490">
        <w:rPr>
          <w:rFonts w:cs="Arial"/>
        </w:rPr>
        <w:t xml:space="preserve">Table </w:t>
      </w:r>
      <w:r>
        <w:rPr>
          <w:rFonts w:cs="Arial"/>
        </w:rPr>
        <w:t>7.1</w:t>
      </w:r>
      <w:r w:rsidRPr="00E10490">
        <w:rPr>
          <w:rFonts w:cs="Arial"/>
        </w:rPr>
        <w:t xml:space="preserve">. </w:t>
      </w:r>
      <w:r>
        <w:rPr>
          <w:rFonts w:cs="Arial"/>
        </w:rPr>
        <w:t>Asset Maintenance and Tenancy Management Plan.</w:t>
      </w:r>
    </w:p>
    <w:tbl>
      <w:tblPr>
        <w:tblStyle w:val="DPIEnormal"/>
        <w:tblW w:w="9498" w:type="dxa"/>
        <w:tblLook w:val="04A0" w:firstRow="1" w:lastRow="0" w:firstColumn="1" w:lastColumn="0" w:noHBand="0" w:noVBand="1"/>
        <w:tblCaption w:val="Data Table - Insert ALT text here"/>
      </w:tblPr>
      <w:tblGrid>
        <w:gridCol w:w="1862"/>
        <w:gridCol w:w="7636"/>
      </w:tblGrid>
      <w:tr w:rsidR="00A939FE" w:rsidRPr="00AE4C54" w14:paraId="59742ADF" w14:textId="77777777" w:rsidTr="003D2B98">
        <w:trPr>
          <w:cnfStyle w:val="100000000000" w:firstRow="1" w:lastRow="0" w:firstColumn="0" w:lastColumn="0" w:oddVBand="0" w:evenVBand="0" w:oddHBand="0" w:evenHBand="0" w:firstRowFirstColumn="0" w:firstRowLastColumn="0" w:lastRowFirstColumn="0" w:lastRowLastColumn="0"/>
          <w:trHeight w:val="454"/>
        </w:trPr>
        <w:tc>
          <w:tcPr>
            <w:tcW w:w="1862" w:type="dxa"/>
          </w:tcPr>
          <w:p w14:paraId="09C56EF6" w14:textId="77777777" w:rsidR="00A939FE" w:rsidRDefault="00A939FE" w:rsidP="003D2B98">
            <w:r>
              <w:t>Element</w:t>
            </w:r>
          </w:p>
        </w:tc>
        <w:tc>
          <w:tcPr>
            <w:tcW w:w="7636" w:type="dxa"/>
          </w:tcPr>
          <w:p w14:paraId="763E9201" w14:textId="77777777" w:rsidR="00A939FE" w:rsidRDefault="00A939FE" w:rsidP="003D2B98">
            <w:r>
              <w:rPr>
                <w:rFonts w:cs="Arial"/>
              </w:rPr>
              <w:t>Plan</w:t>
            </w:r>
          </w:p>
        </w:tc>
      </w:tr>
      <w:tr w:rsidR="00A939FE" w:rsidRPr="00AE4C54" w14:paraId="39FC1BE8" w14:textId="77777777" w:rsidTr="003D2B98">
        <w:trPr>
          <w:trHeight w:val="447"/>
        </w:trPr>
        <w:tc>
          <w:tcPr>
            <w:tcW w:w="1862" w:type="dxa"/>
            <w:shd w:val="clear" w:color="auto" w:fill="E7E6E6" w:themeFill="background2"/>
          </w:tcPr>
          <w:p w14:paraId="589D8640" w14:textId="77777777" w:rsidR="00A939FE" w:rsidRPr="00A17A98" w:rsidRDefault="00A939FE" w:rsidP="003D2B98">
            <w:r>
              <w:rPr>
                <w:rFonts w:cs="Arial"/>
                <w:b/>
                <w:bCs/>
              </w:rPr>
              <w:t>Major Periodic Maintenance</w:t>
            </w:r>
          </w:p>
        </w:tc>
        <w:tc>
          <w:tcPr>
            <w:tcW w:w="7636" w:type="dxa"/>
          </w:tcPr>
          <w:sdt>
            <w:sdtPr>
              <w:rPr>
                <w:color w:val="858687" w:themeColor="text2"/>
              </w:rPr>
              <w:id w:val="1786317720"/>
              <w:placeholder>
                <w:docPart w:val="21FAA349AA9E4FAFB6DE61F054E6039A"/>
              </w:placeholder>
            </w:sdtPr>
            <w:sdtEndPr>
              <w:rPr>
                <w:color w:val="auto"/>
              </w:rPr>
            </w:sdtEndPr>
            <w:sdtContent>
              <w:sdt>
                <w:sdtPr>
                  <w:rPr>
                    <w:color w:val="858687" w:themeColor="text2"/>
                  </w:rPr>
                  <w:id w:val="365185249"/>
                  <w:placeholder>
                    <w:docPart w:val="8C5B84FA437F4D8C8FE05144D43DE26A"/>
                  </w:placeholder>
                </w:sdtPr>
                <w:sdtEndPr>
                  <w:rPr>
                    <w:color w:val="auto"/>
                  </w:rPr>
                </w:sdtEndPr>
                <w:sdtContent>
                  <w:p w14:paraId="2E342BE7" w14:textId="77777777" w:rsidR="00A939FE" w:rsidRDefault="00A939FE" w:rsidP="003D2B98">
                    <w:pPr>
                      <w:rPr>
                        <w:color w:val="858687" w:themeColor="text2"/>
                      </w:rPr>
                    </w:pPr>
                    <w:r>
                      <w:rPr>
                        <w:color w:val="858687" w:themeColor="text2"/>
                      </w:rPr>
                      <w:t>In this section, include:</w:t>
                    </w:r>
                  </w:p>
                  <w:p w14:paraId="228510EA" w14:textId="77777777" w:rsidR="00A939FE" w:rsidRDefault="00A939FE" w:rsidP="003D2B98">
                    <w:pPr>
                      <w:pStyle w:val="ListParagraph"/>
                      <w:numPr>
                        <w:ilvl w:val="0"/>
                        <w:numId w:val="9"/>
                      </w:numPr>
                      <w:rPr>
                        <w:color w:val="858687" w:themeColor="text2"/>
                      </w:rPr>
                    </w:pPr>
                    <w:r>
                      <w:rPr>
                        <w:color w:val="858687" w:themeColor="text2"/>
                      </w:rPr>
                      <w:t>A description, in general terms, of the approach;</w:t>
                    </w:r>
                  </w:p>
                  <w:p w14:paraId="65E6AC3C" w14:textId="77777777" w:rsidR="00A939FE" w:rsidRDefault="00A939FE" w:rsidP="003D2B98">
                    <w:pPr>
                      <w:pStyle w:val="ListParagraph"/>
                      <w:numPr>
                        <w:ilvl w:val="0"/>
                        <w:numId w:val="9"/>
                      </w:numPr>
                      <w:rPr>
                        <w:color w:val="858687" w:themeColor="text2"/>
                      </w:rPr>
                    </w:pPr>
                    <w:r>
                      <w:rPr>
                        <w:color w:val="858687" w:themeColor="text2"/>
                      </w:rPr>
                      <w:t>Regularity of maintenance;</w:t>
                    </w:r>
                  </w:p>
                  <w:p w14:paraId="5D6A61B9" w14:textId="77777777" w:rsidR="00A939FE" w:rsidRDefault="00A939FE" w:rsidP="003D2B98">
                    <w:pPr>
                      <w:pStyle w:val="ListParagraph"/>
                      <w:numPr>
                        <w:ilvl w:val="0"/>
                        <w:numId w:val="9"/>
                      </w:numPr>
                      <w:rPr>
                        <w:color w:val="858687" w:themeColor="text2"/>
                      </w:rPr>
                    </w:pPr>
                    <w:r>
                      <w:rPr>
                        <w:color w:val="858687" w:themeColor="text2"/>
                      </w:rPr>
                      <w:t>Budget allocated; and</w:t>
                    </w:r>
                  </w:p>
                  <w:p w14:paraId="5533CD93" w14:textId="77777777" w:rsidR="00A939FE" w:rsidRPr="00583895" w:rsidRDefault="00A939FE" w:rsidP="003D2B98">
                    <w:pPr>
                      <w:pStyle w:val="ListParagraph"/>
                      <w:numPr>
                        <w:ilvl w:val="0"/>
                        <w:numId w:val="9"/>
                      </w:numPr>
                      <w:rPr>
                        <w:color w:val="858687" w:themeColor="text2"/>
                      </w:rPr>
                    </w:pPr>
                    <w:r>
                      <w:rPr>
                        <w:color w:val="858687" w:themeColor="text2"/>
                      </w:rPr>
                      <w:t>Partners or contractors to be used.</w:t>
                    </w:r>
                  </w:p>
                </w:sdtContent>
              </w:sdt>
            </w:sdtContent>
          </w:sdt>
          <w:p w14:paraId="3F62524D" w14:textId="77777777" w:rsidR="00A939FE" w:rsidRPr="003F0A98" w:rsidRDefault="00A939FE" w:rsidP="003D2B98">
            <w:pPr>
              <w:pStyle w:val="ListParagraph"/>
              <w:numPr>
                <w:ilvl w:val="0"/>
                <w:numId w:val="0"/>
              </w:numPr>
              <w:ind w:left="720"/>
              <w:rPr>
                <w:color w:val="858687" w:themeColor="text2"/>
              </w:rPr>
            </w:pPr>
          </w:p>
        </w:tc>
      </w:tr>
      <w:tr w:rsidR="00A939FE" w:rsidRPr="00AE4C54" w14:paraId="0AE08A8F" w14:textId="77777777" w:rsidTr="003D2B98">
        <w:trPr>
          <w:trHeight w:val="447"/>
        </w:trPr>
        <w:tc>
          <w:tcPr>
            <w:tcW w:w="1862" w:type="dxa"/>
            <w:shd w:val="clear" w:color="auto" w:fill="E7E6E6" w:themeFill="background2"/>
          </w:tcPr>
          <w:p w14:paraId="17C75525" w14:textId="77777777" w:rsidR="00A939FE" w:rsidRPr="00D72A40" w:rsidRDefault="00A939FE" w:rsidP="003D2B98">
            <w:pPr>
              <w:rPr>
                <w:b/>
                <w:bCs/>
              </w:rPr>
            </w:pPr>
            <w:r w:rsidRPr="00D72A40">
              <w:rPr>
                <w:b/>
                <w:bCs/>
              </w:rPr>
              <w:t>Ongoing Maintenance</w:t>
            </w:r>
          </w:p>
        </w:tc>
        <w:sdt>
          <w:sdtPr>
            <w:rPr>
              <w:color w:val="858687" w:themeColor="text2"/>
            </w:rPr>
            <w:id w:val="1175006051"/>
            <w:placeholder>
              <w:docPart w:val="82A596FBBE2B4F93A7BC6EEBF91D5FF5"/>
            </w:placeholder>
          </w:sdtPr>
          <w:sdtEndPr>
            <w:rPr>
              <w:color w:val="auto"/>
            </w:rPr>
          </w:sdtEndPr>
          <w:sdtContent>
            <w:sdt>
              <w:sdtPr>
                <w:rPr>
                  <w:color w:val="858687" w:themeColor="text2"/>
                </w:rPr>
                <w:id w:val="-1215656738"/>
                <w:placeholder>
                  <w:docPart w:val="575758CC2DE54EF0B64FA206953E1650"/>
                </w:placeholder>
              </w:sdtPr>
              <w:sdtEndPr>
                <w:rPr>
                  <w:color w:val="auto"/>
                </w:rPr>
              </w:sdtEndPr>
              <w:sdtContent>
                <w:tc>
                  <w:tcPr>
                    <w:tcW w:w="7636" w:type="dxa"/>
                  </w:tcPr>
                  <w:sdt>
                    <w:sdtPr>
                      <w:rPr>
                        <w:color w:val="858687" w:themeColor="text2"/>
                      </w:rPr>
                      <w:id w:val="2143764631"/>
                      <w:placeholder>
                        <w:docPart w:val="7C36E31005D3490AA0424B244A3DC345"/>
                      </w:placeholder>
                    </w:sdtPr>
                    <w:sdtEndPr>
                      <w:rPr>
                        <w:color w:val="auto"/>
                      </w:rPr>
                    </w:sdtEndPr>
                    <w:sdtContent>
                      <w:p w14:paraId="551A3951" w14:textId="77777777" w:rsidR="00A939FE" w:rsidRDefault="00A939FE" w:rsidP="003D2B98">
                        <w:pPr>
                          <w:rPr>
                            <w:color w:val="858687" w:themeColor="text2"/>
                          </w:rPr>
                        </w:pPr>
                        <w:r>
                          <w:rPr>
                            <w:color w:val="858687" w:themeColor="text2"/>
                          </w:rPr>
                          <w:t>In this section, include:</w:t>
                        </w:r>
                      </w:p>
                      <w:p w14:paraId="6A15C033" w14:textId="77777777" w:rsidR="00A939FE" w:rsidRDefault="00A939FE" w:rsidP="003D2B98">
                        <w:pPr>
                          <w:pStyle w:val="ListParagraph"/>
                          <w:numPr>
                            <w:ilvl w:val="0"/>
                            <w:numId w:val="9"/>
                          </w:numPr>
                          <w:rPr>
                            <w:color w:val="858687" w:themeColor="text2"/>
                          </w:rPr>
                        </w:pPr>
                        <w:r>
                          <w:rPr>
                            <w:color w:val="858687" w:themeColor="text2"/>
                          </w:rPr>
                          <w:t>A description, in general terms, of the approach;</w:t>
                        </w:r>
                      </w:p>
                      <w:p w14:paraId="5F7B5452" w14:textId="77777777" w:rsidR="00A939FE" w:rsidRDefault="00A939FE" w:rsidP="003D2B98">
                        <w:pPr>
                          <w:pStyle w:val="ListParagraph"/>
                          <w:numPr>
                            <w:ilvl w:val="0"/>
                            <w:numId w:val="9"/>
                          </w:numPr>
                          <w:rPr>
                            <w:color w:val="858687" w:themeColor="text2"/>
                          </w:rPr>
                        </w:pPr>
                        <w:r>
                          <w:rPr>
                            <w:color w:val="858687" w:themeColor="text2"/>
                          </w:rPr>
                          <w:t>Regularity of maintenance;</w:t>
                        </w:r>
                      </w:p>
                      <w:p w14:paraId="195EA7EE" w14:textId="77777777" w:rsidR="00A939FE" w:rsidRDefault="00A939FE" w:rsidP="003D2B98">
                        <w:pPr>
                          <w:pStyle w:val="ListParagraph"/>
                          <w:numPr>
                            <w:ilvl w:val="0"/>
                            <w:numId w:val="9"/>
                          </w:numPr>
                          <w:rPr>
                            <w:color w:val="858687" w:themeColor="text2"/>
                          </w:rPr>
                        </w:pPr>
                        <w:r>
                          <w:rPr>
                            <w:color w:val="858687" w:themeColor="text2"/>
                          </w:rPr>
                          <w:t>Budget allocated; and</w:t>
                        </w:r>
                      </w:p>
                      <w:p w14:paraId="5F5D1CA4" w14:textId="77777777" w:rsidR="00A939FE" w:rsidRDefault="00A939FE" w:rsidP="003D2B98">
                        <w:pPr>
                          <w:pStyle w:val="ListParagraph"/>
                          <w:numPr>
                            <w:ilvl w:val="0"/>
                            <w:numId w:val="9"/>
                          </w:numPr>
                          <w:rPr>
                            <w:sz w:val="22"/>
                          </w:rPr>
                        </w:pPr>
                        <w:r>
                          <w:rPr>
                            <w:color w:val="858687" w:themeColor="text2"/>
                          </w:rPr>
                          <w:t>Partners or contractors to be used.</w:t>
                        </w:r>
                      </w:p>
                    </w:sdtContent>
                  </w:sdt>
                  <w:p w14:paraId="1220AEDA" w14:textId="77777777" w:rsidR="00A939FE" w:rsidRPr="00263360" w:rsidRDefault="00A939FE" w:rsidP="003D2B98">
                    <w:pPr>
                      <w:rPr>
                        <w:color w:val="858687" w:themeColor="text2"/>
                      </w:rPr>
                    </w:pPr>
                  </w:p>
                </w:tc>
              </w:sdtContent>
            </w:sdt>
          </w:sdtContent>
        </w:sdt>
      </w:tr>
      <w:tr w:rsidR="00A939FE" w:rsidRPr="00AE4C54" w14:paraId="19F7F832" w14:textId="77777777" w:rsidTr="003D2B98">
        <w:trPr>
          <w:trHeight w:val="447"/>
        </w:trPr>
        <w:tc>
          <w:tcPr>
            <w:tcW w:w="1862" w:type="dxa"/>
            <w:shd w:val="clear" w:color="auto" w:fill="E7E6E6" w:themeFill="background2"/>
          </w:tcPr>
          <w:p w14:paraId="63304D9D" w14:textId="77777777" w:rsidR="00A939FE" w:rsidRPr="00D72A40" w:rsidRDefault="00A939FE" w:rsidP="003D2B98">
            <w:pPr>
              <w:rPr>
                <w:b/>
                <w:bCs/>
              </w:rPr>
            </w:pPr>
            <w:r>
              <w:rPr>
                <w:b/>
                <w:bCs/>
              </w:rPr>
              <w:t xml:space="preserve">Tenancy management </w:t>
            </w:r>
          </w:p>
        </w:tc>
        <w:tc>
          <w:tcPr>
            <w:tcW w:w="7636" w:type="dxa"/>
          </w:tcPr>
          <w:sdt>
            <w:sdtPr>
              <w:rPr>
                <w:color w:val="858687" w:themeColor="text2"/>
              </w:rPr>
              <w:id w:val="441577216"/>
              <w:placeholder>
                <w:docPart w:val="DB541A6C43274C059BC3AFB443E14C22"/>
              </w:placeholder>
            </w:sdtPr>
            <w:sdtEndPr>
              <w:rPr>
                <w:color w:val="auto"/>
              </w:rPr>
            </w:sdtEndPr>
            <w:sdtContent>
              <w:p w14:paraId="4F1E6CAE" w14:textId="77777777" w:rsidR="00A939FE" w:rsidRDefault="00A939FE" w:rsidP="003D2B98">
                <w:pPr>
                  <w:rPr>
                    <w:color w:val="858687" w:themeColor="text2"/>
                  </w:rPr>
                </w:pPr>
                <w:r>
                  <w:rPr>
                    <w:color w:val="858687" w:themeColor="text2"/>
                  </w:rPr>
                  <w:t>In this section, include:</w:t>
                </w:r>
              </w:p>
              <w:p w14:paraId="5D3C3796" w14:textId="77777777" w:rsidR="00A939FE" w:rsidRPr="00BB553E" w:rsidRDefault="00A939FE" w:rsidP="003D2B98">
                <w:pPr>
                  <w:pStyle w:val="ListParagraph"/>
                  <w:numPr>
                    <w:ilvl w:val="0"/>
                    <w:numId w:val="20"/>
                  </w:numPr>
                  <w:rPr>
                    <w:color w:val="858687" w:themeColor="text2"/>
                  </w:rPr>
                </w:pPr>
                <w:r w:rsidRPr="00BB553E">
                  <w:rPr>
                    <w:color w:val="858687" w:themeColor="text2"/>
                  </w:rPr>
                  <w:t>Tenant requests for the building</w:t>
                </w:r>
                <w:r>
                  <w:rPr>
                    <w:color w:val="858687" w:themeColor="text2"/>
                  </w:rPr>
                  <w:t>; and</w:t>
                </w:r>
              </w:p>
              <w:p w14:paraId="6A2D504E" w14:textId="77777777" w:rsidR="00A939FE" w:rsidRDefault="00A939FE" w:rsidP="003D2B98">
                <w:pPr>
                  <w:pStyle w:val="ListParagraph"/>
                  <w:numPr>
                    <w:ilvl w:val="0"/>
                    <w:numId w:val="9"/>
                  </w:numPr>
                  <w:rPr>
                    <w:color w:val="858687" w:themeColor="text2"/>
                  </w:rPr>
                </w:pPr>
                <w:r>
                  <w:rPr>
                    <w:color w:val="858687" w:themeColor="text2"/>
                  </w:rPr>
                  <w:t>Program delivery capability. Include the programs to be delivered; resource capability; the funding to utilise these programs.</w:t>
                </w:r>
              </w:p>
              <w:p w14:paraId="676E9FDE" w14:textId="77777777" w:rsidR="00A939FE" w:rsidRDefault="00195B2F" w:rsidP="003D2B98">
                <w:pPr>
                  <w:rPr>
                    <w:color w:val="858687" w:themeColor="text2"/>
                  </w:rPr>
                </w:pPr>
              </w:p>
            </w:sdtContent>
          </w:sdt>
        </w:tc>
      </w:tr>
    </w:tbl>
    <w:p w14:paraId="58F942E5" w14:textId="77777777" w:rsidR="00A939FE" w:rsidRPr="00C767E7" w:rsidRDefault="00A939FE" w:rsidP="00A939FE">
      <w:pPr>
        <w:spacing w:before="0" w:after="160" w:line="259" w:lineRule="auto"/>
      </w:pPr>
      <w:r>
        <w:br w:type="page"/>
      </w:r>
    </w:p>
    <w:p w14:paraId="6D8835E3" w14:textId="77777777" w:rsidR="00A939FE" w:rsidRDefault="00A939FE" w:rsidP="00A939FE">
      <w:pPr>
        <w:pStyle w:val="Heading2"/>
      </w:pPr>
      <w:bookmarkStart w:id="10" w:name="_Toc68167000"/>
      <w:r w:rsidRPr="00524A90">
        <w:t xml:space="preserve">Section </w:t>
      </w:r>
      <w:r>
        <w:t>8</w:t>
      </w:r>
      <w:r w:rsidRPr="00524A90">
        <w:t xml:space="preserve"> - Acceptance of terms and conditions</w:t>
      </w:r>
      <w:bookmarkEnd w:id="10"/>
      <w:r w:rsidRPr="00524A90">
        <w:t xml:space="preserve"> </w:t>
      </w:r>
    </w:p>
    <w:p w14:paraId="1D88387B" w14:textId="77777777" w:rsidR="00A939FE" w:rsidRPr="001C1196" w:rsidRDefault="00A939FE" w:rsidP="00A939FE">
      <w:r>
        <w:t>This section will be used to determine if the CHP accepts the terms and conditions outlined by ‘Process and Conditions’ document.</w:t>
      </w:r>
      <w:r w:rsidRPr="001C1196">
        <w:t xml:space="preserve"> </w:t>
      </w:r>
      <w:r>
        <w:t xml:space="preserve">The CHP can respond to the criteria by selecting the appropriate option from the respective drop-down menu. </w:t>
      </w:r>
      <w:r w:rsidRPr="001C1196">
        <w:t xml:space="preserve">Please note that the submission </w:t>
      </w:r>
      <w:r>
        <w:t>may</w:t>
      </w:r>
      <w:r w:rsidRPr="001C1196">
        <w:t xml:space="preserve"> be rendered ineligible if the CHP does not accept the terms and conditions</w:t>
      </w:r>
      <w:r>
        <w:t>, and that the decision for the Submission to not proceed in the Submission process is at LAHC’s discretion</w:t>
      </w:r>
      <w:r w:rsidRPr="001C1196">
        <w:t xml:space="preserve">. </w:t>
      </w:r>
    </w:p>
    <w:p w14:paraId="0DEB99A2" w14:textId="77777777" w:rsidR="00A939FE" w:rsidRPr="000E6D90" w:rsidRDefault="00A939FE" w:rsidP="00A939FE">
      <w:pPr>
        <w:pStyle w:val="Caption"/>
        <w:keepNext/>
      </w:pPr>
      <w:r w:rsidRPr="00826FA6">
        <w:t xml:space="preserve">Table </w:t>
      </w:r>
      <w:r>
        <w:t>8.1.</w:t>
      </w:r>
      <w:r w:rsidRPr="00826FA6">
        <w:t xml:space="preserve"> </w:t>
      </w:r>
      <w:r>
        <w:t xml:space="preserve">Acceptance of Terms and Conditions. </w:t>
      </w:r>
    </w:p>
    <w:tbl>
      <w:tblPr>
        <w:tblStyle w:val="DPIEnormal"/>
        <w:tblW w:w="0" w:type="auto"/>
        <w:tblLook w:val="04A0" w:firstRow="1" w:lastRow="0" w:firstColumn="1" w:lastColumn="0" w:noHBand="0" w:noVBand="1"/>
        <w:tblCaption w:val="Data Table - Insert ALT text here"/>
      </w:tblPr>
      <w:tblGrid>
        <w:gridCol w:w="520"/>
        <w:gridCol w:w="6568"/>
        <w:gridCol w:w="2550"/>
      </w:tblGrid>
      <w:tr w:rsidR="00A939FE" w:rsidRPr="00AE4C54" w14:paraId="4D3AE026" w14:textId="77777777" w:rsidTr="003D2B98">
        <w:trPr>
          <w:cnfStyle w:val="100000000000" w:firstRow="1" w:lastRow="0" w:firstColumn="0" w:lastColumn="0" w:oddVBand="0" w:evenVBand="0" w:oddHBand="0" w:evenHBand="0" w:firstRowFirstColumn="0" w:firstRowLastColumn="0" w:lastRowFirstColumn="0" w:lastRowLastColumn="0"/>
          <w:trHeight w:val="447"/>
        </w:trPr>
        <w:tc>
          <w:tcPr>
            <w:tcW w:w="520" w:type="dxa"/>
          </w:tcPr>
          <w:p w14:paraId="22719240" w14:textId="77777777" w:rsidR="00A939FE" w:rsidRDefault="00A939FE" w:rsidP="003D2B98">
            <w:r>
              <w:t>#</w:t>
            </w:r>
          </w:p>
        </w:tc>
        <w:tc>
          <w:tcPr>
            <w:tcW w:w="6568" w:type="dxa"/>
          </w:tcPr>
          <w:p w14:paraId="7A047624" w14:textId="77777777" w:rsidR="00A939FE" w:rsidRDefault="00A939FE" w:rsidP="003D2B98">
            <w:r>
              <w:t>Terms and Conditions</w:t>
            </w:r>
          </w:p>
        </w:tc>
        <w:tc>
          <w:tcPr>
            <w:tcW w:w="2550" w:type="dxa"/>
          </w:tcPr>
          <w:p w14:paraId="18353B91" w14:textId="77777777" w:rsidR="00A939FE" w:rsidRPr="00AE4C54" w:rsidRDefault="00A939FE" w:rsidP="003D2B98">
            <w:r>
              <w:t>Provide response here</w:t>
            </w:r>
          </w:p>
        </w:tc>
      </w:tr>
      <w:tr w:rsidR="00A939FE" w:rsidRPr="00AE4C54" w14:paraId="26B0D1B1" w14:textId="77777777" w:rsidTr="003D2B98">
        <w:trPr>
          <w:trHeight w:val="447"/>
        </w:trPr>
        <w:tc>
          <w:tcPr>
            <w:tcW w:w="520" w:type="dxa"/>
            <w:shd w:val="clear" w:color="auto" w:fill="E7E6E6" w:themeFill="background2"/>
          </w:tcPr>
          <w:p w14:paraId="66B5EDAA" w14:textId="71C13461" w:rsidR="00A939FE" w:rsidRDefault="006201FB" w:rsidP="003D2B98">
            <w:pPr>
              <w:rPr>
                <w:b/>
                <w:bCs/>
              </w:rPr>
            </w:pPr>
            <w:r>
              <w:rPr>
                <w:b/>
                <w:bCs/>
              </w:rPr>
              <w:t>23</w:t>
            </w:r>
          </w:p>
        </w:tc>
        <w:tc>
          <w:tcPr>
            <w:tcW w:w="6568" w:type="dxa"/>
            <w:shd w:val="clear" w:color="auto" w:fill="E7E6E6" w:themeFill="background2"/>
          </w:tcPr>
          <w:p w14:paraId="6C6B871E" w14:textId="77777777" w:rsidR="00A939FE" w:rsidRDefault="00A939FE" w:rsidP="003D2B98">
            <w:pPr>
              <w:rPr>
                <w:b/>
                <w:bCs/>
              </w:rPr>
            </w:pPr>
            <w:r>
              <w:rPr>
                <w:b/>
                <w:bCs/>
              </w:rPr>
              <w:t>CHP</w:t>
            </w:r>
            <w:r w:rsidRPr="001E1D49">
              <w:rPr>
                <w:b/>
                <w:bCs/>
              </w:rPr>
              <w:t xml:space="preserve"> confirms that it has read, understood, and accepts</w:t>
            </w:r>
            <w:r>
              <w:rPr>
                <w:b/>
                <w:bCs/>
              </w:rPr>
              <w:t xml:space="preserve"> the information outlined in the ‘Process and Conditions’ document. This includes:</w:t>
            </w:r>
          </w:p>
          <w:p w14:paraId="742B8D78" w14:textId="77777777" w:rsidR="00A939FE" w:rsidRPr="001E1D49" w:rsidRDefault="00A939FE" w:rsidP="003D2B98">
            <w:pPr>
              <w:pStyle w:val="ListParagraph"/>
              <w:numPr>
                <w:ilvl w:val="0"/>
                <w:numId w:val="14"/>
              </w:numPr>
              <w:rPr>
                <w:b/>
                <w:bCs/>
              </w:rPr>
            </w:pPr>
            <w:r>
              <w:rPr>
                <w:b/>
                <w:bCs/>
              </w:rPr>
              <w:t>T</w:t>
            </w:r>
            <w:r w:rsidRPr="001E1D49">
              <w:rPr>
                <w:b/>
                <w:bCs/>
              </w:rPr>
              <w:t xml:space="preserve">he submission process; </w:t>
            </w:r>
          </w:p>
          <w:p w14:paraId="45DF334C" w14:textId="77777777" w:rsidR="00A939FE" w:rsidRPr="001E1D49" w:rsidRDefault="00A939FE" w:rsidP="003D2B98">
            <w:pPr>
              <w:pStyle w:val="ListParagraph"/>
              <w:numPr>
                <w:ilvl w:val="0"/>
                <w:numId w:val="14"/>
              </w:numPr>
              <w:rPr>
                <w:b/>
                <w:bCs/>
              </w:rPr>
            </w:pPr>
            <w:r>
              <w:rPr>
                <w:b/>
                <w:bCs/>
              </w:rPr>
              <w:t>T</w:t>
            </w:r>
            <w:r w:rsidRPr="001E1D49">
              <w:rPr>
                <w:b/>
                <w:bCs/>
              </w:rPr>
              <w:t xml:space="preserve">he commercial framework, including the described allocation of risk; </w:t>
            </w:r>
          </w:p>
          <w:p w14:paraId="1EBFCA72" w14:textId="77777777" w:rsidR="00A939FE" w:rsidRPr="001E1D49" w:rsidRDefault="00A939FE" w:rsidP="003D2B98">
            <w:pPr>
              <w:pStyle w:val="ListParagraph"/>
              <w:numPr>
                <w:ilvl w:val="0"/>
                <w:numId w:val="14"/>
              </w:numPr>
              <w:rPr>
                <w:b/>
                <w:bCs/>
              </w:rPr>
            </w:pPr>
            <w:r>
              <w:rPr>
                <w:b/>
                <w:bCs/>
              </w:rPr>
              <w:t>T</w:t>
            </w:r>
            <w:r w:rsidRPr="001E1D49">
              <w:rPr>
                <w:b/>
                <w:bCs/>
              </w:rPr>
              <w:t>he submission conditions</w:t>
            </w:r>
            <w:r>
              <w:rPr>
                <w:b/>
                <w:bCs/>
              </w:rPr>
              <w:t>;</w:t>
            </w:r>
            <w:r w:rsidRPr="001E1D49">
              <w:rPr>
                <w:b/>
                <w:bCs/>
              </w:rPr>
              <w:t xml:space="preserve"> </w:t>
            </w:r>
          </w:p>
          <w:p w14:paraId="553CC96B" w14:textId="77777777" w:rsidR="00A939FE" w:rsidRPr="001E1D49" w:rsidRDefault="00A939FE" w:rsidP="003D2B98">
            <w:pPr>
              <w:pStyle w:val="ListParagraph"/>
              <w:numPr>
                <w:ilvl w:val="0"/>
                <w:numId w:val="14"/>
              </w:numPr>
              <w:rPr>
                <w:b/>
                <w:bCs/>
              </w:rPr>
            </w:pPr>
            <w:r>
              <w:rPr>
                <w:b/>
                <w:bCs/>
              </w:rPr>
              <w:t>T</w:t>
            </w:r>
            <w:r w:rsidRPr="001E1D49">
              <w:rPr>
                <w:b/>
                <w:bCs/>
              </w:rPr>
              <w:t xml:space="preserve">he responsibilities of the CHP </w:t>
            </w:r>
            <w:r>
              <w:rPr>
                <w:b/>
                <w:bCs/>
              </w:rPr>
              <w:t>and LAHC</w:t>
            </w:r>
            <w:r w:rsidRPr="001E1D49">
              <w:rPr>
                <w:b/>
                <w:bCs/>
              </w:rPr>
              <w:t xml:space="preserve">; </w:t>
            </w:r>
          </w:p>
          <w:p w14:paraId="1807FA12" w14:textId="77777777" w:rsidR="00A939FE" w:rsidRPr="001E1D49" w:rsidRDefault="00A939FE" w:rsidP="003D2B98">
            <w:pPr>
              <w:pStyle w:val="ListParagraph"/>
              <w:numPr>
                <w:ilvl w:val="0"/>
                <w:numId w:val="14"/>
              </w:numPr>
              <w:rPr>
                <w:b/>
                <w:bCs/>
              </w:rPr>
            </w:pPr>
            <w:r>
              <w:rPr>
                <w:b/>
                <w:bCs/>
              </w:rPr>
              <w:t>C</w:t>
            </w:r>
            <w:r w:rsidRPr="001E1D49">
              <w:rPr>
                <w:b/>
                <w:bCs/>
              </w:rPr>
              <w:t xml:space="preserve">onfidentiality; </w:t>
            </w:r>
            <w:r>
              <w:rPr>
                <w:b/>
                <w:bCs/>
              </w:rPr>
              <w:t xml:space="preserve">and </w:t>
            </w:r>
          </w:p>
          <w:p w14:paraId="0511431C" w14:textId="77777777" w:rsidR="00A939FE" w:rsidRDefault="00A939FE" w:rsidP="003D2B98">
            <w:pPr>
              <w:pStyle w:val="ListParagraph"/>
              <w:numPr>
                <w:ilvl w:val="0"/>
                <w:numId w:val="14"/>
              </w:numPr>
              <w:rPr>
                <w:b/>
                <w:bCs/>
              </w:rPr>
            </w:pPr>
            <w:r>
              <w:rPr>
                <w:b/>
                <w:bCs/>
              </w:rPr>
              <w:t>I</w:t>
            </w:r>
            <w:r w:rsidRPr="001E1D49">
              <w:rPr>
                <w:b/>
                <w:bCs/>
              </w:rPr>
              <w:t>ntellectual property</w:t>
            </w:r>
            <w:r>
              <w:rPr>
                <w:b/>
                <w:bCs/>
              </w:rPr>
              <w:t>.</w:t>
            </w:r>
          </w:p>
          <w:p w14:paraId="02482FFD" w14:textId="77777777" w:rsidR="00A939FE" w:rsidRDefault="00A939FE" w:rsidP="003D2B98">
            <w:pPr>
              <w:rPr>
                <w:b/>
                <w:bCs/>
              </w:rPr>
            </w:pPr>
            <w:r w:rsidRPr="00511E6E">
              <w:rPr>
                <w:b/>
                <w:bCs/>
              </w:rPr>
              <w:t>(</w:t>
            </w:r>
            <w:r w:rsidRPr="00511E6E">
              <w:rPr>
                <w:b/>
                <w:bCs/>
                <w:i/>
                <w:iCs/>
              </w:rPr>
              <w:t>select from drop down</w:t>
            </w:r>
            <w:r w:rsidRPr="00511E6E">
              <w:rPr>
                <w:b/>
                <w:bCs/>
              </w:rPr>
              <w:t>)</w:t>
            </w:r>
          </w:p>
        </w:tc>
        <w:sdt>
          <w:sdtPr>
            <w:id w:val="1986736794"/>
            <w:placeholder>
              <w:docPart w:val="2D9AADD649034937BE8371EFACCFFEF1"/>
            </w:placeholder>
            <w:showingPlcHdr/>
            <w:dropDownList>
              <w:listItem w:value="Choose an item."/>
              <w:listItem w:displayText="Yes" w:value="Yes"/>
              <w:listItem w:displayText="No" w:value="No"/>
            </w:dropDownList>
          </w:sdtPr>
          <w:sdtEndPr/>
          <w:sdtContent>
            <w:tc>
              <w:tcPr>
                <w:tcW w:w="2550" w:type="dxa"/>
              </w:tcPr>
              <w:p w14:paraId="2665B3D6" w14:textId="77777777" w:rsidR="00A939FE" w:rsidRDefault="00A939FE" w:rsidP="003D2B98">
                <w:pPr>
                  <w:jc w:val="center"/>
                </w:pPr>
                <w:r w:rsidRPr="00A00C88">
                  <w:rPr>
                    <w:rStyle w:val="PlaceholderText"/>
                  </w:rPr>
                  <w:t>Choose an item.</w:t>
                </w:r>
              </w:p>
            </w:tc>
          </w:sdtContent>
        </w:sdt>
      </w:tr>
      <w:tr w:rsidR="00A939FE" w:rsidRPr="00AE4C54" w14:paraId="1437289B" w14:textId="77777777" w:rsidTr="003D2B98">
        <w:trPr>
          <w:trHeight w:val="447"/>
        </w:trPr>
        <w:tc>
          <w:tcPr>
            <w:tcW w:w="520" w:type="dxa"/>
            <w:shd w:val="clear" w:color="auto" w:fill="E7E6E6" w:themeFill="background2"/>
          </w:tcPr>
          <w:p w14:paraId="68693F93" w14:textId="443C7FB2" w:rsidR="00A939FE" w:rsidRDefault="006201FB" w:rsidP="003D2B98">
            <w:pPr>
              <w:rPr>
                <w:b/>
                <w:bCs/>
              </w:rPr>
            </w:pPr>
            <w:r>
              <w:rPr>
                <w:b/>
                <w:bCs/>
              </w:rPr>
              <w:t>24</w:t>
            </w:r>
          </w:p>
        </w:tc>
        <w:tc>
          <w:tcPr>
            <w:tcW w:w="6568" w:type="dxa"/>
            <w:shd w:val="clear" w:color="auto" w:fill="E7E6E6" w:themeFill="background2"/>
          </w:tcPr>
          <w:p w14:paraId="28B8E729" w14:textId="77777777" w:rsidR="00A939FE" w:rsidRDefault="00A939FE" w:rsidP="003D2B98">
            <w:r>
              <w:rPr>
                <w:b/>
              </w:rPr>
              <w:t xml:space="preserve">CHP warrants that the contents of the Conflict of Interest and fair dealing statutory declaration made as part of the Stage 1 Submission remain valid and true, and that LAHC have been notified of any changes (if applicable) </w:t>
            </w:r>
          </w:p>
        </w:tc>
        <w:sdt>
          <w:sdtPr>
            <w:id w:val="-1258279983"/>
            <w:placeholder>
              <w:docPart w:val="DECE2B15BC6F4F20BC8E5A01EF44F4AD"/>
            </w:placeholder>
            <w:showingPlcHdr/>
            <w:dropDownList>
              <w:listItem w:value="Choose an item."/>
              <w:listItem w:displayText="Yes" w:value="Yes"/>
              <w:listItem w:displayText="No" w:value="No"/>
            </w:dropDownList>
          </w:sdtPr>
          <w:sdtEndPr/>
          <w:sdtContent>
            <w:tc>
              <w:tcPr>
                <w:tcW w:w="2550" w:type="dxa"/>
                <w:shd w:val="clear" w:color="auto" w:fill="auto"/>
              </w:tcPr>
              <w:p w14:paraId="5888D3EE" w14:textId="77777777" w:rsidR="00A939FE" w:rsidRDefault="00A939FE" w:rsidP="003D2B98">
                <w:pPr>
                  <w:jc w:val="center"/>
                </w:pPr>
                <w:r w:rsidRPr="00A00C88">
                  <w:rPr>
                    <w:rStyle w:val="PlaceholderText"/>
                  </w:rPr>
                  <w:t>Choose an item.</w:t>
                </w:r>
              </w:p>
            </w:tc>
          </w:sdtContent>
        </w:sdt>
      </w:tr>
      <w:tr w:rsidR="00B740DC" w:rsidRPr="00AE4C54" w14:paraId="65921BAC" w14:textId="77777777" w:rsidTr="003D2B98">
        <w:trPr>
          <w:trHeight w:val="447"/>
        </w:trPr>
        <w:tc>
          <w:tcPr>
            <w:tcW w:w="520" w:type="dxa"/>
            <w:shd w:val="clear" w:color="auto" w:fill="E7E6E6" w:themeFill="background2"/>
          </w:tcPr>
          <w:p w14:paraId="3376440F" w14:textId="5B77E63A" w:rsidR="00B740DC" w:rsidRDefault="006201FB" w:rsidP="003D2B98">
            <w:pPr>
              <w:rPr>
                <w:b/>
                <w:bCs/>
              </w:rPr>
            </w:pPr>
            <w:r>
              <w:rPr>
                <w:b/>
                <w:bCs/>
              </w:rPr>
              <w:t>25</w:t>
            </w:r>
          </w:p>
        </w:tc>
        <w:tc>
          <w:tcPr>
            <w:tcW w:w="6568" w:type="dxa"/>
            <w:shd w:val="clear" w:color="auto" w:fill="E7E6E6" w:themeFill="background2"/>
          </w:tcPr>
          <w:p w14:paraId="235A4374" w14:textId="77777777" w:rsidR="00B740DC" w:rsidRPr="00B740DC" w:rsidRDefault="00B740DC" w:rsidP="00B740DC">
            <w:pPr>
              <w:rPr>
                <w:b/>
              </w:rPr>
            </w:pPr>
            <w:r w:rsidRPr="00B740DC">
              <w:rPr>
                <w:b/>
              </w:rPr>
              <w:t xml:space="preserve">CHP consents to LAHC obtaining any documents from the NSW Community Housing Registrar to assess financial capability and capacity </w:t>
            </w:r>
          </w:p>
          <w:p w14:paraId="5B1DC545" w14:textId="58DA8BEF" w:rsidR="00B740DC" w:rsidRDefault="00B740DC" w:rsidP="00B740DC">
            <w:pPr>
              <w:rPr>
                <w:b/>
              </w:rPr>
            </w:pPr>
            <w:r w:rsidRPr="00B740DC">
              <w:rPr>
                <w:b/>
              </w:rPr>
              <w:t>(select from drop down)</w:t>
            </w:r>
          </w:p>
        </w:tc>
        <w:sdt>
          <w:sdtPr>
            <w:id w:val="-1938668327"/>
            <w:placeholder>
              <w:docPart w:val="1A51EE4034C040A28A6F69AE2CB47CDF"/>
            </w:placeholder>
            <w:showingPlcHdr/>
            <w:dropDownList>
              <w:listItem w:value="Choose an item."/>
              <w:listItem w:displayText="I agree" w:value="I agree"/>
              <w:listItem w:displayText="I do not agree" w:value="I do not agree"/>
            </w:dropDownList>
          </w:sdtPr>
          <w:sdtEndPr/>
          <w:sdtContent>
            <w:tc>
              <w:tcPr>
                <w:tcW w:w="2550" w:type="dxa"/>
                <w:shd w:val="clear" w:color="auto" w:fill="auto"/>
              </w:tcPr>
              <w:p w14:paraId="2025CF65" w14:textId="330B062D" w:rsidR="00B740DC" w:rsidRDefault="00B740DC" w:rsidP="003D2B98">
                <w:pPr>
                  <w:jc w:val="center"/>
                </w:pPr>
                <w:r w:rsidRPr="006842AF">
                  <w:rPr>
                    <w:rStyle w:val="PlaceholderText"/>
                  </w:rPr>
                  <w:t>Choose an item.</w:t>
                </w:r>
              </w:p>
            </w:tc>
          </w:sdtContent>
        </w:sdt>
      </w:tr>
    </w:tbl>
    <w:p w14:paraId="231D7F4D" w14:textId="77777777" w:rsidR="00A939FE" w:rsidRPr="00426F5A" w:rsidRDefault="00A939FE" w:rsidP="00A939FE"/>
    <w:p w14:paraId="3DA98144" w14:textId="77777777" w:rsidR="00A939FE" w:rsidRPr="00B0054D" w:rsidRDefault="00A939FE" w:rsidP="00A939FE"/>
    <w:p w14:paraId="2AD0F4CE" w14:textId="77777777" w:rsidR="00A939FE" w:rsidRPr="005E5D63" w:rsidRDefault="00A939FE" w:rsidP="00A939FE"/>
    <w:p w14:paraId="2D4C5A47" w14:textId="77777777" w:rsidR="00A939FE" w:rsidRPr="00311552" w:rsidRDefault="00A939FE" w:rsidP="00A939FE"/>
    <w:p w14:paraId="65302EA8" w14:textId="77777777" w:rsidR="00A939FE" w:rsidRPr="00427ACA" w:rsidRDefault="00A939FE" w:rsidP="00A939FE"/>
    <w:p w14:paraId="047ACD35" w14:textId="77777777" w:rsidR="00A939FE" w:rsidRPr="00194E83" w:rsidRDefault="00A939FE" w:rsidP="00A939FE"/>
    <w:p w14:paraId="761F2C7D" w14:textId="77777777" w:rsidR="00A939FE" w:rsidRDefault="00A939FE" w:rsidP="00A939FE">
      <w:pPr>
        <w:rPr>
          <w:rFonts w:cs="Arial"/>
          <w:b/>
          <w:bCs/>
          <w:sz w:val="24"/>
          <w:szCs w:val="24"/>
        </w:rPr>
      </w:pPr>
    </w:p>
    <w:p w14:paraId="24FAA721" w14:textId="77777777" w:rsidR="00A939FE" w:rsidRDefault="00A939FE" w:rsidP="00A939FE">
      <w:pPr>
        <w:spacing w:before="0" w:after="160" w:line="259" w:lineRule="auto"/>
        <w:rPr>
          <w:rFonts w:cs="Arial"/>
          <w:bCs/>
          <w:color w:val="2C2B2B"/>
          <w:sz w:val="32"/>
          <w:szCs w:val="40"/>
        </w:rPr>
      </w:pPr>
      <w:r>
        <w:rPr>
          <w:rFonts w:cs="Arial"/>
        </w:rPr>
        <w:br w:type="page"/>
      </w:r>
    </w:p>
    <w:p w14:paraId="3EEA703C" w14:textId="77777777" w:rsidR="00A939FE" w:rsidRPr="0031404B" w:rsidRDefault="00A939FE" w:rsidP="00A939FE">
      <w:pPr>
        <w:rPr>
          <w:color w:val="615F5F" w:themeColor="text1" w:themeTint="BF"/>
          <w:sz w:val="28"/>
          <w:szCs w:val="28"/>
        </w:rPr>
      </w:pPr>
      <w:r w:rsidRPr="0031404B">
        <w:rPr>
          <w:color w:val="615F5F" w:themeColor="text1" w:themeTint="BF"/>
          <w:sz w:val="28"/>
          <w:szCs w:val="28"/>
        </w:rPr>
        <w:t xml:space="preserve">Section </w:t>
      </w:r>
      <w:r>
        <w:rPr>
          <w:color w:val="615F5F" w:themeColor="text1" w:themeTint="BF"/>
          <w:sz w:val="28"/>
          <w:szCs w:val="28"/>
        </w:rPr>
        <w:t>9</w:t>
      </w:r>
      <w:r w:rsidRPr="0031404B">
        <w:rPr>
          <w:color w:val="615F5F" w:themeColor="text1" w:themeTint="BF"/>
          <w:sz w:val="28"/>
          <w:szCs w:val="28"/>
        </w:rPr>
        <w:t xml:space="preserve"> – Attachments</w:t>
      </w:r>
    </w:p>
    <w:p w14:paraId="42E08011" w14:textId="77777777" w:rsidR="00A939FE" w:rsidRPr="00E76F0B" w:rsidRDefault="00A939FE" w:rsidP="00A939FE">
      <w:pPr>
        <w:rPr>
          <w:rFonts w:cs="Arial"/>
          <w:b/>
          <w:bCs/>
          <w:sz w:val="24"/>
          <w:szCs w:val="24"/>
        </w:rPr>
      </w:pPr>
      <w:r w:rsidRPr="00E76F0B">
        <w:rPr>
          <w:rFonts w:cs="Arial"/>
          <w:b/>
          <w:bCs/>
          <w:sz w:val="24"/>
          <w:szCs w:val="24"/>
        </w:rPr>
        <w:t>Please detailed the following table with the attachments to this form.</w:t>
      </w:r>
    </w:p>
    <w:p w14:paraId="399DF6F3" w14:textId="77777777" w:rsidR="00A939FE" w:rsidRPr="00E10490" w:rsidRDefault="00A939FE" w:rsidP="00A939FE">
      <w:pPr>
        <w:pStyle w:val="Caption"/>
        <w:keepNext/>
        <w:rPr>
          <w:rFonts w:cs="Arial"/>
        </w:rPr>
      </w:pPr>
      <w:r w:rsidRPr="00E10490">
        <w:rPr>
          <w:rFonts w:cs="Arial"/>
        </w:rPr>
        <w:t xml:space="preserve">Table </w:t>
      </w:r>
      <w:r>
        <w:rPr>
          <w:rFonts w:cs="Arial"/>
        </w:rPr>
        <w:t>9.1</w:t>
      </w:r>
      <w:r w:rsidRPr="00E10490">
        <w:rPr>
          <w:rFonts w:cs="Arial"/>
        </w:rPr>
        <w:t xml:space="preserve"> Attachments</w:t>
      </w:r>
      <w:r>
        <w:rPr>
          <w:rFonts w:cs="Arial"/>
        </w:rPr>
        <w:t>.</w:t>
      </w:r>
    </w:p>
    <w:tbl>
      <w:tblPr>
        <w:tblStyle w:val="DPIEnormal"/>
        <w:tblW w:w="9076" w:type="dxa"/>
        <w:tblLook w:val="04A0" w:firstRow="1" w:lastRow="0" w:firstColumn="1" w:lastColumn="0" w:noHBand="0" w:noVBand="1"/>
        <w:tblCaption w:val="Data Table - Insert ALT text here"/>
      </w:tblPr>
      <w:tblGrid>
        <w:gridCol w:w="2985"/>
        <w:gridCol w:w="1304"/>
        <w:gridCol w:w="1148"/>
        <w:gridCol w:w="3639"/>
      </w:tblGrid>
      <w:tr w:rsidR="00A939FE" w:rsidRPr="00E10490" w14:paraId="5CBA5174" w14:textId="77777777" w:rsidTr="003D2B98">
        <w:trPr>
          <w:cnfStyle w:val="100000000000" w:firstRow="1" w:lastRow="0" w:firstColumn="0" w:lastColumn="0" w:oddVBand="0" w:evenVBand="0" w:oddHBand="0" w:evenHBand="0" w:firstRowFirstColumn="0" w:firstRowLastColumn="0" w:lastRowFirstColumn="0" w:lastRowLastColumn="0"/>
          <w:trHeight w:val="500"/>
        </w:trPr>
        <w:tc>
          <w:tcPr>
            <w:tcW w:w="2985" w:type="dxa"/>
          </w:tcPr>
          <w:p w14:paraId="7C179BE5" w14:textId="77777777" w:rsidR="00A939FE" w:rsidRPr="00E10490" w:rsidRDefault="00A939FE" w:rsidP="003D2B98">
            <w:pPr>
              <w:jc w:val="center"/>
              <w:rPr>
                <w:rFonts w:cs="Arial"/>
              </w:rPr>
            </w:pPr>
            <w:r w:rsidRPr="00E10490">
              <w:rPr>
                <w:rFonts w:cs="Arial"/>
              </w:rPr>
              <w:t>Attachment</w:t>
            </w:r>
          </w:p>
        </w:tc>
        <w:tc>
          <w:tcPr>
            <w:tcW w:w="1304" w:type="dxa"/>
          </w:tcPr>
          <w:p w14:paraId="30C4954E" w14:textId="77777777" w:rsidR="00A939FE" w:rsidRPr="00E10490" w:rsidRDefault="00A939FE" w:rsidP="003D2B98">
            <w:pPr>
              <w:jc w:val="center"/>
              <w:rPr>
                <w:rFonts w:cs="Arial"/>
              </w:rPr>
            </w:pPr>
            <w:r w:rsidRPr="00E10490">
              <w:rPr>
                <w:rFonts w:cs="Arial"/>
              </w:rPr>
              <w:t>Mandatory?</w:t>
            </w:r>
          </w:p>
        </w:tc>
        <w:tc>
          <w:tcPr>
            <w:tcW w:w="1148" w:type="dxa"/>
          </w:tcPr>
          <w:p w14:paraId="00A0A795" w14:textId="77777777" w:rsidR="00A939FE" w:rsidRPr="00E10490" w:rsidRDefault="00A939FE" w:rsidP="003D2B98">
            <w:pPr>
              <w:jc w:val="center"/>
              <w:rPr>
                <w:rFonts w:cs="Arial"/>
              </w:rPr>
            </w:pPr>
            <w:r w:rsidRPr="00E10490">
              <w:rPr>
                <w:rFonts w:cs="Arial"/>
              </w:rPr>
              <w:t>Attached?</w:t>
            </w:r>
          </w:p>
        </w:tc>
        <w:tc>
          <w:tcPr>
            <w:tcW w:w="3639" w:type="dxa"/>
          </w:tcPr>
          <w:p w14:paraId="2E49B53B" w14:textId="77777777" w:rsidR="00A939FE" w:rsidRPr="00E10490" w:rsidRDefault="00A939FE" w:rsidP="003D2B98">
            <w:pPr>
              <w:jc w:val="center"/>
              <w:rPr>
                <w:rFonts w:cs="Arial"/>
              </w:rPr>
            </w:pPr>
            <w:r w:rsidRPr="00E10490">
              <w:rPr>
                <w:rFonts w:cs="Arial"/>
              </w:rPr>
              <w:t>Comments (If relevant)</w:t>
            </w:r>
          </w:p>
        </w:tc>
      </w:tr>
      <w:tr w:rsidR="00A939FE" w:rsidRPr="00E10490" w14:paraId="48D87D9C" w14:textId="77777777" w:rsidTr="003D2B98">
        <w:trPr>
          <w:trHeight w:val="500"/>
        </w:trPr>
        <w:tc>
          <w:tcPr>
            <w:tcW w:w="2985" w:type="dxa"/>
          </w:tcPr>
          <w:p w14:paraId="72D3BD3F" w14:textId="77777777" w:rsidR="00A939FE" w:rsidRPr="00E10490" w:rsidRDefault="00A939FE" w:rsidP="003D2B98">
            <w:pPr>
              <w:jc w:val="center"/>
              <w:rPr>
                <w:rFonts w:cs="Arial"/>
              </w:rPr>
            </w:pPr>
            <w:r w:rsidRPr="00E10490">
              <w:rPr>
                <w:rFonts w:cs="Arial"/>
              </w:rPr>
              <w:t>Project Plan</w:t>
            </w:r>
          </w:p>
        </w:tc>
        <w:tc>
          <w:tcPr>
            <w:tcW w:w="1304" w:type="dxa"/>
          </w:tcPr>
          <w:p w14:paraId="401003D6" w14:textId="77777777" w:rsidR="00A939FE" w:rsidRPr="00E10490" w:rsidRDefault="00A939FE" w:rsidP="003D2B98">
            <w:pPr>
              <w:jc w:val="center"/>
              <w:rPr>
                <w:rFonts w:cs="Arial"/>
              </w:rPr>
            </w:pPr>
            <w:r w:rsidRPr="00E10490">
              <w:rPr>
                <w:rFonts w:cs="Arial"/>
              </w:rPr>
              <w:t>Yes</w:t>
            </w:r>
          </w:p>
        </w:tc>
        <w:sdt>
          <w:sdtPr>
            <w:rPr>
              <w:rFonts w:cs="Arial"/>
            </w:rPr>
            <w:id w:val="96378467"/>
            <w14:checkbox>
              <w14:checked w14:val="0"/>
              <w14:checkedState w14:val="2612" w14:font="MS Gothic"/>
              <w14:uncheckedState w14:val="2610" w14:font="MS Gothic"/>
            </w14:checkbox>
          </w:sdtPr>
          <w:sdtEndPr/>
          <w:sdtContent>
            <w:tc>
              <w:tcPr>
                <w:tcW w:w="1148" w:type="dxa"/>
              </w:tcPr>
              <w:p w14:paraId="416FFC96"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0039EA27" w14:textId="77777777" w:rsidR="00A939FE" w:rsidRPr="00E10490" w:rsidRDefault="00A939FE" w:rsidP="003D2B98">
            <w:pPr>
              <w:jc w:val="center"/>
              <w:rPr>
                <w:rFonts w:cs="Arial"/>
              </w:rPr>
            </w:pPr>
          </w:p>
        </w:tc>
      </w:tr>
      <w:tr w:rsidR="00A939FE" w:rsidRPr="00E10490" w14:paraId="74C27BB5" w14:textId="77777777" w:rsidTr="003D2B98">
        <w:trPr>
          <w:trHeight w:val="500"/>
        </w:trPr>
        <w:tc>
          <w:tcPr>
            <w:tcW w:w="2985" w:type="dxa"/>
          </w:tcPr>
          <w:p w14:paraId="3457A04B" w14:textId="77777777" w:rsidR="00A939FE" w:rsidRPr="00E10490" w:rsidRDefault="00A939FE" w:rsidP="003D2B98">
            <w:pPr>
              <w:jc w:val="center"/>
              <w:rPr>
                <w:rFonts w:cs="Arial"/>
              </w:rPr>
            </w:pPr>
            <w:r w:rsidRPr="00E10490">
              <w:rPr>
                <w:rFonts w:cs="Arial"/>
              </w:rPr>
              <w:t>Financial Model</w:t>
            </w:r>
          </w:p>
        </w:tc>
        <w:tc>
          <w:tcPr>
            <w:tcW w:w="1304" w:type="dxa"/>
          </w:tcPr>
          <w:p w14:paraId="20AD1E36" w14:textId="77777777" w:rsidR="00A939FE" w:rsidRPr="00E10490" w:rsidRDefault="00A939FE" w:rsidP="003D2B98">
            <w:pPr>
              <w:jc w:val="center"/>
              <w:rPr>
                <w:rFonts w:cs="Arial"/>
              </w:rPr>
            </w:pPr>
            <w:r w:rsidRPr="00E10490">
              <w:rPr>
                <w:rFonts w:cs="Arial"/>
              </w:rPr>
              <w:t>Yes</w:t>
            </w:r>
          </w:p>
        </w:tc>
        <w:sdt>
          <w:sdtPr>
            <w:rPr>
              <w:rFonts w:cs="Arial"/>
            </w:rPr>
            <w:id w:val="1425383482"/>
            <w14:checkbox>
              <w14:checked w14:val="0"/>
              <w14:checkedState w14:val="2612" w14:font="MS Gothic"/>
              <w14:uncheckedState w14:val="2610" w14:font="MS Gothic"/>
            </w14:checkbox>
          </w:sdtPr>
          <w:sdtEndPr/>
          <w:sdtContent>
            <w:tc>
              <w:tcPr>
                <w:tcW w:w="1148" w:type="dxa"/>
              </w:tcPr>
              <w:p w14:paraId="2C6CC39A"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6398B772" w14:textId="77777777" w:rsidR="00A939FE" w:rsidRPr="00E10490" w:rsidRDefault="00A939FE" w:rsidP="003D2B98">
            <w:pPr>
              <w:jc w:val="center"/>
              <w:rPr>
                <w:rFonts w:cs="Arial"/>
              </w:rPr>
            </w:pPr>
          </w:p>
        </w:tc>
      </w:tr>
      <w:tr w:rsidR="00A939FE" w:rsidRPr="00E10490" w14:paraId="5CF30453" w14:textId="77777777" w:rsidTr="003D2B98">
        <w:trPr>
          <w:trHeight w:val="500"/>
        </w:trPr>
        <w:tc>
          <w:tcPr>
            <w:tcW w:w="2985" w:type="dxa"/>
          </w:tcPr>
          <w:p w14:paraId="6410D326" w14:textId="77777777" w:rsidR="00A939FE" w:rsidRPr="00E10490" w:rsidRDefault="00A939FE" w:rsidP="003D2B98">
            <w:pPr>
              <w:jc w:val="center"/>
              <w:rPr>
                <w:rFonts w:cs="Arial"/>
              </w:rPr>
            </w:pPr>
            <w:r w:rsidRPr="00E10490">
              <w:rPr>
                <w:rFonts w:cs="Arial"/>
              </w:rPr>
              <w:t>Development Application</w:t>
            </w:r>
          </w:p>
        </w:tc>
        <w:tc>
          <w:tcPr>
            <w:tcW w:w="1304" w:type="dxa"/>
          </w:tcPr>
          <w:p w14:paraId="74815781" w14:textId="77777777" w:rsidR="00A939FE" w:rsidRPr="00E10490" w:rsidRDefault="00A939FE" w:rsidP="003D2B98">
            <w:pPr>
              <w:jc w:val="center"/>
              <w:rPr>
                <w:rFonts w:cs="Arial"/>
              </w:rPr>
            </w:pPr>
            <w:r w:rsidRPr="00E10490">
              <w:rPr>
                <w:rFonts w:cs="Arial"/>
              </w:rPr>
              <w:t>No</w:t>
            </w:r>
          </w:p>
        </w:tc>
        <w:sdt>
          <w:sdtPr>
            <w:rPr>
              <w:rFonts w:cs="Arial"/>
            </w:rPr>
            <w:id w:val="2008936470"/>
            <w14:checkbox>
              <w14:checked w14:val="0"/>
              <w14:checkedState w14:val="2612" w14:font="MS Gothic"/>
              <w14:uncheckedState w14:val="2610" w14:font="MS Gothic"/>
            </w14:checkbox>
          </w:sdtPr>
          <w:sdtEndPr/>
          <w:sdtContent>
            <w:tc>
              <w:tcPr>
                <w:tcW w:w="1148" w:type="dxa"/>
              </w:tcPr>
              <w:p w14:paraId="2106F5FD"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2317A3C8" w14:textId="77777777" w:rsidR="00A939FE" w:rsidRPr="00E10490" w:rsidRDefault="00A939FE" w:rsidP="003D2B98">
            <w:pPr>
              <w:jc w:val="center"/>
              <w:rPr>
                <w:rFonts w:cs="Arial"/>
              </w:rPr>
            </w:pPr>
          </w:p>
        </w:tc>
      </w:tr>
      <w:tr w:rsidR="00A939FE" w:rsidRPr="00E10490" w14:paraId="1516FB0A" w14:textId="77777777" w:rsidTr="003D2B98">
        <w:trPr>
          <w:trHeight w:val="500"/>
        </w:trPr>
        <w:tc>
          <w:tcPr>
            <w:tcW w:w="2985" w:type="dxa"/>
          </w:tcPr>
          <w:p w14:paraId="71F9C7BB" w14:textId="77777777" w:rsidR="00A939FE" w:rsidRPr="00E10490" w:rsidRDefault="00A939FE" w:rsidP="003D2B98">
            <w:pPr>
              <w:jc w:val="center"/>
              <w:rPr>
                <w:rFonts w:cs="Arial"/>
              </w:rPr>
            </w:pPr>
            <w:r w:rsidRPr="00E10490">
              <w:rPr>
                <w:rFonts w:cs="Arial"/>
              </w:rPr>
              <w:t>Latent Condition Report</w:t>
            </w:r>
          </w:p>
        </w:tc>
        <w:tc>
          <w:tcPr>
            <w:tcW w:w="1304" w:type="dxa"/>
          </w:tcPr>
          <w:p w14:paraId="16703A23" w14:textId="77777777" w:rsidR="00A939FE" w:rsidRPr="00E10490" w:rsidRDefault="00A939FE" w:rsidP="003D2B98">
            <w:pPr>
              <w:jc w:val="center"/>
              <w:rPr>
                <w:rFonts w:cs="Arial"/>
              </w:rPr>
            </w:pPr>
            <w:r w:rsidRPr="00E10490">
              <w:rPr>
                <w:rFonts w:cs="Arial"/>
              </w:rPr>
              <w:t>No</w:t>
            </w:r>
          </w:p>
        </w:tc>
        <w:sdt>
          <w:sdtPr>
            <w:rPr>
              <w:rFonts w:cs="Arial"/>
            </w:rPr>
            <w:id w:val="-301311956"/>
            <w14:checkbox>
              <w14:checked w14:val="0"/>
              <w14:checkedState w14:val="2612" w14:font="MS Gothic"/>
              <w14:uncheckedState w14:val="2610" w14:font="MS Gothic"/>
            </w14:checkbox>
          </w:sdtPr>
          <w:sdtEndPr/>
          <w:sdtContent>
            <w:tc>
              <w:tcPr>
                <w:tcW w:w="1148" w:type="dxa"/>
              </w:tcPr>
              <w:p w14:paraId="6A730516"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59971BEB" w14:textId="77777777" w:rsidR="00A939FE" w:rsidRPr="00E10490" w:rsidRDefault="00A939FE" w:rsidP="003D2B98">
            <w:pPr>
              <w:jc w:val="center"/>
              <w:rPr>
                <w:rFonts w:cs="Arial"/>
              </w:rPr>
            </w:pPr>
          </w:p>
        </w:tc>
      </w:tr>
      <w:tr w:rsidR="00A939FE" w:rsidRPr="00E10490" w14:paraId="09E6BF82" w14:textId="77777777" w:rsidTr="003D2B98">
        <w:trPr>
          <w:trHeight w:val="500"/>
        </w:trPr>
        <w:tc>
          <w:tcPr>
            <w:tcW w:w="2985" w:type="dxa"/>
          </w:tcPr>
          <w:p w14:paraId="2DA95AFE" w14:textId="77777777" w:rsidR="00A939FE" w:rsidRPr="00E10490" w:rsidRDefault="00A939FE" w:rsidP="003D2B98">
            <w:pPr>
              <w:jc w:val="center"/>
              <w:rPr>
                <w:rFonts w:cs="Arial"/>
              </w:rPr>
            </w:pPr>
            <w:r w:rsidRPr="00E10490">
              <w:rPr>
                <w:rFonts w:cs="Arial"/>
              </w:rPr>
              <w:t>Site Survey Report</w:t>
            </w:r>
          </w:p>
        </w:tc>
        <w:tc>
          <w:tcPr>
            <w:tcW w:w="1304" w:type="dxa"/>
          </w:tcPr>
          <w:p w14:paraId="55148A21" w14:textId="77777777" w:rsidR="00A939FE" w:rsidRPr="00E10490" w:rsidRDefault="00A939FE" w:rsidP="003D2B98">
            <w:pPr>
              <w:jc w:val="center"/>
              <w:rPr>
                <w:rFonts w:cs="Arial"/>
              </w:rPr>
            </w:pPr>
            <w:r w:rsidRPr="00E10490">
              <w:rPr>
                <w:rFonts w:cs="Arial"/>
              </w:rPr>
              <w:t>No</w:t>
            </w:r>
          </w:p>
        </w:tc>
        <w:sdt>
          <w:sdtPr>
            <w:rPr>
              <w:rFonts w:cs="Arial"/>
            </w:rPr>
            <w:id w:val="2079329435"/>
            <w14:checkbox>
              <w14:checked w14:val="0"/>
              <w14:checkedState w14:val="2612" w14:font="MS Gothic"/>
              <w14:uncheckedState w14:val="2610" w14:font="MS Gothic"/>
            </w14:checkbox>
          </w:sdtPr>
          <w:sdtEndPr/>
          <w:sdtContent>
            <w:tc>
              <w:tcPr>
                <w:tcW w:w="1148" w:type="dxa"/>
              </w:tcPr>
              <w:p w14:paraId="1003F540"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02E442E3" w14:textId="77777777" w:rsidR="00A939FE" w:rsidRPr="00E10490" w:rsidRDefault="00A939FE" w:rsidP="003D2B98">
            <w:pPr>
              <w:jc w:val="center"/>
              <w:rPr>
                <w:rFonts w:cs="Arial"/>
              </w:rPr>
            </w:pPr>
          </w:p>
        </w:tc>
      </w:tr>
      <w:tr w:rsidR="00A939FE" w:rsidRPr="00E10490" w14:paraId="2EBDA197" w14:textId="77777777" w:rsidTr="003D2B98">
        <w:trPr>
          <w:trHeight w:val="500"/>
        </w:trPr>
        <w:tc>
          <w:tcPr>
            <w:tcW w:w="2985" w:type="dxa"/>
          </w:tcPr>
          <w:p w14:paraId="744D84D0" w14:textId="77777777" w:rsidR="00A939FE" w:rsidRPr="00E10490" w:rsidRDefault="00A939FE" w:rsidP="003D2B98">
            <w:pPr>
              <w:jc w:val="center"/>
              <w:rPr>
                <w:rFonts w:cs="Arial"/>
              </w:rPr>
            </w:pPr>
            <w:r w:rsidRPr="00E10490">
              <w:rPr>
                <w:rFonts w:cs="Arial"/>
              </w:rPr>
              <w:t>Other</w:t>
            </w:r>
          </w:p>
        </w:tc>
        <w:tc>
          <w:tcPr>
            <w:tcW w:w="1304" w:type="dxa"/>
          </w:tcPr>
          <w:p w14:paraId="5CED254C" w14:textId="77777777" w:rsidR="00A939FE" w:rsidRPr="00E10490" w:rsidRDefault="00A939FE" w:rsidP="003D2B98">
            <w:pPr>
              <w:jc w:val="center"/>
              <w:rPr>
                <w:rFonts w:cs="Arial"/>
              </w:rPr>
            </w:pPr>
            <w:r w:rsidRPr="00E10490">
              <w:rPr>
                <w:rFonts w:cs="Arial"/>
              </w:rPr>
              <w:t>No</w:t>
            </w:r>
          </w:p>
        </w:tc>
        <w:sdt>
          <w:sdtPr>
            <w:rPr>
              <w:rFonts w:cs="Arial"/>
            </w:rPr>
            <w:id w:val="-513619808"/>
            <w14:checkbox>
              <w14:checked w14:val="0"/>
              <w14:checkedState w14:val="2612" w14:font="MS Gothic"/>
              <w14:uncheckedState w14:val="2610" w14:font="MS Gothic"/>
            </w14:checkbox>
          </w:sdtPr>
          <w:sdtEndPr/>
          <w:sdtContent>
            <w:tc>
              <w:tcPr>
                <w:tcW w:w="1148" w:type="dxa"/>
              </w:tcPr>
              <w:p w14:paraId="10BCCE5F"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3645CC5B" w14:textId="77777777" w:rsidR="00A939FE" w:rsidRPr="00E10490" w:rsidRDefault="00A939FE" w:rsidP="003D2B98">
            <w:pPr>
              <w:jc w:val="center"/>
              <w:rPr>
                <w:rFonts w:cs="Arial"/>
              </w:rPr>
            </w:pPr>
          </w:p>
        </w:tc>
      </w:tr>
      <w:tr w:rsidR="00A939FE" w:rsidRPr="00E10490" w14:paraId="7FD5BB14" w14:textId="77777777" w:rsidTr="003D2B98">
        <w:trPr>
          <w:trHeight w:val="500"/>
        </w:trPr>
        <w:tc>
          <w:tcPr>
            <w:tcW w:w="2985" w:type="dxa"/>
          </w:tcPr>
          <w:p w14:paraId="3BECF23A" w14:textId="77777777" w:rsidR="00A939FE" w:rsidRPr="00E10490" w:rsidRDefault="00A939FE" w:rsidP="003D2B98">
            <w:pPr>
              <w:jc w:val="center"/>
              <w:rPr>
                <w:rFonts w:cs="Arial"/>
              </w:rPr>
            </w:pPr>
            <w:r w:rsidRPr="00E10490">
              <w:rPr>
                <w:rFonts w:cs="Arial"/>
              </w:rPr>
              <w:t>Environmental Impact Statement</w:t>
            </w:r>
          </w:p>
        </w:tc>
        <w:tc>
          <w:tcPr>
            <w:tcW w:w="1304" w:type="dxa"/>
          </w:tcPr>
          <w:p w14:paraId="0C1562C8" w14:textId="77777777" w:rsidR="00A939FE" w:rsidRPr="00E10490" w:rsidRDefault="00A939FE" w:rsidP="003D2B98">
            <w:pPr>
              <w:jc w:val="center"/>
              <w:rPr>
                <w:rFonts w:cs="Arial"/>
              </w:rPr>
            </w:pPr>
            <w:r w:rsidRPr="00E10490">
              <w:rPr>
                <w:rFonts w:cs="Arial"/>
              </w:rPr>
              <w:t>No</w:t>
            </w:r>
          </w:p>
        </w:tc>
        <w:sdt>
          <w:sdtPr>
            <w:rPr>
              <w:rFonts w:cs="Arial"/>
            </w:rPr>
            <w:id w:val="-1957253738"/>
            <w14:checkbox>
              <w14:checked w14:val="0"/>
              <w14:checkedState w14:val="2612" w14:font="MS Gothic"/>
              <w14:uncheckedState w14:val="2610" w14:font="MS Gothic"/>
            </w14:checkbox>
          </w:sdtPr>
          <w:sdtEndPr/>
          <w:sdtContent>
            <w:tc>
              <w:tcPr>
                <w:tcW w:w="1148" w:type="dxa"/>
              </w:tcPr>
              <w:p w14:paraId="2B7B3F9D"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32444347" w14:textId="77777777" w:rsidR="00A939FE" w:rsidRPr="00E10490" w:rsidRDefault="00A939FE" w:rsidP="003D2B98">
            <w:pPr>
              <w:jc w:val="center"/>
              <w:rPr>
                <w:rFonts w:cs="Arial"/>
              </w:rPr>
            </w:pPr>
          </w:p>
        </w:tc>
      </w:tr>
      <w:tr w:rsidR="00A939FE" w:rsidRPr="00E10490" w14:paraId="79A9F816" w14:textId="77777777" w:rsidTr="003D2B98">
        <w:trPr>
          <w:trHeight w:val="500"/>
        </w:trPr>
        <w:tc>
          <w:tcPr>
            <w:tcW w:w="2985" w:type="dxa"/>
          </w:tcPr>
          <w:p w14:paraId="4576E8A0" w14:textId="77777777" w:rsidR="00A939FE" w:rsidRPr="00E10490" w:rsidRDefault="00A939FE" w:rsidP="003D2B98">
            <w:pPr>
              <w:jc w:val="center"/>
              <w:rPr>
                <w:rFonts w:cs="Arial"/>
              </w:rPr>
            </w:pPr>
            <w:r w:rsidRPr="00E10490">
              <w:rPr>
                <w:rFonts w:cs="Arial"/>
              </w:rPr>
              <w:t>Statement of Environmental Effects</w:t>
            </w:r>
          </w:p>
        </w:tc>
        <w:tc>
          <w:tcPr>
            <w:tcW w:w="1304" w:type="dxa"/>
          </w:tcPr>
          <w:p w14:paraId="7DC70D6D" w14:textId="77777777" w:rsidR="00A939FE" w:rsidRPr="00E10490" w:rsidRDefault="00A939FE" w:rsidP="003D2B98">
            <w:pPr>
              <w:jc w:val="center"/>
              <w:rPr>
                <w:rFonts w:cs="Arial"/>
              </w:rPr>
            </w:pPr>
            <w:r w:rsidRPr="00E10490">
              <w:rPr>
                <w:rFonts w:cs="Arial"/>
              </w:rPr>
              <w:t>No</w:t>
            </w:r>
          </w:p>
        </w:tc>
        <w:sdt>
          <w:sdtPr>
            <w:rPr>
              <w:rFonts w:cs="Arial"/>
            </w:rPr>
            <w:id w:val="216480926"/>
            <w14:checkbox>
              <w14:checked w14:val="0"/>
              <w14:checkedState w14:val="2612" w14:font="MS Gothic"/>
              <w14:uncheckedState w14:val="2610" w14:font="MS Gothic"/>
            </w14:checkbox>
          </w:sdtPr>
          <w:sdtEndPr/>
          <w:sdtContent>
            <w:tc>
              <w:tcPr>
                <w:tcW w:w="1148" w:type="dxa"/>
              </w:tcPr>
              <w:p w14:paraId="585AFD7E"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35BB9E05" w14:textId="77777777" w:rsidR="00A939FE" w:rsidRPr="00E10490" w:rsidRDefault="00A939FE" w:rsidP="003D2B98">
            <w:pPr>
              <w:jc w:val="center"/>
              <w:rPr>
                <w:rFonts w:cs="Arial"/>
              </w:rPr>
            </w:pPr>
          </w:p>
        </w:tc>
      </w:tr>
      <w:tr w:rsidR="00A939FE" w:rsidRPr="00E10490" w14:paraId="36A0EE30" w14:textId="77777777" w:rsidTr="003D2B98">
        <w:trPr>
          <w:trHeight w:val="500"/>
        </w:trPr>
        <w:tc>
          <w:tcPr>
            <w:tcW w:w="2985" w:type="dxa"/>
          </w:tcPr>
          <w:p w14:paraId="089F4EC5" w14:textId="77777777" w:rsidR="00A939FE" w:rsidRPr="00E10490" w:rsidRDefault="00A939FE" w:rsidP="003D2B98">
            <w:pPr>
              <w:jc w:val="center"/>
              <w:rPr>
                <w:rFonts w:cs="Arial"/>
              </w:rPr>
            </w:pPr>
            <w:r w:rsidRPr="00E10490">
              <w:rPr>
                <w:rFonts w:cs="Arial"/>
              </w:rPr>
              <w:t>Species Impact Statement</w:t>
            </w:r>
          </w:p>
        </w:tc>
        <w:tc>
          <w:tcPr>
            <w:tcW w:w="1304" w:type="dxa"/>
          </w:tcPr>
          <w:p w14:paraId="629D88E5" w14:textId="77777777" w:rsidR="00A939FE" w:rsidRPr="00E10490" w:rsidRDefault="00A939FE" w:rsidP="003D2B98">
            <w:pPr>
              <w:jc w:val="center"/>
              <w:rPr>
                <w:rFonts w:cs="Arial"/>
              </w:rPr>
            </w:pPr>
            <w:r w:rsidRPr="00E10490">
              <w:rPr>
                <w:rFonts w:cs="Arial"/>
              </w:rPr>
              <w:t>No</w:t>
            </w:r>
          </w:p>
        </w:tc>
        <w:sdt>
          <w:sdtPr>
            <w:rPr>
              <w:rFonts w:cs="Arial"/>
            </w:rPr>
            <w:id w:val="144238842"/>
            <w14:checkbox>
              <w14:checked w14:val="0"/>
              <w14:checkedState w14:val="2612" w14:font="MS Gothic"/>
              <w14:uncheckedState w14:val="2610" w14:font="MS Gothic"/>
            </w14:checkbox>
          </w:sdtPr>
          <w:sdtEndPr/>
          <w:sdtContent>
            <w:tc>
              <w:tcPr>
                <w:tcW w:w="1148" w:type="dxa"/>
              </w:tcPr>
              <w:p w14:paraId="5099B546"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33CC107A" w14:textId="77777777" w:rsidR="00A939FE" w:rsidRPr="00E10490" w:rsidRDefault="00A939FE" w:rsidP="003D2B98">
            <w:pPr>
              <w:jc w:val="center"/>
              <w:rPr>
                <w:rFonts w:cs="Arial"/>
              </w:rPr>
            </w:pPr>
          </w:p>
        </w:tc>
      </w:tr>
      <w:tr w:rsidR="00A939FE" w:rsidRPr="00E10490" w14:paraId="25E46712" w14:textId="77777777" w:rsidTr="003D2B98">
        <w:trPr>
          <w:trHeight w:val="500"/>
        </w:trPr>
        <w:tc>
          <w:tcPr>
            <w:tcW w:w="2985" w:type="dxa"/>
          </w:tcPr>
          <w:p w14:paraId="56DE876B" w14:textId="77777777" w:rsidR="00A939FE" w:rsidRPr="00E10490" w:rsidRDefault="00A939FE" w:rsidP="003D2B98">
            <w:pPr>
              <w:jc w:val="center"/>
              <w:rPr>
                <w:rFonts w:cs="Arial"/>
              </w:rPr>
            </w:pPr>
            <w:r w:rsidRPr="00E10490">
              <w:rPr>
                <w:rFonts w:cs="Arial"/>
              </w:rPr>
              <w:t>BASIX Certificate</w:t>
            </w:r>
          </w:p>
        </w:tc>
        <w:tc>
          <w:tcPr>
            <w:tcW w:w="1304" w:type="dxa"/>
          </w:tcPr>
          <w:p w14:paraId="31FE07DC" w14:textId="77777777" w:rsidR="00A939FE" w:rsidRPr="00E10490" w:rsidRDefault="00A939FE" w:rsidP="003D2B98">
            <w:pPr>
              <w:jc w:val="center"/>
              <w:rPr>
                <w:rFonts w:cs="Arial"/>
              </w:rPr>
            </w:pPr>
            <w:r w:rsidRPr="00E10490">
              <w:rPr>
                <w:rFonts w:cs="Arial"/>
              </w:rPr>
              <w:t>No</w:t>
            </w:r>
          </w:p>
        </w:tc>
        <w:sdt>
          <w:sdtPr>
            <w:rPr>
              <w:rFonts w:cs="Arial"/>
            </w:rPr>
            <w:id w:val="1416204091"/>
            <w14:checkbox>
              <w14:checked w14:val="0"/>
              <w14:checkedState w14:val="2612" w14:font="MS Gothic"/>
              <w14:uncheckedState w14:val="2610" w14:font="MS Gothic"/>
            </w14:checkbox>
          </w:sdtPr>
          <w:sdtEndPr/>
          <w:sdtContent>
            <w:tc>
              <w:tcPr>
                <w:tcW w:w="1148" w:type="dxa"/>
              </w:tcPr>
              <w:p w14:paraId="798063A7"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4D7BEA9D" w14:textId="77777777" w:rsidR="00A939FE" w:rsidRPr="00E10490" w:rsidRDefault="00A939FE" w:rsidP="003D2B98">
            <w:pPr>
              <w:jc w:val="center"/>
              <w:rPr>
                <w:rFonts w:cs="Arial"/>
              </w:rPr>
            </w:pPr>
          </w:p>
        </w:tc>
      </w:tr>
      <w:tr w:rsidR="00A939FE" w:rsidRPr="00E10490" w14:paraId="1506A125" w14:textId="77777777" w:rsidTr="003D2B98">
        <w:trPr>
          <w:trHeight w:val="500"/>
        </w:trPr>
        <w:tc>
          <w:tcPr>
            <w:tcW w:w="2985" w:type="dxa"/>
          </w:tcPr>
          <w:p w14:paraId="4652F5CE" w14:textId="77777777" w:rsidR="00A939FE" w:rsidRPr="00E10490" w:rsidRDefault="00A939FE" w:rsidP="003D2B98">
            <w:pPr>
              <w:jc w:val="center"/>
              <w:rPr>
                <w:rFonts w:cs="Arial"/>
              </w:rPr>
            </w:pPr>
            <w:r w:rsidRPr="00E10490">
              <w:rPr>
                <w:rFonts w:cs="Arial"/>
              </w:rPr>
              <w:t>Site Plan</w:t>
            </w:r>
          </w:p>
        </w:tc>
        <w:tc>
          <w:tcPr>
            <w:tcW w:w="1304" w:type="dxa"/>
          </w:tcPr>
          <w:p w14:paraId="77ACB89F" w14:textId="77777777" w:rsidR="00A939FE" w:rsidRPr="00E10490" w:rsidRDefault="00A939FE" w:rsidP="003D2B98">
            <w:pPr>
              <w:jc w:val="center"/>
              <w:rPr>
                <w:rFonts w:cs="Arial"/>
              </w:rPr>
            </w:pPr>
            <w:r w:rsidRPr="00E10490">
              <w:rPr>
                <w:rFonts w:cs="Arial"/>
              </w:rPr>
              <w:t>No</w:t>
            </w:r>
          </w:p>
        </w:tc>
        <w:sdt>
          <w:sdtPr>
            <w:rPr>
              <w:rFonts w:cs="Arial"/>
            </w:rPr>
            <w:id w:val="1027685269"/>
            <w14:checkbox>
              <w14:checked w14:val="0"/>
              <w14:checkedState w14:val="2612" w14:font="MS Gothic"/>
              <w14:uncheckedState w14:val="2610" w14:font="MS Gothic"/>
            </w14:checkbox>
          </w:sdtPr>
          <w:sdtEndPr/>
          <w:sdtContent>
            <w:tc>
              <w:tcPr>
                <w:tcW w:w="1148" w:type="dxa"/>
              </w:tcPr>
              <w:p w14:paraId="3833B555"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32C0443D" w14:textId="77777777" w:rsidR="00A939FE" w:rsidRPr="00E10490" w:rsidRDefault="00A939FE" w:rsidP="003D2B98">
            <w:pPr>
              <w:jc w:val="center"/>
              <w:rPr>
                <w:rFonts w:cs="Arial"/>
              </w:rPr>
            </w:pPr>
          </w:p>
        </w:tc>
      </w:tr>
      <w:tr w:rsidR="00A939FE" w:rsidRPr="00E10490" w14:paraId="1965F10F" w14:textId="77777777" w:rsidTr="003D2B98">
        <w:trPr>
          <w:trHeight w:val="500"/>
        </w:trPr>
        <w:tc>
          <w:tcPr>
            <w:tcW w:w="2985" w:type="dxa"/>
          </w:tcPr>
          <w:p w14:paraId="3A60B8C5" w14:textId="77777777" w:rsidR="00A939FE" w:rsidRPr="00E10490" w:rsidRDefault="00A939FE" w:rsidP="003D2B98">
            <w:pPr>
              <w:jc w:val="center"/>
              <w:rPr>
                <w:rFonts w:cs="Arial"/>
              </w:rPr>
            </w:pPr>
            <w:r w:rsidRPr="00E10490">
              <w:rPr>
                <w:rFonts w:cs="Arial"/>
              </w:rPr>
              <w:t>Site Drawings</w:t>
            </w:r>
          </w:p>
        </w:tc>
        <w:tc>
          <w:tcPr>
            <w:tcW w:w="1304" w:type="dxa"/>
          </w:tcPr>
          <w:p w14:paraId="2B9D3D7A" w14:textId="77777777" w:rsidR="00A939FE" w:rsidRPr="00E10490" w:rsidRDefault="00A939FE" w:rsidP="003D2B98">
            <w:pPr>
              <w:jc w:val="center"/>
              <w:rPr>
                <w:rFonts w:cs="Arial"/>
              </w:rPr>
            </w:pPr>
            <w:r w:rsidRPr="00E10490">
              <w:rPr>
                <w:rFonts w:cs="Arial"/>
              </w:rPr>
              <w:t>No</w:t>
            </w:r>
          </w:p>
        </w:tc>
        <w:sdt>
          <w:sdtPr>
            <w:rPr>
              <w:rFonts w:cs="Arial"/>
            </w:rPr>
            <w:id w:val="-1425647572"/>
            <w14:checkbox>
              <w14:checked w14:val="0"/>
              <w14:checkedState w14:val="2612" w14:font="MS Gothic"/>
              <w14:uncheckedState w14:val="2610" w14:font="MS Gothic"/>
            </w14:checkbox>
          </w:sdtPr>
          <w:sdtEndPr/>
          <w:sdtContent>
            <w:tc>
              <w:tcPr>
                <w:tcW w:w="1148" w:type="dxa"/>
              </w:tcPr>
              <w:p w14:paraId="4A4C37FA"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690C56AC" w14:textId="77777777" w:rsidR="00A939FE" w:rsidRPr="00E10490" w:rsidRDefault="00A939FE" w:rsidP="003D2B98">
            <w:pPr>
              <w:jc w:val="center"/>
              <w:rPr>
                <w:rFonts w:cs="Arial"/>
              </w:rPr>
            </w:pPr>
          </w:p>
        </w:tc>
      </w:tr>
      <w:tr w:rsidR="00A939FE" w:rsidRPr="00E10490" w14:paraId="017D7C59" w14:textId="77777777" w:rsidTr="003D2B98">
        <w:trPr>
          <w:trHeight w:val="500"/>
        </w:trPr>
        <w:tc>
          <w:tcPr>
            <w:tcW w:w="2985" w:type="dxa"/>
          </w:tcPr>
          <w:p w14:paraId="76DD877D" w14:textId="77777777" w:rsidR="00A939FE" w:rsidRPr="00E10490" w:rsidRDefault="00A939FE" w:rsidP="003D2B98">
            <w:pPr>
              <w:jc w:val="center"/>
              <w:rPr>
                <w:rFonts w:cs="Arial"/>
              </w:rPr>
            </w:pPr>
          </w:p>
        </w:tc>
        <w:tc>
          <w:tcPr>
            <w:tcW w:w="1304" w:type="dxa"/>
          </w:tcPr>
          <w:p w14:paraId="2BA3CBB6" w14:textId="77777777" w:rsidR="00A939FE" w:rsidRPr="00E10490" w:rsidRDefault="00A939FE" w:rsidP="003D2B98">
            <w:pPr>
              <w:jc w:val="center"/>
              <w:rPr>
                <w:rFonts w:cs="Arial"/>
              </w:rPr>
            </w:pPr>
            <w:r w:rsidRPr="00E10490">
              <w:rPr>
                <w:rFonts w:cs="Arial"/>
              </w:rPr>
              <w:t>No</w:t>
            </w:r>
          </w:p>
        </w:tc>
        <w:sdt>
          <w:sdtPr>
            <w:rPr>
              <w:rFonts w:cs="Arial"/>
            </w:rPr>
            <w:id w:val="-187450657"/>
            <w14:checkbox>
              <w14:checked w14:val="0"/>
              <w14:checkedState w14:val="2612" w14:font="MS Gothic"/>
              <w14:uncheckedState w14:val="2610" w14:font="MS Gothic"/>
            </w14:checkbox>
          </w:sdtPr>
          <w:sdtEndPr/>
          <w:sdtContent>
            <w:tc>
              <w:tcPr>
                <w:tcW w:w="1148" w:type="dxa"/>
              </w:tcPr>
              <w:p w14:paraId="45CABDFD" w14:textId="77777777" w:rsidR="00A939FE" w:rsidRPr="00E10490" w:rsidRDefault="00A939FE" w:rsidP="003D2B98">
                <w:pPr>
                  <w:jc w:val="center"/>
                  <w:rPr>
                    <w:rFonts w:cs="Arial"/>
                  </w:rPr>
                </w:pPr>
                <w:r w:rsidRPr="00E10490">
                  <w:rPr>
                    <w:rFonts w:ascii="Segoe UI Symbol" w:eastAsia="MS Gothic" w:hAnsi="Segoe UI Symbol" w:cs="Segoe UI Symbol"/>
                  </w:rPr>
                  <w:t>☐</w:t>
                </w:r>
              </w:p>
            </w:tc>
          </w:sdtContent>
        </w:sdt>
        <w:tc>
          <w:tcPr>
            <w:tcW w:w="3639" w:type="dxa"/>
          </w:tcPr>
          <w:p w14:paraId="0DE76795" w14:textId="77777777" w:rsidR="00A939FE" w:rsidRPr="00E10490" w:rsidRDefault="00A939FE" w:rsidP="003D2B98">
            <w:pPr>
              <w:jc w:val="center"/>
              <w:rPr>
                <w:rFonts w:cs="Arial"/>
              </w:rPr>
            </w:pPr>
          </w:p>
        </w:tc>
      </w:tr>
    </w:tbl>
    <w:p w14:paraId="4618252B" w14:textId="77777777" w:rsidR="00A939FE" w:rsidRPr="00E10490" w:rsidRDefault="00A939FE" w:rsidP="00A939FE">
      <w:pPr>
        <w:rPr>
          <w:rFonts w:cs="Arial"/>
        </w:rPr>
      </w:pPr>
    </w:p>
    <w:p w14:paraId="2756BD5D" w14:textId="77777777" w:rsidR="00A939FE" w:rsidRPr="00E10490" w:rsidRDefault="00A939FE" w:rsidP="00A939FE">
      <w:pPr>
        <w:rPr>
          <w:rFonts w:cs="Arial"/>
        </w:rPr>
      </w:pPr>
    </w:p>
    <w:p w14:paraId="45AB5673" w14:textId="77777777" w:rsidR="00A939FE" w:rsidRPr="00E10490" w:rsidRDefault="00A939FE" w:rsidP="00A939FE">
      <w:pPr>
        <w:rPr>
          <w:rFonts w:cs="Arial"/>
        </w:rPr>
      </w:pPr>
    </w:p>
    <w:p w14:paraId="5920666C" w14:textId="77777777" w:rsidR="00A939FE" w:rsidRPr="00E10490" w:rsidRDefault="00A939FE" w:rsidP="00A939FE">
      <w:pPr>
        <w:rPr>
          <w:rFonts w:cs="Arial"/>
        </w:rPr>
      </w:pPr>
    </w:p>
    <w:p w14:paraId="4B06259C" w14:textId="77777777" w:rsidR="00A939FE" w:rsidRDefault="00A939FE" w:rsidP="00A939FE">
      <w:pPr>
        <w:spacing w:before="0" w:after="160" w:line="259" w:lineRule="auto"/>
        <w:rPr>
          <w:rFonts w:cs="Arial"/>
        </w:rPr>
      </w:pPr>
      <w:r>
        <w:rPr>
          <w:rFonts w:cs="Arial"/>
        </w:rPr>
        <w:br w:type="page"/>
      </w:r>
    </w:p>
    <w:p w14:paraId="45DDAC7C" w14:textId="16B364D3" w:rsidR="00A939FE" w:rsidRPr="005B3146" w:rsidRDefault="00A939FE" w:rsidP="00A939FE">
      <w:pPr>
        <w:pStyle w:val="Disclaimer"/>
      </w:pPr>
      <w:r w:rsidRPr="005B3146">
        <w:t xml:space="preserve">© State of New South Wales through Department of Planning, Industry </w:t>
      </w:r>
      <w:r>
        <w:t>and</w:t>
      </w:r>
      <w:r w:rsidRPr="005B3146">
        <w:t xml:space="preserve"> Environment </w:t>
      </w:r>
      <w:r>
        <w:fldChar w:fldCharType="begin"/>
      </w:r>
      <w:r>
        <w:instrText xml:space="preserve"> DATE  \@ "yyyy"  \* MERGEFORMAT </w:instrText>
      </w:r>
      <w:r>
        <w:fldChar w:fldCharType="separate"/>
      </w:r>
      <w:r w:rsidR="00195B2F">
        <w:rPr>
          <w:noProof/>
        </w:rPr>
        <w:t>2021</w:t>
      </w:r>
      <w:r>
        <w:fldChar w:fldCharType="end"/>
      </w:r>
      <w:r>
        <w:t xml:space="preserve">. </w:t>
      </w:r>
      <w:r w:rsidRPr="005B3146">
        <w:t xml:space="preserve">The information contained in this publication is based on knowledge and understanding at the time of writing </w:t>
      </w:r>
      <w:r>
        <w:fldChar w:fldCharType="begin"/>
      </w:r>
      <w:r>
        <w:instrText xml:space="preserve"> DATE  \@ "MMMM yyyy"  \* MERGEFORMAT </w:instrText>
      </w:r>
      <w:r>
        <w:fldChar w:fldCharType="separate"/>
      </w:r>
      <w:r w:rsidR="00195B2F">
        <w:rPr>
          <w:noProof/>
        </w:rPr>
        <w:t>April 2021</w:t>
      </w:r>
      <w:r>
        <w:fldChar w:fldCharType="end"/>
      </w:r>
      <w:r w:rsidRPr="005B3146">
        <w:t xml:space="preserve">. However, because of advances in knowledge, users are reminded of the need to ensure that the information upon which they rely is up to date and to check the currency of the information with the appropriate officer of the Department of Planning, Industry </w:t>
      </w:r>
      <w:r>
        <w:t>and</w:t>
      </w:r>
      <w:r w:rsidRPr="005B3146">
        <w:t xml:space="preserve"> Environment or the user’s independent adviser.</w:t>
      </w:r>
    </w:p>
    <w:bookmarkEnd w:id="0"/>
    <w:p w14:paraId="642EF094" w14:textId="77777777" w:rsidR="00A939FE" w:rsidRPr="00545FA9" w:rsidRDefault="00A939FE" w:rsidP="00A939FE">
      <w:pPr>
        <w:pStyle w:val="Disclaimer"/>
        <w:rPr>
          <w:rFonts w:cs="Arial"/>
          <w:lang w:val="en-US"/>
        </w:rPr>
      </w:pPr>
    </w:p>
    <w:p w14:paraId="0813A1FB" w14:textId="4034D952" w:rsidR="00E1187A" w:rsidRPr="00A939FE" w:rsidRDefault="00E1187A" w:rsidP="00A939FE"/>
    <w:sectPr w:rsidR="00E1187A" w:rsidRPr="00A939FE" w:rsidSect="00D04B4C">
      <w:headerReference w:type="default" r:id="rId25"/>
      <w:footerReference w:type="default" r:id="rId26"/>
      <w:headerReference w:type="first" r:id="rId27"/>
      <w:footerReference w:type="first" r:id="rId28"/>
      <w:pgSz w:w="11906" w:h="16838" w:code="9"/>
      <w:pgMar w:top="2410" w:right="1134" w:bottom="1276" w:left="1134"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784B2" w14:textId="77777777" w:rsidR="00B36988" w:rsidRDefault="00B36988" w:rsidP="00870475">
      <w:pPr>
        <w:spacing w:after="0" w:line="240" w:lineRule="auto"/>
      </w:pPr>
      <w:r>
        <w:separator/>
      </w:r>
    </w:p>
  </w:endnote>
  <w:endnote w:type="continuationSeparator" w:id="0">
    <w:p w14:paraId="1E80AA41" w14:textId="77777777" w:rsidR="00B36988" w:rsidRDefault="00B36988" w:rsidP="00870475">
      <w:pPr>
        <w:spacing w:after="0" w:line="240" w:lineRule="auto"/>
      </w:pPr>
      <w:r>
        <w:continuationSeparator/>
      </w:r>
    </w:p>
  </w:endnote>
  <w:endnote w:type="continuationNotice" w:id="1">
    <w:p w14:paraId="11927C58" w14:textId="77777777" w:rsidR="00B36988" w:rsidRDefault="00B36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20B0704020202020204"/>
    <w:charset w:val="00"/>
    <w:family w:val="auto"/>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IN Condensed">
    <w:altName w:val="DIN Condensed"/>
    <w:panose1 w:val="00000000000000000000"/>
    <w:charset w:val="00"/>
    <w:family w:val="swiss"/>
    <w:notTrueType/>
    <w:pitch w:val="default"/>
    <w:sig w:usb0="00000003" w:usb1="00000000" w:usb2="00000000" w:usb3="00000000" w:csb0="00000001" w:csb1="00000000"/>
  </w:font>
  <w:font w:name="MinionPro-Regular">
    <w:altName w:val="Minion Pro"/>
    <w:panose1 w:val="02040503050306020203"/>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3274" w14:textId="33A012E1" w:rsidR="00B36988" w:rsidRPr="002D7CA6" w:rsidRDefault="00B36988" w:rsidP="002D7CA6">
    <w:pPr>
      <w:pStyle w:val="Footer"/>
    </w:pPr>
    <w:r w:rsidRPr="002D7CA6">
      <w:t xml:space="preserve">NSW </w:t>
    </w:r>
    <w:r>
      <w:t>Land and Housing Commission</w:t>
    </w:r>
    <w:r w:rsidRPr="002D7CA6">
      <w:t xml:space="preserve"> | </w:t>
    </w:r>
    <w:r w:rsidRPr="002D7CA6">
      <w:fldChar w:fldCharType="begin"/>
    </w:r>
    <w:r w:rsidRPr="002D7CA6">
      <w:instrText xml:space="preserve"> PAGE   \* MERGEFORMAT </w:instrText>
    </w:r>
    <w:r w:rsidRPr="002D7CA6">
      <w:fldChar w:fldCharType="separate"/>
    </w:r>
    <w:r w:rsidR="00055D0B">
      <w:rPr>
        <w:noProof/>
      </w:rPr>
      <w:t>24</w:t>
    </w:r>
    <w:r w:rsidRPr="002D7CA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3267" w14:textId="77777777" w:rsidR="00B36988" w:rsidRPr="002E54ED" w:rsidRDefault="00B36988" w:rsidP="002D7CA6">
    <w:pPr>
      <w:pStyle w:val="Footer"/>
    </w:pPr>
    <w:r>
      <w:t>NSW Department of Planning, Industry &amp; Environment | PUBNN/</w:t>
    </w:r>
    <w:r w:rsidRPr="00434CD7">
      <w:rPr>
        <w:color w:val="FF0000"/>
      </w:rPr>
      <w:t>MMMMM</w:t>
    </w:r>
    <w:r>
      <w:t xml:space="preserve"> | </w:t>
    </w:r>
    <w:r w:rsidRPr="00F96821">
      <w:rPr>
        <w:color w:val="043F5C"/>
      </w:rPr>
      <w:fldChar w:fldCharType="begin"/>
    </w:r>
    <w:r w:rsidRPr="00F96821">
      <w:rPr>
        <w:color w:val="043F5C"/>
      </w:rPr>
      <w:instrText xml:space="preserve"> PAGE   \* MERGEFORMAT </w:instrText>
    </w:r>
    <w:r w:rsidRPr="00F96821">
      <w:rPr>
        <w:color w:val="043F5C"/>
      </w:rPr>
      <w:fldChar w:fldCharType="separate"/>
    </w:r>
    <w:r>
      <w:rPr>
        <w:noProof/>
        <w:color w:val="043F5C"/>
      </w:rPr>
      <w:t>1</w:t>
    </w:r>
    <w:r w:rsidRPr="00F96821">
      <w:rPr>
        <w:noProof/>
        <w:color w:val="043F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28759" w14:textId="77777777" w:rsidR="00B36988" w:rsidRDefault="00B36988" w:rsidP="00870475">
      <w:pPr>
        <w:spacing w:after="0" w:line="240" w:lineRule="auto"/>
      </w:pPr>
      <w:r>
        <w:separator/>
      </w:r>
    </w:p>
  </w:footnote>
  <w:footnote w:type="continuationSeparator" w:id="0">
    <w:p w14:paraId="426C12A7" w14:textId="77777777" w:rsidR="00B36988" w:rsidRDefault="00B36988" w:rsidP="00870475">
      <w:pPr>
        <w:spacing w:after="0" w:line="240" w:lineRule="auto"/>
      </w:pPr>
      <w:r>
        <w:continuationSeparator/>
      </w:r>
    </w:p>
  </w:footnote>
  <w:footnote w:type="continuationNotice" w:id="1">
    <w:p w14:paraId="72DCCAB3" w14:textId="77777777" w:rsidR="00B36988" w:rsidRDefault="00B369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EDC7" w14:textId="4337EEC6" w:rsidR="00B36988" w:rsidRPr="00816F09" w:rsidRDefault="00B36988" w:rsidP="00816F09">
    <w:pPr>
      <w:pStyle w:val="Title"/>
    </w:pPr>
    <w:r w:rsidRPr="00816F09">
      <mc:AlternateContent>
        <mc:Choice Requires="wps">
          <w:drawing>
            <wp:anchor distT="0" distB="0" distL="114300" distR="114300" simplePos="0" relativeHeight="251658240" behindDoc="1" locked="0" layoutInCell="1" allowOverlap="1" wp14:anchorId="183493C1" wp14:editId="34150CF5">
              <wp:simplePos x="0" y="0"/>
              <wp:positionH relativeFrom="column">
                <wp:posOffset>-729615</wp:posOffset>
              </wp:positionH>
              <wp:positionV relativeFrom="paragraph">
                <wp:posOffset>-283845</wp:posOffset>
              </wp:positionV>
              <wp:extent cx="7570470" cy="1349375"/>
              <wp:effectExtent l="0" t="0" r="11430" b="22225"/>
              <wp:wrapNone/>
              <wp:docPr id="1" name="Rectangle 1" descr="Blue background" title="Decorative element"/>
              <wp:cNvGraphicFramePr/>
              <a:graphic xmlns:a="http://schemas.openxmlformats.org/drawingml/2006/main">
                <a:graphicData uri="http://schemas.microsoft.com/office/word/2010/wordprocessingShape">
                  <wps:wsp>
                    <wps:cNvSpPr/>
                    <wps:spPr>
                      <a:xfrm>
                        <a:off x="0" y="0"/>
                        <a:ext cx="7570470" cy="1349375"/>
                      </a:xfrm>
                      <a:prstGeom prst="rect">
                        <a:avLst/>
                      </a:prstGeom>
                      <a:solidFill>
                        <a:srgbClr val="00266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C1DF91" id="Rectangle 1" o:spid="_x0000_s1026" alt="Title: Decorative element - Description: Blue background" style="position:absolute;margin-left:-57.45pt;margin-top:-22.35pt;width:596.1pt;height:1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" fillcolor="#002664" strokecolor="#021f2d [1604]" strokeweight="1pt"/>
          </w:pict>
        </mc:Fallback>
      </mc:AlternateContent>
    </w:r>
    <w:r w:rsidRPr="00816F09">
      <w:drawing>
        <wp:anchor distT="0" distB="0" distL="114300" distR="114300" simplePos="0" relativeHeight="251658243" behindDoc="1" locked="0" layoutInCell="1" allowOverlap="1" wp14:anchorId="269EF589" wp14:editId="3B3E5D24">
          <wp:simplePos x="0" y="0"/>
          <wp:positionH relativeFrom="column">
            <wp:posOffset>5393690</wp:posOffset>
          </wp:positionH>
          <wp:positionV relativeFrom="paragraph">
            <wp:posOffset>-74295</wp:posOffset>
          </wp:positionV>
          <wp:extent cx="668655" cy="723900"/>
          <wp:effectExtent l="0" t="0" r="0" b="0"/>
          <wp:wrapNone/>
          <wp:docPr id="5" name="Picture 5"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SW Government waratah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8655" cy="723900"/>
                  </a:xfrm>
                  <a:prstGeom prst="rect">
                    <a:avLst/>
                  </a:prstGeom>
                </pic:spPr>
              </pic:pic>
            </a:graphicData>
          </a:graphic>
          <wp14:sizeRelH relativeFrom="margin">
            <wp14:pctWidth>0</wp14:pctWidth>
          </wp14:sizeRelH>
        </wp:anchor>
      </w:drawing>
    </w:r>
    <w:r>
      <w:t>CHP Build on LAHC Land</w:t>
    </w:r>
  </w:p>
  <w:p w14:paraId="1915D851" w14:textId="10504DC1" w:rsidR="00B36988" w:rsidRPr="00816F09" w:rsidRDefault="00B36988" w:rsidP="00816F09">
    <w:pPr>
      <w:pStyle w:val="Subtitle"/>
    </w:pPr>
    <w:r>
      <w:t>Redevelopment Business Case Submission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5BDC" w14:textId="77777777" w:rsidR="00B36988" w:rsidRPr="00861D2B" w:rsidRDefault="00B36988" w:rsidP="006E42B3">
    <w:r w:rsidRPr="002E54ED">
      <w:rPr>
        <w:noProof/>
        <w:lang w:eastAsia="en-AU"/>
      </w:rPr>
      <mc:AlternateContent>
        <mc:Choice Requires="wps">
          <w:drawing>
            <wp:anchor distT="0" distB="0" distL="114300" distR="114300" simplePos="0" relativeHeight="251658241" behindDoc="1" locked="0" layoutInCell="1" allowOverlap="1" wp14:anchorId="6287F5C8" wp14:editId="14ECF358">
              <wp:simplePos x="0" y="0"/>
              <wp:positionH relativeFrom="page">
                <wp:posOffset>0</wp:posOffset>
              </wp:positionH>
              <wp:positionV relativeFrom="page">
                <wp:posOffset>0</wp:posOffset>
              </wp:positionV>
              <wp:extent cx="7559675" cy="1333500"/>
              <wp:effectExtent l="0" t="0" r="3175" b="0"/>
              <wp:wrapNone/>
              <wp:docPr id="2" name="Rectangle 2" descr="Blue background in header" title="Background colour"/>
              <wp:cNvGraphicFramePr/>
              <a:graphic xmlns:a="http://schemas.openxmlformats.org/drawingml/2006/main">
                <a:graphicData uri="http://schemas.microsoft.com/office/word/2010/wordprocessingShape">
                  <wps:wsp>
                    <wps:cNvSpPr/>
                    <wps:spPr>
                      <a:xfrm>
                        <a:off x="0" y="0"/>
                        <a:ext cx="7559675" cy="13335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7A3E23" id="Rectangle 2" o:spid="_x0000_s1026" alt="Title: Background colour - Description: Blue background in header" style="position:absolute;margin-left:0;margin-top:0;width:595.25pt;height:1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" fillcolor="#002664" stroked="f" strokeweight="1pt">
              <w10:wrap anchorx="page" anchory="page"/>
            </v:rect>
          </w:pict>
        </mc:Fallback>
      </mc:AlternateContent>
    </w:r>
    <w:r w:rsidRPr="002E54ED">
      <w:rPr>
        <w:noProof/>
        <w:lang w:eastAsia="en-AU"/>
      </w:rPr>
      <w:drawing>
        <wp:anchor distT="0" distB="0" distL="114300" distR="114300" simplePos="0" relativeHeight="251658242" behindDoc="1" locked="0" layoutInCell="1" allowOverlap="1" wp14:anchorId="614029D8" wp14:editId="75922A1E">
          <wp:simplePos x="0" y="0"/>
          <wp:positionH relativeFrom="column">
            <wp:posOffset>5356860</wp:posOffset>
          </wp:positionH>
          <wp:positionV relativeFrom="paragraph">
            <wp:posOffset>-67945</wp:posOffset>
          </wp:positionV>
          <wp:extent cx="723900" cy="783590"/>
          <wp:effectExtent l="0" t="0" r="0" b="0"/>
          <wp:wrapTight wrapText="bothSides">
            <wp:wrapPolygon edited="0">
              <wp:start x="5684" y="0"/>
              <wp:lineTo x="0" y="3151"/>
              <wp:lineTo x="0" y="21005"/>
              <wp:lineTo x="20463" y="21005"/>
              <wp:lineTo x="21032" y="11553"/>
              <wp:lineTo x="21032" y="3151"/>
              <wp:lineTo x="15347" y="0"/>
              <wp:lineTo x="56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Waratah primary logo digital - white.png"/>
                  <pic:cNvPicPr/>
                </pic:nvPicPr>
                <pic:blipFill>
                  <a:blip r:embed="rId1">
                    <a:extLst>
                      <a:ext uri="{28A0092B-C50C-407E-A947-70E740481C1C}">
                        <a14:useLocalDpi xmlns:a14="http://schemas.microsoft.com/office/drawing/2010/main" val="0"/>
                      </a:ext>
                    </a:extLst>
                  </a:blip>
                  <a:stretch>
                    <a:fillRect/>
                  </a:stretch>
                </pic:blipFill>
                <pic:spPr>
                  <a:xfrm>
                    <a:off x="0" y="0"/>
                    <a:ext cx="723900" cy="783590"/>
                  </a:xfrm>
                  <a:prstGeom prst="rect">
                    <a:avLst/>
                  </a:prstGeom>
                </pic:spPr>
              </pic:pic>
            </a:graphicData>
          </a:graphic>
          <wp14:sizeRelH relativeFrom="page">
            <wp14:pctWidth>0</wp14:pctWidth>
          </wp14:sizeRelH>
          <wp14:sizeRelV relativeFrom="page">
            <wp14:pctHeight>0</wp14:pctHeight>
          </wp14:sizeRelV>
        </wp:anchor>
      </w:drawing>
    </w:r>
    <w:r w:rsidRPr="002E54ED">
      <w:t>Short title or series or program name</w:t>
    </w:r>
  </w:p>
  <w:p w14:paraId="7BD500AD" w14:textId="77777777" w:rsidR="00B36988" w:rsidRDefault="00B36988" w:rsidP="006E42B3">
    <w:r w:rsidRPr="002E54ED">
      <w:t>Doc type e.g.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10BF1"/>
    <w:multiLevelType w:val="hybridMultilevel"/>
    <w:tmpl w:val="A40013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986"/>
    <w:multiLevelType w:val="hybridMultilevel"/>
    <w:tmpl w:val="27EA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CD34BB"/>
    <w:multiLevelType w:val="hybridMultilevel"/>
    <w:tmpl w:val="48BCB5D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15D838E3"/>
    <w:multiLevelType w:val="hybridMultilevel"/>
    <w:tmpl w:val="F4060B2A"/>
    <w:lvl w:ilvl="0" w:tplc="95AC5E46">
      <w:start w:val="1"/>
      <w:numFmt w:val="bullet"/>
      <w:lvlText w:val=""/>
      <w:lvlJc w:val="left"/>
      <w:pPr>
        <w:ind w:left="720" w:hanging="360"/>
      </w:pPr>
      <w:rPr>
        <w:rFonts w:ascii="Symbol" w:hAnsi="Symbol" w:hint="default"/>
        <w:color w:val="969393"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E7AA8"/>
    <w:multiLevelType w:val="hybridMultilevel"/>
    <w:tmpl w:val="E7D69A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A4B83"/>
    <w:multiLevelType w:val="hybridMultilevel"/>
    <w:tmpl w:val="ADE24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07E38"/>
    <w:multiLevelType w:val="hybridMultilevel"/>
    <w:tmpl w:val="FB24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840AA"/>
    <w:multiLevelType w:val="hybridMultilevel"/>
    <w:tmpl w:val="4A30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D5F41"/>
    <w:multiLevelType w:val="multilevel"/>
    <w:tmpl w:val="4508A5D6"/>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61"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041"/>
        </w:tabs>
        <w:ind w:left="2722" w:hanging="681"/>
      </w:pPr>
    </w:lvl>
    <w:lvl w:ilvl="5">
      <w:start w:val="1"/>
      <w:numFmt w:val="upperRoman"/>
      <w:pStyle w:val="MELegal6"/>
      <w:lvlText w:val="(%6)"/>
      <w:lvlJc w:val="left"/>
      <w:pPr>
        <w:tabs>
          <w:tab w:val="num" w:pos="2722"/>
        </w:tabs>
        <w:ind w:left="3402" w:hanging="68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0" w15:restartNumberingAfterBreak="0">
    <w:nsid w:val="47640CA3"/>
    <w:multiLevelType w:val="hybridMultilevel"/>
    <w:tmpl w:val="0438445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B24DC7"/>
    <w:multiLevelType w:val="hybridMultilevel"/>
    <w:tmpl w:val="1F8E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31294"/>
    <w:multiLevelType w:val="hybridMultilevel"/>
    <w:tmpl w:val="B1C2D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055A28"/>
    <w:multiLevelType w:val="hybridMultilevel"/>
    <w:tmpl w:val="E298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06199"/>
    <w:multiLevelType w:val="hybridMultilevel"/>
    <w:tmpl w:val="0814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1F13CE"/>
    <w:multiLevelType w:val="hybridMultilevel"/>
    <w:tmpl w:val="1528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F303D"/>
    <w:multiLevelType w:val="hybridMultilevel"/>
    <w:tmpl w:val="C220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7271F"/>
    <w:multiLevelType w:val="multilevel"/>
    <w:tmpl w:val="77C2A912"/>
    <w:styleLink w:val="MEBasic"/>
    <w:lvl w:ilvl="0">
      <w:start w:val="1"/>
      <w:numFmt w:val="decimal"/>
      <w:pStyle w:val="MEBasic1"/>
      <w:lvlText w:val="%1."/>
      <w:lvlJc w:val="left"/>
      <w:pPr>
        <w:ind w:left="680" w:hanging="680"/>
      </w:pPr>
    </w:lvl>
    <w:lvl w:ilvl="1">
      <w:start w:val="1"/>
      <w:numFmt w:val="decimal"/>
      <w:pStyle w:val="MEBasic2"/>
      <w:lvlText w:val="%1.%2"/>
      <w:lvlJc w:val="left"/>
      <w:pPr>
        <w:ind w:left="680" w:hanging="680"/>
      </w:pPr>
    </w:lvl>
    <w:lvl w:ilvl="2">
      <w:start w:val="1"/>
      <w:numFmt w:val="lowerLetter"/>
      <w:pStyle w:val="MEBasic3"/>
      <w:lvlText w:val="(%3)"/>
      <w:lvlJc w:val="left"/>
      <w:pPr>
        <w:ind w:left="1361" w:hanging="681"/>
      </w:pPr>
    </w:lvl>
    <w:lvl w:ilvl="3">
      <w:start w:val="1"/>
      <w:numFmt w:val="lowerRoman"/>
      <w:pStyle w:val="MEBasic4"/>
      <w:lvlText w:val="(%4)"/>
      <w:lvlJc w:val="left"/>
      <w:pPr>
        <w:ind w:left="2041" w:hanging="680"/>
      </w:pPr>
    </w:lvl>
    <w:lvl w:ilvl="4">
      <w:start w:val="1"/>
      <w:numFmt w:val="upperLetter"/>
      <w:pStyle w:val="MEBasic5"/>
      <w:lvlText w:val="(%5)"/>
      <w:lvlJc w:val="left"/>
      <w:pPr>
        <w:tabs>
          <w:tab w:val="num" w:pos="2041"/>
        </w:tabs>
        <w:ind w:left="2722" w:hanging="681"/>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8" w15:restartNumberingAfterBreak="0">
    <w:nsid w:val="63EF08A5"/>
    <w:multiLevelType w:val="hybridMultilevel"/>
    <w:tmpl w:val="8ED633C4"/>
    <w:lvl w:ilvl="0" w:tplc="0C090001">
      <w:start w:val="1"/>
      <w:numFmt w:val="bullet"/>
      <w:lvlText w:val=""/>
      <w:lvlJc w:val="left"/>
      <w:pPr>
        <w:ind w:left="678" w:hanging="360"/>
      </w:pPr>
      <w:rPr>
        <w:rFonts w:ascii="Symbol" w:hAnsi="Symbo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9" w15:restartNumberingAfterBreak="0">
    <w:nsid w:val="642F20C4"/>
    <w:multiLevelType w:val="hybridMultilevel"/>
    <w:tmpl w:val="539A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2B0183"/>
    <w:multiLevelType w:val="hybridMultilevel"/>
    <w:tmpl w:val="52C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E70D12"/>
    <w:multiLevelType w:val="hybridMultilevel"/>
    <w:tmpl w:val="23B8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F700DB"/>
    <w:multiLevelType w:val="hybridMultilevel"/>
    <w:tmpl w:val="FB489C6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21"/>
  </w:num>
  <w:num w:numId="5">
    <w:abstractNumId w:val="11"/>
  </w:num>
  <w:num w:numId="6">
    <w:abstractNumId w:val="9"/>
    <w:lvlOverride w:ilvl="0">
      <w:lvl w:ilvl="0">
        <w:start w:val="1"/>
        <w:numFmt w:val="decimal"/>
        <w:pStyle w:val="MELegal1"/>
        <w:lvlText w:val="%1."/>
        <w:lvlJc w:val="left"/>
        <w:pPr>
          <w:ind w:left="680" w:hanging="680"/>
        </w:pPr>
      </w:lvl>
    </w:lvlOverride>
    <w:lvlOverride w:ilvl="1">
      <w:lvl w:ilvl="1">
        <w:start w:val="1"/>
        <w:numFmt w:val="decimal"/>
        <w:pStyle w:val="MELegal2"/>
        <w:lvlText w:val="%1.%2"/>
        <w:lvlJc w:val="left"/>
        <w:pPr>
          <w:ind w:left="680" w:hanging="680"/>
        </w:pPr>
      </w:lvl>
    </w:lvlOverride>
    <w:lvlOverride w:ilvl="2">
      <w:lvl w:ilvl="2">
        <w:start w:val="1"/>
        <w:numFmt w:val="lowerLetter"/>
        <w:pStyle w:val="MELegal3"/>
        <w:lvlText w:val="(%3)"/>
        <w:lvlJc w:val="left"/>
        <w:pPr>
          <w:ind w:left="1361" w:hanging="681"/>
        </w:pPr>
        <w:rPr>
          <w:rFonts w:asciiTheme="majorHAnsi" w:hAnsiTheme="majorHAnsi" w:hint="default"/>
          <w:b w:val="0"/>
        </w:rPr>
      </w:lvl>
    </w:lvlOverride>
    <w:lvlOverride w:ilvl="3">
      <w:lvl w:ilvl="3">
        <w:start w:val="1"/>
        <w:numFmt w:val="lowerRoman"/>
        <w:pStyle w:val="MELegal4"/>
        <w:lvlText w:val="(%4)"/>
        <w:lvlJc w:val="left"/>
        <w:pPr>
          <w:ind w:left="2041" w:hanging="680"/>
        </w:pPr>
      </w:lvl>
    </w:lvlOverride>
    <w:lvlOverride w:ilvl="4">
      <w:lvl w:ilvl="4">
        <w:start w:val="1"/>
        <w:numFmt w:val="upperLetter"/>
        <w:pStyle w:val="MELegal5"/>
        <w:lvlText w:val="(%5)"/>
        <w:lvlJc w:val="left"/>
        <w:pPr>
          <w:tabs>
            <w:tab w:val="num" w:pos="2041"/>
          </w:tabs>
          <w:ind w:left="2722" w:hanging="681"/>
        </w:pPr>
      </w:lvl>
    </w:lvlOverride>
    <w:lvlOverride w:ilvl="5">
      <w:lvl w:ilvl="5">
        <w:start w:val="1"/>
        <w:numFmt w:val="upperRoman"/>
        <w:pStyle w:val="MELegal6"/>
        <w:lvlText w:val="(%6)"/>
        <w:lvlJc w:val="left"/>
        <w:pPr>
          <w:tabs>
            <w:tab w:val="num" w:pos="2722"/>
          </w:tabs>
          <w:ind w:left="3402" w:hanging="680"/>
        </w:pPr>
      </w:lvl>
    </w:lvlOverride>
    <w:lvlOverride w:ilvl="6">
      <w:lvl w:ilvl="6">
        <w:start w:val="1"/>
        <w:numFmt w:val="none"/>
        <w:lvlText w:val=""/>
        <w:lvlJc w:val="left"/>
        <w:pPr>
          <w:ind w:left="0" w:firstLine="0"/>
        </w:pPr>
      </w:lvl>
    </w:lvlOverride>
    <w:lvlOverride w:ilvl="7">
      <w:lvl w:ilvl="7">
        <w:start w:val="1"/>
        <w:numFmt w:val="none"/>
        <w:lvlText w:val=""/>
        <w:lvlJc w:val="left"/>
        <w:pPr>
          <w:ind w:left="0" w:firstLine="0"/>
        </w:pPr>
      </w:lvl>
    </w:lvlOverride>
    <w:lvlOverride w:ilvl="8">
      <w:lvl w:ilvl="8">
        <w:start w:val="1"/>
        <w:numFmt w:val="none"/>
        <w:lvlText w:val=""/>
        <w:lvlJc w:val="left"/>
        <w:pPr>
          <w:ind w:left="0" w:firstLine="0"/>
        </w:pPr>
      </w:lvl>
    </w:lvlOverride>
  </w:num>
  <w:num w:numId="7">
    <w:abstractNumId w:val="19"/>
  </w:num>
  <w:num w:numId="8">
    <w:abstractNumId w:val="13"/>
  </w:num>
  <w:num w:numId="9">
    <w:abstractNumId w:val="20"/>
  </w:num>
  <w:num w:numId="10">
    <w:abstractNumId w:val="8"/>
  </w:num>
  <w:num w:numId="11">
    <w:abstractNumId w:val="17"/>
  </w:num>
  <w:num w:numId="12">
    <w:abstractNumId w:val="5"/>
  </w:num>
  <w:num w:numId="13">
    <w:abstractNumId w:val="1"/>
  </w:num>
  <w:num w:numId="14">
    <w:abstractNumId w:val="14"/>
  </w:num>
  <w:num w:numId="15">
    <w:abstractNumId w:val="16"/>
  </w:num>
  <w:num w:numId="16">
    <w:abstractNumId w:val="15"/>
  </w:num>
  <w:num w:numId="17">
    <w:abstractNumId w:val="7"/>
  </w:num>
  <w:num w:numId="18">
    <w:abstractNumId w:val="18"/>
  </w:num>
  <w:num w:numId="19">
    <w:abstractNumId w:val="12"/>
  </w:num>
  <w:num w:numId="20">
    <w:abstractNumId w:val="10"/>
  </w:num>
  <w:num w:numId="21">
    <w:abstractNumId w:val="9"/>
  </w:num>
  <w:num w:numId="22">
    <w:abstractNumId w:val="0"/>
  </w:num>
  <w:num w:numId="23">
    <w:abstractNumId w:val="4"/>
  </w:num>
  <w:num w:numId="2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SortMethod w:val="00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98"/>
    <w:rsid w:val="000012EC"/>
    <w:rsid w:val="000030D5"/>
    <w:rsid w:val="000051B7"/>
    <w:rsid w:val="0000747C"/>
    <w:rsid w:val="0001177E"/>
    <w:rsid w:val="00011865"/>
    <w:rsid w:val="000133A7"/>
    <w:rsid w:val="00013775"/>
    <w:rsid w:val="00013A49"/>
    <w:rsid w:val="00013D85"/>
    <w:rsid w:val="0001745F"/>
    <w:rsid w:val="00017CF2"/>
    <w:rsid w:val="00020229"/>
    <w:rsid w:val="00021354"/>
    <w:rsid w:val="000241E3"/>
    <w:rsid w:val="00024391"/>
    <w:rsid w:val="000265F9"/>
    <w:rsid w:val="00026B6C"/>
    <w:rsid w:val="0002733A"/>
    <w:rsid w:val="00027AB2"/>
    <w:rsid w:val="00030472"/>
    <w:rsid w:val="00030FC5"/>
    <w:rsid w:val="000310F3"/>
    <w:rsid w:val="00032F19"/>
    <w:rsid w:val="00033D78"/>
    <w:rsid w:val="00034638"/>
    <w:rsid w:val="00035AAB"/>
    <w:rsid w:val="00036092"/>
    <w:rsid w:val="000365FC"/>
    <w:rsid w:val="000407CD"/>
    <w:rsid w:val="0004553F"/>
    <w:rsid w:val="00045D3F"/>
    <w:rsid w:val="00045EE7"/>
    <w:rsid w:val="00050707"/>
    <w:rsid w:val="00051C72"/>
    <w:rsid w:val="00051FB0"/>
    <w:rsid w:val="00054FA2"/>
    <w:rsid w:val="000553C0"/>
    <w:rsid w:val="00055D0B"/>
    <w:rsid w:val="00056112"/>
    <w:rsid w:val="0005752F"/>
    <w:rsid w:val="0006008C"/>
    <w:rsid w:val="00060417"/>
    <w:rsid w:val="00061DD6"/>
    <w:rsid w:val="000622DA"/>
    <w:rsid w:val="0006530F"/>
    <w:rsid w:val="000666CF"/>
    <w:rsid w:val="00067B88"/>
    <w:rsid w:val="000707BB"/>
    <w:rsid w:val="00071DD1"/>
    <w:rsid w:val="000735DD"/>
    <w:rsid w:val="00073A4F"/>
    <w:rsid w:val="00076113"/>
    <w:rsid w:val="00077317"/>
    <w:rsid w:val="0007733B"/>
    <w:rsid w:val="00080034"/>
    <w:rsid w:val="00080E51"/>
    <w:rsid w:val="000821FD"/>
    <w:rsid w:val="00083C4F"/>
    <w:rsid w:val="000843BD"/>
    <w:rsid w:val="00087161"/>
    <w:rsid w:val="00087838"/>
    <w:rsid w:val="0009002A"/>
    <w:rsid w:val="0009112B"/>
    <w:rsid w:val="0009311B"/>
    <w:rsid w:val="0009392F"/>
    <w:rsid w:val="0009581B"/>
    <w:rsid w:val="000A0BEA"/>
    <w:rsid w:val="000A0DE0"/>
    <w:rsid w:val="000A1F5A"/>
    <w:rsid w:val="000A37EB"/>
    <w:rsid w:val="000A3BA6"/>
    <w:rsid w:val="000A4EC8"/>
    <w:rsid w:val="000A52E3"/>
    <w:rsid w:val="000A5322"/>
    <w:rsid w:val="000B102B"/>
    <w:rsid w:val="000B23A6"/>
    <w:rsid w:val="000B3A96"/>
    <w:rsid w:val="000B3D82"/>
    <w:rsid w:val="000B5D4D"/>
    <w:rsid w:val="000B6FB3"/>
    <w:rsid w:val="000B741C"/>
    <w:rsid w:val="000B7497"/>
    <w:rsid w:val="000C0684"/>
    <w:rsid w:val="000C18F9"/>
    <w:rsid w:val="000C3BCC"/>
    <w:rsid w:val="000C3F22"/>
    <w:rsid w:val="000C44B4"/>
    <w:rsid w:val="000C4D13"/>
    <w:rsid w:val="000C4EC6"/>
    <w:rsid w:val="000C77E5"/>
    <w:rsid w:val="000D0063"/>
    <w:rsid w:val="000D0746"/>
    <w:rsid w:val="000D0905"/>
    <w:rsid w:val="000D0C8E"/>
    <w:rsid w:val="000D1266"/>
    <w:rsid w:val="000D2967"/>
    <w:rsid w:val="000D2FA4"/>
    <w:rsid w:val="000D3402"/>
    <w:rsid w:val="000D358D"/>
    <w:rsid w:val="000D35A2"/>
    <w:rsid w:val="000D399A"/>
    <w:rsid w:val="000D7994"/>
    <w:rsid w:val="000D7E65"/>
    <w:rsid w:val="000E07F8"/>
    <w:rsid w:val="000E45E3"/>
    <w:rsid w:val="000E6EEF"/>
    <w:rsid w:val="000E7634"/>
    <w:rsid w:val="000E774C"/>
    <w:rsid w:val="000E7982"/>
    <w:rsid w:val="000F3659"/>
    <w:rsid w:val="000F4A57"/>
    <w:rsid w:val="000F4ECA"/>
    <w:rsid w:val="000F7B0C"/>
    <w:rsid w:val="00101548"/>
    <w:rsid w:val="001016A9"/>
    <w:rsid w:val="00102666"/>
    <w:rsid w:val="00102D77"/>
    <w:rsid w:val="00103336"/>
    <w:rsid w:val="00104242"/>
    <w:rsid w:val="001052F7"/>
    <w:rsid w:val="00106B43"/>
    <w:rsid w:val="00107AE4"/>
    <w:rsid w:val="00114257"/>
    <w:rsid w:val="00115A9F"/>
    <w:rsid w:val="00117B61"/>
    <w:rsid w:val="00117F91"/>
    <w:rsid w:val="00120C02"/>
    <w:rsid w:val="001210CC"/>
    <w:rsid w:val="001212F5"/>
    <w:rsid w:val="00121FC5"/>
    <w:rsid w:val="001222E6"/>
    <w:rsid w:val="00122C9B"/>
    <w:rsid w:val="00124543"/>
    <w:rsid w:val="0012489D"/>
    <w:rsid w:val="001249D7"/>
    <w:rsid w:val="00125AE3"/>
    <w:rsid w:val="00127282"/>
    <w:rsid w:val="001272E5"/>
    <w:rsid w:val="001304B6"/>
    <w:rsid w:val="00130771"/>
    <w:rsid w:val="001307E3"/>
    <w:rsid w:val="001316E9"/>
    <w:rsid w:val="001320A1"/>
    <w:rsid w:val="00133CD0"/>
    <w:rsid w:val="0013527A"/>
    <w:rsid w:val="0013783A"/>
    <w:rsid w:val="00137ABF"/>
    <w:rsid w:val="00140412"/>
    <w:rsid w:val="00140ACC"/>
    <w:rsid w:val="00140B37"/>
    <w:rsid w:val="001410E4"/>
    <w:rsid w:val="0014114D"/>
    <w:rsid w:val="001415F0"/>
    <w:rsid w:val="00141727"/>
    <w:rsid w:val="001425BA"/>
    <w:rsid w:val="001427E9"/>
    <w:rsid w:val="00142B04"/>
    <w:rsid w:val="00142D3D"/>
    <w:rsid w:val="00142DA2"/>
    <w:rsid w:val="00144B7B"/>
    <w:rsid w:val="00146AFE"/>
    <w:rsid w:val="00147174"/>
    <w:rsid w:val="0014726D"/>
    <w:rsid w:val="00147AB9"/>
    <w:rsid w:val="00147B36"/>
    <w:rsid w:val="00147C81"/>
    <w:rsid w:val="0015020B"/>
    <w:rsid w:val="00150709"/>
    <w:rsid w:val="00152AFA"/>
    <w:rsid w:val="00152F4C"/>
    <w:rsid w:val="001539E0"/>
    <w:rsid w:val="001552BD"/>
    <w:rsid w:val="00156669"/>
    <w:rsid w:val="00157957"/>
    <w:rsid w:val="0016089E"/>
    <w:rsid w:val="0016178D"/>
    <w:rsid w:val="0016192F"/>
    <w:rsid w:val="00163809"/>
    <w:rsid w:val="00165BB9"/>
    <w:rsid w:val="001660D9"/>
    <w:rsid w:val="00170332"/>
    <w:rsid w:val="00171804"/>
    <w:rsid w:val="001730AE"/>
    <w:rsid w:val="00173485"/>
    <w:rsid w:val="001737C3"/>
    <w:rsid w:val="00174A8A"/>
    <w:rsid w:val="00175C56"/>
    <w:rsid w:val="00177639"/>
    <w:rsid w:val="00177673"/>
    <w:rsid w:val="0018260B"/>
    <w:rsid w:val="001843B3"/>
    <w:rsid w:val="0018450D"/>
    <w:rsid w:val="00186BB3"/>
    <w:rsid w:val="00187C40"/>
    <w:rsid w:val="00190411"/>
    <w:rsid w:val="00190BD2"/>
    <w:rsid w:val="00191CFE"/>
    <w:rsid w:val="001925B1"/>
    <w:rsid w:val="001946BA"/>
    <w:rsid w:val="0019477C"/>
    <w:rsid w:val="00194E83"/>
    <w:rsid w:val="00195160"/>
    <w:rsid w:val="0019577F"/>
    <w:rsid w:val="00195B2F"/>
    <w:rsid w:val="001964E2"/>
    <w:rsid w:val="00196F30"/>
    <w:rsid w:val="00197530"/>
    <w:rsid w:val="001A168E"/>
    <w:rsid w:val="001A2F07"/>
    <w:rsid w:val="001A4367"/>
    <w:rsid w:val="001A4A83"/>
    <w:rsid w:val="001A50F7"/>
    <w:rsid w:val="001A6378"/>
    <w:rsid w:val="001A6398"/>
    <w:rsid w:val="001A65BF"/>
    <w:rsid w:val="001A705B"/>
    <w:rsid w:val="001B0B44"/>
    <w:rsid w:val="001B0BF8"/>
    <w:rsid w:val="001B2095"/>
    <w:rsid w:val="001B2DEB"/>
    <w:rsid w:val="001B3883"/>
    <w:rsid w:val="001B3FF9"/>
    <w:rsid w:val="001B43FE"/>
    <w:rsid w:val="001C02CD"/>
    <w:rsid w:val="001C051D"/>
    <w:rsid w:val="001C0DEB"/>
    <w:rsid w:val="001C130A"/>
    <w:rsid w:val="001C248E"/>
    <w:rsid w:val="001C3357"/>
    <w:rsid w:val="001C3B9C"/>
    <w:rsid w:val="001C3F3D"/>
    <w:rsid w:val="001C59D1"/>
    <w:rsid w:val="001C7441"/>
    <w:rsid w:val="001C76FA"/>
    <w:rsid w:val="001C7736"/>
    <w:rsid w:val="001C7AA4"/>
    <w:rsid w:val="001D06E1"/>
    <w:rsid w:val="001D0970"/>
    <w:rsid w:val="001D0E12"/>
    <w:rsid w:val="001D2C3E"/>
    <w:rsid w:val="001D5016"/>
    <w:rsid w:val="001D5E02"/>
    <w:rsid w:val="001D5EB2"/>
    <w:rsid w:val="001D75D8"/>
    <w:rsid w:val="001E0823"/>
    <w:rsid w:val="001E267C"/>
    <w:rsid w:val="001E293D"/>
    <w:rsid w:val="001E294E"/>
    <w:rsid w:val="001E3CC9"/>
    <w:rsid w:val="001E4215"/>
    <w:rsid w:val="001E5151"/>
    <w:rsid w:val="001E55B5"/>
    <w:rsid w:val="001E5DC9"/>
    <w:rsid w:val="001E6BD0"/>
    <w:rsid w:val="001E6F4E"/>
    <w:rsid w:val="001E7F54"/>
    <w:rsid w:val="001F0C30"/>
    <w:rsid w:val="001F3814"/>
    <w:rsid w:val="001F3AD2"/>
    <w:rsid w:val="001F42D0"/>
    <w:rsid w:val="001F4628"/>
    <w:rsid w:val="001F54C6"/>
    <w:rsid w:val="001F6E2F"/>
    <w:rsid w:val="00201459"/>
    <w:rsid w:val="00205474"/>
    <w:rsid w:val="00205640"/>
    <w:rsid w:val="00206F2E"/>
    <w:rsid w:val="00207C5C"/>
    <w:rsid w:val="002100B0"/>
    <w:rsid w:val="00210C2D"/>
    <w:rsid w:val="00210F82"/>
    <w:rsid w:val="00212DDF"/>
    <w:rsid w:val="00214503"/>
    <w:rsid w:val="00214605"/>
    <w:rsid w:val="002147CB"/>
    <w:rsid w:val="00216DC4"/>
    <w:rsid w:val="00217293"/>
    <w:rsid w:val="00217414"/>
    <w:rsid w:val="00217880"/>
    <w:rsid w:val="00221A19"/>
    <w:rsid w:val="0022241A"/>
    <w:rsid w:val="002225C1"/>
    <w:rsid w:val="00222C1F"/>
    <w:rsid w:val="00222C5D"/>
    <w:rsid w:val="002250EA"/>
    <w:rsid w:val="002254F1"/>
    <w:rsid w:val="002269F0"/>
    <w:rsid w:val="0023003E"/>
    <w:rsid w:val="00230E67"/>
    <w:rsid w:val="00234CE1"/>
    <w:rsid w:val="0023683D"/>
    <w:rsid w:val="00236C28"/>
    <w:rsid w:val="0023752D"/>
    <w:rsid w:val="002376B4"/>
    <w:rsid w:val="002400B6"/>
    <w:rsid w:val="00241195"/>
    <w:rsid w:val="00243200"/>
    <w:rsid w:val="00245BF6"/>
    <w:rsid w:val="00245D5C"/>
    <w:rsid w:val="0025015C"/>
    <w:rsid w:val="002503CA"/>
    <w:rsid w:val="00252100"/>
    <w:rsid w:val="002522E2"/>
    <w:rsid w:val="00252925"/>
    <w:rsid w:val="00253965"/>
    <w:rsid w:val="0025728C"/>
    <w:rsid w:val="00260F4C"/>
    <w:rsid w:val="00262373"/>
    <w:rsid w:val="00263360"/>
    <w:rsid w:val="002640D3"/>
    <w:rsid w:val="0026549A"/>
    <w:rsid w:val="00265E18"/>
    <w:rsid w:val="00266620"/>
    <w:rsid w:val="00266872"/>
    <w:rsid w:val="00266C94"/>
    <w:rsid w:val="00270E31"/>
    <w:rsid w:val="0027100E"/>
    <w:rsid w:val="002714F8"/>
    <w:rsid w:val="00272240"/>
    <w:rsid w:val="00272B4F"/>
    <w:rsid w:val="0027391C"/>
    <w:rsid w:val="00273D32"/>
    <w:rsid w:val="002742D1"/>
    <w:rsid w:val="0027446D"/>
    <w:rsid w:val="00274927"/>
    <w:rsid w:val="00274C1F"/>
    <w:rsid w:val="00276794"/>
    <w:rsid w:val="00276E57"/>
    <w:rsid w:val="00277A3D"/>
    <w:rsid w:val="00281703"/>
    <w:rsid w:val="002818E4"/>
    <w:rsid w:val="002838DF"/>
    <w:rsid w:val="0028404C"/>
    <w:rsid w:val="0028572D"/>
    <w:rsid w:val="00286356"/>
    <w:rsid w:val="002874DB"/>
    <w:rsid w:val="0029007C"/>
    <w:rsid w:val="002903A6"/>
    <w:rsid w:val="002917B5"/>
    <w:rsid w:val="002923E3"/>
    <w:rsid w:val="0029347B"/>
    <w:rsid w:val="00294CA6"/>
    <w:rsid w:val="00295B2A"/>
    <w:rsid w:val="00296392"/>
    <w:rsid w:val="002A228C"/>
    <w:rsid w:val="002A6230"/>
    <w:rsid w:val="002A754F"/>
    <w:rsid w:val="002B12EB"/>
    <w:rsid w:val="002B1A2B"/>
    <w:rsid w:val="002B25EE"/>
    <w:rsid w:val="002B4F2B"/>
    <w:rsid w:val="002C0B42"/>
    <w:rsid w:val="002C18EC"/>
    <w:rsid w:val="002C353D"/>
    <w:rsid w:val="002C4C4B"/>
    <w:rsid w:val="002C4E2E"/>
    <w:rsid w:val="002C5913"/>
    <w:rsid w:val="002C7691"/>
    <w:rsid w:val="002D02C0"/>
    <w:rsid w:val="002D0DE4"/>
    <w:rsid w:val="002D180A"/>
    <w:rsid w:val="002D2BC6"/>
    <w:rsid w:val="002D3918"/>
    <w:rsid w:val="002D663D"/>
    <w:rsid w:val="002D7CA6"/>
    <w:rsid w:val="002E1BEF"/>
    <w:rsid w:val="002E2170"/>
    <w:rsid w:val="002E232C"/>
    <w:rsid w:val="002E23F2"/>
    <w:rsid w:val="002E32A3"/>
    <w:rsid w:val="002E3C15"/>
    <w:rsid w:val="002E3EE1"/>
    <w:rsid w:val="002E54ED"/>
    <w:rsid w:val="002E5635"/>
    <w:rsid w:val="002E5D99"/>
    <w:rsid w:val="002E6BBC"/>
    <w:rsid w:val="002E6D10"/>
    <w:rsid w:val="002F01CC"/>
    <w:rsid w:val="002F0E07"/>
    <w:rsid w:val="002F1660"/>
    <w:rsid w:val="002F2169"/>
    <w:rsid w:val="002F38B9"/>
    <w:rsid w:val="002F5DF7"/>
    <w:rsid w:val="002F76E5"/>
    <w:rsid w:val="00302B57"/>
    <w:rsid w:val="00304419"/>
    <w:rsid w:val="003061EF"/>
    <w:rsid w:val="003063B3"/>
    <w:rsid w:val="003066F5"/>
    <w:rsid w:val="00307C6D"/>
    <w:rsid w:val="00307D7E"/>
    <w:rsid w:val="00311552"/>
    <w:rsid w:val="0031215C"/>
    <w:rsid w:val="0031404B"/>
    <w:rsid w:val="00314599"/>
    <w:rsid w:val="00315509"/>
    <w:rsid w:val="00316650"/>
    <w:rsid w:val="00317BA4"/>
    <w:rsid w:val="00321A5E"/>
    <w:rsid w:val="00321AD8"/>
    <w:rsid w:val="003248E5"/>
    <w:rsid w:val="00325D17"/>
    <w:rsid w:val="00327411"/>
    <w:rsid w:val="003276E6"/>
    <w:rsid w:val="0033219B"/>
    <w:rsid w:val="00332383"/>
    <w:rsid w:val="00333FEE"/>
    <w:rsid w:val="003340E9"/>
    <w:rsid w:val="00335022"/>
    <w:rsid w:val="003359C1"/>
    <w:rsid w:val="00335A92"/>
    <w:rsid w:val="00336934"/>
    <w:rsid w:val="00340112"/>
    <w:rsid w:val="00341515"/>
    <w:rsid w:val="00343377"/>
    <w:rsid w:val="00344FB1"/>
    <w:rsid w:val="00345284"/>
    <w:rsid w:val="00351518"/>
    <w:rsid w:val="00351B00"/>
    <w:rsid w:val="00351CEB"/>
    <w:rsid w:val="0035505C"/>
    <w:rsid w:val="003557F0"/>
    <w:rsid w:val="00356CC5"/>
    <w:rsid w:val="00356DD6"/>
    <w:rsid w:val="003606A8"/>
    <w:rsid w:val="00360BCB"/>
    <w:rsid w:val="003617AA"/>
    <w:rsid w:val="00362426"/>
    <w:rsid w:val="00363474"/>
    <w:rsid w:val="00363BAC"/>
    <w:rsid w:val="00364BEC"/>
    <w:rsid w:val="003665CF"/>
    <w:rsid w:val="00366679"/>
    <w:rsid w:val="00370369"/>
    <w:rsid w:val="003704BC"/>
    <w:rsid w:val="0037144A"/>
    <w:rsid w:val="00371EDF"/>
    <w:rsid w:val="00374A2D"/>
    <w:rsid w:val="00374D22"/>
    <w:rsid w:val="00375956"/>
    <w:rsid w:val="0038356A"/>
    <w:rsid w:val="0038593C"/>
    <w:rsid w:val="003867F8"/>
    <w:rsid w:val="003945D6"/>
    <w:rsid w:val="0039489D"/>
    <w:rsid w:val="003954B7"/>
    <w:rsid w:val="00396563"/>
    <w:rsid w:val="003A49D8"/>
    <w:rsid w:val="003A5147"/>
    <w:rsid w:val="003A60F2"/>
    <w:rsid w:val="003B28E1"/>
    <w:rsid w:val="003B3739"/>
    <w:rsid w:val="003B5A35"/>
    <w:rsid w:val="003C00C7"/>
    <w:rsid w:val="003C08AA"/>
    <w:rsid w:val="003C4C5A"/>
    <w:rsid w:val="003C57C2"/>
    <w:rsid w:val="003C68C5"/>
    <w:rsid w:val="003C7E19"/>
    <w:rsid w:val="003D0F7B"/>
    <w:rsid w:val="003D15BE"/>
    <w:rsid w:val="003D17A1"/>
    <w:rsid w:val="003D2B98"/>
    <w:rsid w:val="003D361C"/>
    <w:rsid w:val="003D39BB"/>
    <w:rsid w:val="003D423A"/>
    <w:rsid w:val="003D4404"/>
    <w:rsid w:val="003D69FC"/>
    <w:rsid w:val="003D6E8B"/>
    <w:rsid w:val="003E26A3"/>
    <w:rsid w:val="003E315A"/>
    <w:rsid w:val="003E42E2"/>
    <w:rsid w:val="003E4E06"/>
    <w:rsid w:val="003E75C9"/>
    <w:rsid w:val="003F00B1"/>
    <w:rsid w:val="003F0A98"/>
    <w:rsid w:val="003F198D"/>
    <w:rsid w:val="003F1C56"/>
    <w:rsid w:val="003F22EB"/>
    <w:rsid w:val="003F23CD"/>
    <w:rsid w:val="003F303E"/>
    <w:rsid w:val="003F362D"/>
    <w:rsid w:val="003F382C"/>
    <w:rsid w:val="003F79E2"/>
    <w:rsid w:val="003F7C8C"/>
    <w:rsid w:val="003F7F98"/>
    <w:rsid w:val="00401E4A"/>
    <w:rsid w:val="00404612"/>
    <w:rsid w:val="00406F0D"/>
    <w:rsid w:val="00412678"/>
    <w:rsid w:val="004127B3"/>
    <w:rsid w:val="00413920"/>
    <w:rsid w:val="004144CB"/>
    <w:rsid w:val="00417EF7"/>
    <w:rsid w:val="004209F1"/>
    <w:rsid w:val="004239CC"/>
    <w:rsid w:val="00424F29"/>
    <w:rsid w:val="004250D5"/>
    <w:rsid w:val="00425FFB"/>
    <w:rsid w:val="004261F6"/>
    <w:rsid w:val="004266E0"/>
    <w:rsid w:val="00426F5A"/>
    <w:rsid w:val="00427ACA"/>
    <w:rsid w:val="00432600"/>
    <w:rsid w:val="004327C0"/>
    <w:rsid w:val="00432E40"/>
    <w:rsid w:val="00434633"/>
    <w:rsid w:val="004348F4"/>
    <w:rsid w:val="00434CD7"/>
    <w:rsid w:val="00434DD0"/>
    <w:rsid w:val="00436215"/>
    <w:rsid w:val="004367FC"/>
    <w:rsid w:val="00437613"/>
    <w:rsid w:val="00437730"/>
    <w:rsid w:val="00440763"/>
    <w:rsid w:val="00440797"/>
    <w:rsid w:val="004415B4"/>
    <w:rsid w:val="00442263"/>
    <w:rsid w:val="00442C22"/>
    <w:rsid w:val="00443A12"/>
    <w:rsid w:val="00446345"/>
    <w:rsid w:val="00450475"/>
    <w:rsid w:val="00450CA4"/>
    <w:rsid w:val="004524ED"/>
    <w:rsid w:val="00454296"/>
    <w:rsid w:val="0045655D"/>
    <w:rsid w:val="00456884"/>
    <w:rsid w:val="00460DC4"/>
    <w:rsid w:val="004611B1"/>
    <w:rsid w:val="0046153D"/>
    <w:rsid w:val="00462570"/>
    <w:rsid w:val="00463046"/>
    <w:rsid w:val="00467132"/>
    <w:rsid w:val="0046781F"/>
    <w:rsid w:val="00473C31"/>
    <w:rsid w:val="00473C7F"/>
    <w:rsid w:val="0047593F"/>
    <w:rsid w:val="00475E62"/>
    <w:rsid w:val="00475F14"/>
    <w:rsid w:val="0047622D"/>
    <w:rsid w:val="004805F2"/>
    <w:rsid w:val="00481109"/>
    <w:rsid w:val="0048518E"/>
    <w:rsid w:val="0048613E"/>
    <w:rsid w:val="004900DF"/>
    <w:rsid w:val="004911E7"/>
    <w:rsid w:val="004928C7"/>
    <w:rsid w:val="00493A79"/>
    <w:rsid w:val="00494E8C"/>
    <w:rsid w:val="00495134"/>
    <w:rsid w:val="00496A49"/>
    <w:rsid w:val="00497D27"/>
    <w:rsid w:val="00497F4F"/>
    <w:rsid w:val="004A10C9"/>
    <w:rsid w:val="004A2C59"/>
    <w:rsid w:val="004A37A7"/>
    <w:rsid w:val="004A416C"/>
    <w:rsid w:val="004A42AF"/>
    <w:rsid w:val="004A4FAA"/>
    <w:rsid w:val="004A5CDF"/>
    <w:rsid w:val="004A5EA5"/>
    <w:rsid w:val="004A6295"/>
    <w:rsid w:val="004A6347"/>
    <w:rsid w:val="004A7376"/>
    <w:rsid w:val="004A7771"/>
    <w:rsid w:val="004B1815"/>
    <w:rsid w:val="004B250C"/>
    <w:rsid w:val="004B4049"/>
    <w:rsid w:val="004B4D22"/>
    <w:rsid w:val="004B53D6"/>
    <w:rsid w:val="004B6F19"/>
    <w:rsid w:val="004C0AE0"/>
    <w:rsid w:val="004C0C3F"/>
    <w:rsid w:val="004C184C"/>
    <w:rsid w:val="004C21B6"/>
    <w:rsid w:val="004C2921"/>
    <w:rsid w:val="004C3A74"/>
    <w:rsid w:val="004C4916"/>
    <w:rsid w:val="004C4C39"/>
    <w:rsid w:val="004C4FD2"/>
    <w:rsid w:val="004D13A5"/>
    <w:rsid w:val="004D1933"/>
    <w:rsid w:val="004D3A47"/>
    <w:rsid w:val="004D42C9"/>
    <w:rsid w:val="004D5FCC"/>
    <w:rsid w:val="004D64AC"/>
    <w:rsid w:val="004D70C6"/>
    <w:rsid w:val="004E122A"/>
    <w:rsid w:val="004E1529"/>
    <w:rsid w:val="004E336A"/>
    <w:rsid w:val="004E52D6"/>
    <w:rsid w:val="004E5E46"/>
    <w:rsid w:val="004E609F"/>
    <w:rsid w:val="004E7043"/>
    <w:rsid w:val="004E7504"/>
    <w:rsid w:val="004E78F0"/>
    <w:rsid w:val="004F022E"/>
    <w:rsid w:val="004F0A17"/>
    <w:rsid w:val="004F0E8A"/>
    <w:rsid w:val="004F1577"/>
    <w:rsid w:val="004F15FF"/>
    <w:rsid w:val="004F3B27"/>
    <w:rsid w:val="004F4E89"/>
    <w:rsid w:val="005000E6"/>
    <w:rsid w:val="0050081C"/>
    <w:rsid w:val="00500A0C"/>
    <w:rsid w:val="00500A78"/>
    <w:rsid w:val="00501080"/>
    <w:rsid w:val="00502A42"/>
    <w:rsid w:val="00505F7A"/>
    <w:rsid w:val="00506A97"/>
    <w:rsid w:val="00506B7C"/>
    <w:rsid w:val="00507192"/>
    <w:rsid w:val="00510902"/>
    <w:rsid w:val="005116B6"/>
    <w:rsid w:val="00511FE0"/>
    <w:rsid w:val="00513264"/>
    <w:rsid w:val="005134BF"/>
    <w:rsid w:val="0051392A"/>
    <w:rsid w:val="005139FD"/>
    <w:rsid w:val="005142ED"/>
    <w:rsid w:val="005154AE"/>
    <w:rsid w:val="005160F5"/>
    <w:rsid w:val="0052099D"/>
    <w:rsid w:val="00521222"/>
    <w:rsid w:val="0052425B"/>
    <w:rsid w:val="00524876"/>
    <w:rsid w:val="0052546A"/>
    <w:rsid w:val="0052573D"/>
    <w:rsid w:val="005262A0"/>
    <w:rsid w:val="00526C81"/>
    <w:rsid w:val="00527A49"/>
    <w:rsid w:val="00530680"/>
    <w:rsid w:val="005319CA"/>
    <w:rsid w:val="00533162"/>
    <w:rsid w:val="00535743"/>
    <w:rsid w:val="00537BBD"/>
    <w:rsid w:val="00540C77"/>
    <w:rsid w:val="005415B2"/>
    <w:rsid w:val="005442A6"/>
    <w:rsid w:val="005448F4"/>
    <w:rsid w:val="00545FA9"/>
    <w:rsid w:val="00546271"/>
    <w:rsid w:val="00546C69"/>
    <w:rsid w:val="00546EE3"/>
    <w:rsid w:val="00550CFF"/>
    <w:rsid w:val="00552143"/>
    <w:rsid w:val="00552B57"/>
    <w:rsid w:val="00553161"/>
    <w:rsid w:val="005568DD"/>
    <w:rsid w:val="00557CFF"/>
    <w:rsid w:val="0056330D"/>
    <w:rsid w:val="005633D8"/>
    <w:rsid w:val="00563939"/>
    <w:rsid w:val="00565EE7"/>
    <w:rsid w:val="0056683F"/>
    <w:rsid w:val="00566D8B"/>
    <w:rsid w:val="00567679"/>
    <w:rsid w:val="00570908"/>
    <w:rsid w:val="0057124C"/>
    <w:rsid w:val="00571A6F"/>
    <w:rsid w:val="00571B84"/>
    <w:rsid w:val="00574409"/>
    <w:rsid w:val="00574D1B"/>
    <w:rsid w:val="005779DB"/>
    <w:rsid w:val="00580617"/>
    <w:rsid w:val="00581E68"/>
    <w:rsid w:val="00583895"/>
    <w:rsid w:val="005838DC"/>
    <w:rsid w:val="00585119"/>
    <w:rsid w:val="005860C9"/>
    <w:rsid w:val="00586AD2"/>
    <w:rsid w:val="005872F6"/>
    <w:rsid w:val="00587395"/>
    <w:rsid w:val="00590982"/>
    <w:rsid w:val="00590F8F"/>
    <w:rsid w:val="0059181C"/>
    <w:rsid w:val="005924A1"/>
    <w:rsid w:val="0059257B"/>
    <w:rsid w:val="0059353E"/>
    <w:rsid w:val="00595372"/>
    <w:rsid w:val="00595BCE"/>
    <w:rsid w:val="00595EC6"/>
    <w:rsid w:val="00596AC3"/>
    <w:rsid w:val="00596B99"/>
    <w:rsid w:val="00596F04"/>
    <w:rsid w:val="005A1FEE"/>
    <w:rsid w:val="005A51EF"/>
    <w:rsid w:val="005A71F6"/>
    <w:rsid w:val="005A799B"/>
    <w:rsid w:val="005B3146"/>
    <w:rsid w:val="005B3700"/>
    <w:rsid w:val="005B4353"/>
    <w:rsid w:val="005B7029"/>
    <w:rsid w:val="005B75F4"/>
    <w:rsid w:val="005B7B0D"/>
    <w:rsid w:val="005B7B8D"/>
    <w:rsid w:val="005C0D75"/>
    <w:rsid w:val="005C174A"/>
    <w:rsid w:val="005C1DF9"/>
    <w:rsid w:val="005C2AE8"/>
    <w:rsid w:val="005C431C"/>
    <w:rsid w:val="005C4E72"/>
    <w:rsid w:val="005C5E6D"/>
    <w:rsid w:val="005C614D"/>
    <w:rsid w:val="005D1BFF"/>
    <w:rsid w:val="005D2023"/>
    <w:rsid w:val="005D3BA5"/>
    <w:rsid w:val="005D5BAE"/>
    <w:rsid w:val="005D5DA1"/>
    <w:rsid w:val="005D69D9"/>
    <w:rsid w:val="005D6E77"/>
    <w:rsid w:val="005E0F08"/>
    <w:rsid w:val="005E140D"/>
    <w:rsid w:val="005E18B7"/>
    <w:rsid w:val="005E1F41"/>
    <w:rsid w:val="005E2BF0"/>
    <w:rsid w:val="005E3FF2"/>
    <w:rsid w:val="005E40F2"/>
    <w:rsid w:val="005E4287"/>
    <w:rsid w:val="005E43FB"/>
    <w:rsid w:val="005E44D1"/>
    <w:rsid w:val="005E5536"/>
    <w:rsid w:val="005E5D63"/>
    <w:rsid w:val="005E6378"/>
    <w:rsid w:val="005F2495"/>
    <w:rsid w:val="005F2B13"/>
    <w:rsid w:val="005F2EEF"/>
    <w:rsid w:val="005F4C8E"/>
    <w:rsid w:val="005F6CC6"/>
    <w:rsid w:val="005F77D3"/>
    <w:rsid w:val="00600A8D"/>
    <w:rsid w:val="006026F4"/>
    <w:rsid w:val="00602763"/>
    <w:rsid w:val="00602BE7"/>
    <w:rsid w:val="00603D57"/>
    <w:rsid w:val="00604D0E"/>
    <w:rsid w:val="006058F8"/>
    <w:rsid w:val="0060636A"/>
    <w:rsid w:val="0060672F"/>
    <w:rsid w:val="00613010"/>
    <w:rsid w:val="006140F3"/>
    <w:rsid w:val="006154A0"/>
    <w:rsid w:val="00617DF9"/>
    <w:rsid w:val="006201FB"/>
    <w:rsid w:val="00621B18"/>
    <w:rsid w:val="00622BC3"/>
    <w:rsid w:val="00622DE1"/>
    <w:rsid w:val="0062360B"/>
    <w:rsid w:val="00624F9C"/>
    <w:rsid w:val="00625766"/>
    <w:rsid w:val="0063069B"/>
    <w:rsid w:val="00631726"/>
    <w:rsid w:val="006329A8"/>
    <w:rsid w:val="0063381B"/>
    <w:rsid w:val="0063388D"/>
    <w:rsid w:val="006347C4"/>
    <w:rsid w:val="006355D0"/>
    <w:rsid w:val="0063750B"/>
    <w:rsid w:val="00640E3B"/>
    <w:rsid w:val="00643C17"/>
    <w:rsid w:val="00644645"/>
    <w:rsid w:val="006453CC"/>
    <w:rsid w:val="0064666C"/>
    <w:rsid w:val="00650D34"/>
    <w:rsid w:val="0065190B"/>
    <w:rsid w:val="006530D2"/>
    <w:rsid w:val="00653585"/>
    <w:rsid w:val="00654311"/>
    <w:rsid w:val="0065748B"/>
    <w:rsid w:val="00660146"/>
    <w:rsid w:val="006621C7"/>
    <w:rsid w:val="006635E6"/>
    <w:rsid w:val="00663994"/>
    <w:rsid w:val="00663F48"/>
    <w:rsid w:val="00664381"/>
    <w:rsid w:val="006700F0"/>
    <w:rsid w:val="00670AD1"/>
    <w:rsid w:val="00670FA9"/>
    <w:rsid w:val="006712FE"/>
    <w:rsid w:val="0067283D"/>
    <w:rsid w:val="006730FE"/>
    <w:rsid w:val="00673141"/>
    <w:rsid w:val="00674FD0"/>
    <w:rsid w:val="00675E98"/>
    <w:rsid w:val="00677823"/>
    <w:rsid w:val="00677AC1"/>
    <w:rsid w:val="00680CAF"/>
    <w:rsid w:val="00683180"/>
    <w:rsid w:val="00683BFD"/>
    <w:rsid w:val="00683EAC"/>
    <w:rsid w:val="0068568C"/>
    <w:rsid w:val="00685F4B"/>
    <w:rsid w:val="00686B9D"/>
    <w:rsid w:val="00687C86"/>
    <w:rsid w:val="00691B91"/>
    <w:rsid w:val="00691F22"/>
    <w:rsid w:val="00692804"/>
    <w:rsid w:val="00692EF1"/>
    <w:rsid w:val="0069362A"/>
    <w:rsid w:val="00694E7E"/>
    <w:rsid w:val="00694F03"/>
    <w:rsid w:val="006950C8"/>
    <w:rsid w:val="00697123"/>
    <w:rsid w:val="00697C5B"/>
    <w:rsid w:val="006A0EA0"/>
    <w:rsid w:val="006A2CEB"/>
    <w:rsid w:val="006A50A1"/>
    <w:rsid w:val="006A6577"/>
    <w:rsid w:val="006A749D"/>
    <w:rsid w:val="006A7647"/>
    <w:rsid w:val="006B00C9"/>
    <w:rsid w:val="006B13F5"/>
    <w:rsid w:val="006B1F24"/>
    <w:rsid w:val="006B25DC"/>
    <w:rsid w:val="006B2769"/>
    <w:rsid w:val="006B2E0E"/>
    <w:rsid w:val="006B312E"/>
    <w:rsid w:val="006B3D15"/>
    <w:rsid w:val="006B483D"/>
    <w:rsid w:val="006B4EF9"/>
    <w:rsid w:val="006B57FB"/>
    <w:rsid w:val="006B605D"/>
    <w:rsid w:val="006B79B7"/>
    <w:rsid w:val="006B7A98"/>
    <w:rsid w:val="006C11A5"/>
    <w:rsid w:val="006C1462"/>
    <w:rsid w:val="006C27DF"/>
    <w:rsid w:val="006C2DD6"/>
    <w:rsid w:val="006C4567"/>
    <w:rsid w:val="006C58FC"/>
    <w:rsid w:val="006C787F"/>
    <w:rsid w:val="006D0200"/>
    <w:rsid w:val="006D0321"/>
    <w:rsid w:val="006D1760"/>
    <w:rsid w:val="006D1A9E"/>
    <w:rsid w:val="006D2849"/>
    <w:rsid w:val="006D5914"/>
    <w:rsid w:val="006E1231"/>
    <w:rsid w:val="006E258B"/>
    <w:rsid w:val="006E28ED"/>
    <w:rsid w:val="006E42B3"/>
    <w:rsid w:val="006E439B"/>
    <w:rsid w:val="006E448A"/>
    <w:rsid w:val="006E4992"/>
    <w:rsid w:val="006E7383"/>
    <w:rsid w:val="006E74B0"/>
    <w:rsid w:val="006E7A6A"/>
    <w:rsid w:val="006F0894"/>
    <w:rsid w:val="006F0B71"/>
    <w:rsid w:val="006F1A1F"/>
    <w:rsid w:val="006F2BF5"/>
    <w:rsid w:val="006F310D"/>
    <w:rsid w:val="006F427C"/>
    <w:rsid w:val="006F5164"/>
    <w:rsid w:val="006F70B9"/>
    <w:rsid w:val="006F7C86"/>
    <w:rsid w:val="0070029F"/>
    <w:rsid w:val="00700376"/>
    <w:rsid w:val="007040B0"/>
    <w:rsid w:val="00704110"/>
    <w:rsid w:val="00705ECC"/>
    <w:rsid w:val="007067BD"/>
    <w:rsid w:val="0070753B"/>
    <w:rsid w:val="007126C3"/>
    <w:rsid w:val="00714C32"/>
    <w:rsid w:val="00715560"/>
    <w:rsid w:val="00715702"/>
    <w:rsid w:val="0071576C"/>
    <w:rsid w:val="00720B4E"/>
    <w:rsid w:val="00720F5B"/>
    <w:rsid w:val="00721B4B"/>
    <w:rsid w:val="00721CE7"/>
    <w:rsid w:val="00722BA7"/>
    <w:rsid w:val="00724D4C"/>
    <w:rsid w:val="00725F19"/>
    <w:rsid w:val="007266E0"/>
    <w:rsid w:val="00727AE9"/>
    <w:rsid w:val="00730361"/>
    <w:rsid w:val="00730722"/>
    <w:rsid w:val="00731920"/>
    <w:rsid w:val="00732B70"/>
    <w:rsid w:val="00734110"/>
    <w:rsid w:val="007355DE"/>
    <w:rsid w:val="00735A15"/>
    <w:rsid w:val="00735A81"/>
    <w:rsid w:val="00737A86"/>
    <w:rsid w:val="00737B24"/>
    <w:rsid w:val="00740B30"/>
    <w:rsid w:val="0074225E"/>
    <w:rsid w:val="0074264F"/>
    <w:rsid w:val="0074315E"/>
    <w:rsid w:val="00743681"/>
    <w:rsid w:val="007442D1"/>
    <w:rsid w:val="0074439D"/>
    <w:rsid w:val="0074485E"/>
    <w:rsid w:val="00745211"/>
    <w:rsid w:val="007501E0"/>
    <w:rsid w:val="0075078A"/>
    <w:rsid w:val="0075131B"/>
    <w:rsid w:val="0075146A"/>
    <w:rsid w:val="007528B6"/>
    <w:rsid w:val="00752EA7"/>
    <w:rsid w:val="0075368A"/>
    <w:rsid w:val="00754464"/>
    <w:rsid w:val="00754825"/>
    <w:rsid w:val="00757BA9"/>
    <w:rsid w:val="007606AC"/>
    <w:rsid w:val="0076105C"/>
    <w:rsid w:val="0076189B"/>
    <w:rsid w:val="00761B76"/>
    <w:rsid w:val="00762041"/>
    <w:rsid w:val="0076239B"/>
    <w:rsid w:val="00762E43"/>
    <w:rsid w:val="00765710"/>
    <w:rsid w:val="0076744A"/>
    <w:rsid w:val="00767C7E"/>
    <w:rsid w:val="0077105A"/>
    <w:rsid w:val="00771731"/>
    <w:rsid w:val="007733FC"/>
    <w:rsid w:val="00773573"/>
    <w:rsid w:val="00775BFC"/>
    <w:rsid w:val="00777420"/>
    <w:rsid w:val="00781D50"/>
    <w:rsid w:val="00784409"/>
    <w:rsid w:val="00784EA8"/>
    <w:rsid w:val="00786106"/>
    <w:rsid w:val="0078632A"/>
    <w:rsid w:val="00786CE0"/>
    <w:rsid w:val="00787B88"/>
    <w:rsid w:val="007912AB"/>
    <w:rsid w:val="00791BE2"/>
    <w:rsid w:val="0079260C"/>
    <w:rsid w:val="00792CA4"/>
    <w:rsid w:val="007934BB"/>
    <w:rsid w:val="00793BC8"/>
    <w:rsid w:val="00794664"/>
    <w:rsid w:val="007955BC"/>
    <w:rsid w:val="00795C76"/>
    <w:rsid w:val="00795E4D"/>
    <w:rsid w:val="007963E0"/>
    <w:rsid w:val="00797583"/>
    <w:rsid w:val="00797848"/>
    <w:rsid w:val="007978BE"/>
    <w:rsid w:val="007A3D37"/>
    <w:rsid w:val="007A4294"/>
    <w:rsid w:val="007A4619"/>
    <w:rsid w:val="007A580F"/>
    <w:rsid w:val="007A5FAA"/>
    <w:rsid w:val="007A6173"/>
    <w:rsid w:val="007B0283"/>
    <w:rsid w:val="007B13A9"/>
    <w:rsid w:val="007B2545"/>
    <w:rsid w:val="007B2D74"/>
    <w:rsid w:val="007B312C"/>
    <w:rsid w:val="007B3CA4"/>
    <w:rsid w:val="007B539B"/>
    <w:rsid w:val="007B5A45"/>
    <w:rsid w:val="007B60C7"/>
    <w:rsid w:val="007B6780"/>
    <w:rsid w:val="007B6A85"/>
    <w:rsid w:val="007C0211"/>
    <w:rsid w:val="007C035A"/>
    <w:rsid w:val="007C04C6"/>
    <w:rsid w:val="007C2A96"/>
    <w:rsid w:val="007C2D53"/>
    <w:rsid w:val="007C3912"/>
    <w:rsid w:val="007C64E4"/>
    <w:rsid w:val="007C7408"/>
    <w:rsid w:val="007C7C01"/>
    <w:rsid w:val="007D022C"/>
    <w:rsid w:val="007D2876"/>
    <w:rsid w:val="007D301E"/>
    <w:rsid w:val="007D3F1F"/>
    <w:rsid w:val="007D4D14"/>
    <w:rsid w:val="007D51C4"/>
    <w:rsid w:val="007D59E8"/>
    <w:rsid w:val="007D6138"/>
    <w:rsid w:val="007D64D6"/>
    <w:rsid w:val="007D6D95"/>
    <w:rsid w:val="007D77A1"/>
    <w:rsid w:val="007E1456"/>
    <w:rsid w:val="007E1EF2"/>
    <w:rsid w:val="007E2CE0"/>
    <w:rsid w:val="007E46F8"/>
    <w:rsid w:val="007E4C5E"/>
    <w:rsid w:val="007E5792"/>
    <w:rsid w:val="007E62C0"/>
    <w:rsid w:val="007E6746"/>
    <w:rsid w:val="007E7352"/>
    <w:rsid w:val="007E7A90"/>
    <w:rsid w:val="007E7CC3"/>
    <w:rsid w:val="007F126A"/>
    <w:rsid w:val="007F13BD"/>
    <w:rsid w:val="007F3B32"/>
    <w:rsid w:val="007F455E"/>
    <w:rsid w:val="007F59F2"/>
    <w:rsid w:val="007F7122"/>
    <w:rsid w:val="007F7347"/>
    <w:rsid w:val="0080045B"/>
    <w:rsid w:val="008012C8"/>
    <w:rsid w:val="00802896"/>
    <w:rsid w:val="008046BE"/>
    <w:rsid w:val="00805163"/>
    <w:rsid w:val="008051E5"/>
    <w:rsid w:val="00805446"/>
    <w:rsid w:val="008056BF"/>
    <w:rsid w:val="00806A30"/>
    <w:rsid w:val="008125B6"/>
    <w:rsid w:val="00813701"/>
    <w:rsid w:val="00814317"/>
    <w:rsid w:val="008144D8"/>
    <w:rsid w:val="00816BBA"/>
    <w:rsid w:val="00816F09"/>
    <w:rsid w:val="0081776A"/>
    <w:rsid w:val="008230DC"/>
    <w:rsid w:val="00825642"/>
    <w:rsid w:val="00826FA6"/>
    <w:rsid w:val="00826FEB"/>
    <w:rsid w:val="00827416"/>
    <w:rsid w:val="00827A83"/>
    <w:rsid w:val="0083290A"/>
    <w:rsid w:val="008345CE"/>
    <w:rsid w:val="00834D83"/>
    <w:rsid w:val="00834DA4"/>
    <w:rsid w:val="00835853"/>
    <w:rsid w:val="00837F47"/>
    <w:rsid w:val="008425E4"/>
    <w:rsid w:val="00843BD0"/>
    <w:rsid w:val="00844054"/>
    <w:rsid w:val="00846AA4"/>
    <w:rsid w:val="0084724B"/>
    <w:rsid w:val="008528AF"/>
    <w:rsid w:val="0085293B"/>
    <w:rsid w:val="008533A3"/>
    <w:rsid w:val="0085377D"/>
    <w:rsid w:val="008537DC"/>
    <w:rsid w:val="008553C2"/>
    <w:rsid w:val="0085724B"/>
    <w:rsid w:val="00860494"/>
    <w:rsid w:val="00861D2B"/>
    <w:rsid w:val="0086239A"/>
    <w:rsid w:val="008630C4"/>
    <w:rsid w:val="00864335"/>
    <w:rsid w:val="0086449A"/>
    <w:rsid w:val="00864FD9"/>
    <w:rsid w:val="00866130"/>
    <w:rsid w:val="00867206"/>
    <w:rsid w:val="00867DAC"/>
    <w:rsid w:val="00870475"/>
    <w:rsid w:val="00871578"/>
    <w:rsid w:val="008718EF"/>
    <w:rsid w:val="00871C71"/>
    <w:rsid w:val="00871F3D"/>
    <w:rsid w:val="00871F78"/>
    <w:rsid w:val="00873352"/>
    <w:rsid w:val="0087376C"/>
    <w:rsid w:val="0087383A"/>
    <w:rsid w:val="00873A4E"/>
    <w:rsid w:val="00873FEE"/>
    <w:rsid w:val="008753B6"/>
    <w:rsid w:val="00875464"/>
    <w:rsid w:val="00875CEC"/>
    <w:rsid w:val="008760EF"/>
    <w:rsid w:val="00876C50"/>
    <w:rsid w:val="00877E7C"/>
    <w:rsid w:val="00880884"/>
    <w:rsid w:val="008812EA"/>
    <w:rsid w:val="00881AC0"/>
    <w:rsid w:val="00881C6F"/>
    <w:rsid w:val="00881C89"/>
    <w:rsid w:val="00886AB8"/>
    <w:rsid w:val="008927B2"/>
    <w:rsid w:val="008939F8"/>
    <w:rsid w:val="00893EE7"/>
    <w:rsid w:val="00895E5B"/>
    <w:rsid w:val="00896A68"/>
    <w:rsid w:val="008970B5"/>
    <w:rsid w:val="008A243E"/>
    <w:rsid w:val="008A26B1"/>
    <w:rsid w:val="008A3C7A"/>
    <w:rsid w:val="008A57AD"/>
    <w:rsid w:val="008A6035"/>
    <w:rsid w:val="008A6C08"/>
    <w:rsid w:val="008B100C"/>
    <w:rsid w:val="008B4630"/>
    <w:rsid w:val="008B5FF0"/>
    <w:rsid w:val="008B625D"/>
    <w:rsid w:val="008B7BFC"/>
    <w:rsid w:val="008C0660"/>
    <w:rsid w:val="008C1098"/>
    <w:rsid w:val="008C2E86"/>
    <w:rsid w:val="008C3392"/>
    <w:rsid w:val="008C5E3A"/>
    <w:rsid w:val="008C6B50"/>
    <w:rsid w:val="008C75E8"/>
    <w:rsid w:val="008D0020"/>
    <w:rsid w:val="008D09AD"/>
    <w:rsid w:val="008D2F3F"/>
    <w:rsid w:val="008D3BF2"/>
    <w:rsid w:val="008D43D9"/>
    <w:rsid w:val="008E13E5"/>
    <w:rsid w:val="008E54FE"/>
    <w:rsid w:val="008E5DB0"/>
    <w:rsid w:val="008E6D59"/>
    <w:rsid w:val="008E6E75"/>
    <w:rsid w:val="008E7DA4"/>
    <w:rsid w:val="008F16F3"/>
    <w:rsid w:val="008F1B95"/>
    <w:rsid w:val="008F2157"/>
    <w:rsid w:val="008F3363"/>
    <w:rsid w:val="008F3A51"/>
    <w:rsid w:val="008F3DA1"/>
    <w:rsid w:val="008F51E0"/>
    <w:rsid w:val="008F6767"/>
    <w:rsid w:val="008F705B"/>
    <w:rsid w:val="008F7CFB"/>
    <w:rsid w:val="00900527"/>
    <w:rsid w:val="0090117A"/>
    <w:rsid w:val="00901888"/>
    <w:rsid w:val="009041E6"/>
    <w:rsid w:val="00905A44"/>
    <w:rsid w:val="00905CB1"/>
    <w:rsid w:val="00905FE1"/>
    <w:rsid w:val="009062D9"/>
    <w:rsid w:val="009067BB"/>
    <w:rsid w:val="009074AB"/>
    <w:rsid w:val="00910D0E"/>
    <w:rsid w:val="009110F2"/>
    <w:rsid w:val="00913640"/>
    <w:rsid w:val="009145FF"/>
    <w:rsid w:val="00914E6D"/>
    <w:rsid w:val="0091562F"/>
    <w:rsid w:val="00915738"/>
    <w:rsid w:val="0091769F"/>
    <w:rsid w:val="00920DC2"/>
    <w:rsid w:val="00922D2C"/>
    <w:rsid w:val="00922FFC"/>
    <w:rsid w:val="00923A03"/>
    <w:rsid w:val="009246F4"/>
    <w:rsid w:val="00924AFD"/>
    <w:rsid w:val="00930A81"/>
    <w:rsid w:val="00930B2E"/>
    <w:rsid w:val="009315F7"/>
    <w:rsid w:val="00932866"/>
    <w:rsid w:val="00932FAA"/>
    <w:rsid w:val="00935137"/>
    <w:rsid w:val="009352D7"/>
    <w:rsid w:val="009359A0"/>
    <w:rsid w:val="00935B6E"/>
    <w:rsid w:val="0093722D"/>
    <w:rsid w:val="00940CF1"/>
    <w:rsid w:val="00941833"/>
    <w:rsid w:val="009420D0"/>
    <w:rsid w:val="00943194"/>
    <w:rsid w:val="009434E7"/>
    <w:rsid w:val="009438DC"/>
    <w:rsid w:val="00943CA4"/>
    <w:rsid w:val="00944235"/>
    <w:rsid w:val="00946F3E"/>
    <w:rsid w:val="0094761E"/>
    <w:rsid w:val="00950877"/>
    <w:rsid w:val="00950B48"/>
    <w:rsid w:val="00952455"/>
    <w:rsid w:val="00952E78"/>
    <w:rsid w:val="00954446"/>
    <w:rsid w:val="00955A00"/>
    <w:rsid w:val="00956F02"/>
    <w:rsid w:val="00957095"/>
    <w:rsid w:val="00957E1D"/>
    <w:rsid w:val="00961100"/>
    <w:rsid w:val="009612E6"/>
    <w:rsid w:val="00961E16"/>
    <w:rsid w:val="00962E68"/>
    <w:rsid w:val="009633CA"/>
    <w:rsid w:val="009644B0"/>
    <w:rsid w:val="00965F83"/>
    <w:rsid w:val="00967129"/>
    <w:rsid w:val="00967659"/>
    <w:rsid w:val="00970E96"/>
    <w:rsid w:val="00971735"/>
    <w:rsid w:val="00971EAE"/>
    <w:rsid w:val="00973065"/>
    <w:rsid w:val="00973460"/>
    <w:rsid w:val="0097554D"/>
    <w:rsid w:val="00976218"/>
    <w:rsid w:val="00981500"/>
    <w:rsid w:val="009818DB"/>
    <w:rsid w:val="00982DCE"/>
    <w:rsid w:val="00983C3F"/>
    <w:rsid w:val="00984310"/>
    <w:rsid w:val="009856FD"/>
    <w:rsid w:val="009864A9"/>
    <w:rsid w:val="009879F9"/>
    <w:rsid w:val="00987C8B"/>
    <w:rsid w:val="009930F1"/>
    <w:rsid w:val="00995030"/>
    <w:rsid w:val="00995612"/>
    <w:rsid w:val="00995C35"/>
    <w:rsid w:val="00996000"/>
    <w:rsid w:val="009977A1"/>
    <w:rsid w:val="009A08C4"/>
    <w:rsid w:val="009A166D"/>
    <w:rsid w:val="009A2D8A"/>
    <w:rsid w:val="009A351B"/>
    <w:rsid w:val="009A3BC9"/>
    <w:rsid w:val="009A45B3"/>
    <w:rsid w:val="009A5359"/>
    <w:rsid w:val="009A54D6"/>
    <w:rsid w:val="009A66B0"/>
    <w:rsid w:val="009A7781"/>
    <w:rsid w:val="009B0357"/>
    <w:rsid w:val="009B252E"/>
    <w:rsid w:val="009B258A"/>
    <w:rsid w:val="009B298F"/>
    <w:rsid w:val="009B34F3"/>
    <w:rsid w:val="009B4563"/>
    <w:rsid w:val="009B4BE7"/>
    <w:rsid w:val="009B4EF6"/>
    <w:rsid w:val="009B505F"/>
    <w:rsid w:val="009B53ED"/>
    <w:rsid w:val="009B591D"/>
    <w:rsid w:val="009B5B79"/>
    <w:rsid w:val="009B66D6"/>
    <w:rsid w:val="009B6E93"/>
    <w:rsid w:val="009C0A25"/>
    <w:rsid w:val="009C0F5D"/>
    <w:rsid w:val="009C11A2"/>
    <w:rsid w:val="009C20D8"/>
    <w:rsid w:val="009C2C1C"/>
    <w:rsid w:val="009C3528"/>
    <w:rsid w:val="009C3A70"/>
    <w:rsid w:val="009C4409"/>
    <w:rsid w:val="009C5B63"/>
    <w:rsid w:val="009C67A2"/>
    <w:rsid w:val="009C6AFD"/>
    <w:rsid w:val="009C6F0E"/>
    <w:rsid w:val="009C7440"/>
    <w:rsid w:val="009D0F15"/>
    <w:rsid w:val="009D21CC"/>
    <w:rsid w:val="009D485A"/>
    <w:rsid w:val="009D53D6"/>
    <w:rsid w:val="009D557D"/>
    <w:rsid w:val="009D5EC2"/>
    <w:rsid w:val="009D6D8F"/>
    <w:rsid w:val="009D728D"/>
    <w:rsid w:val="009D7A1E"/>
    <w:rsid w:val="009E280B"/>
    <w:rsid w:val="009E3EFF"/>
    <w:rsid w:val="009E3FC9"/>
    <w:rsid w:val="009E6B4D"/>
    <w:rsid w:val="009F02D9"/>
    <w:rsid w:val="009F1537"/>
    <w:rsid w:val="009F47C0"/>
    <w:rsid w:val="009F5073"/>
    <w:rsid w:val="009F62A9"/>
    <w:rsid w:val="009F66E7"/>
    <w:rsid w:val="009F6E8E"/>
    <w:rsid w:val="00A0047F"/>
    <w:rsid w:val="00A00BC5"/>
    <w:rsid w:val="00A00F04"/>
    <w:rsid w:val="00A01A6C"/>
    <w:rsid w:val="00A01A99"/>
    <w:rsid w:val="00A03558"/>
    <w:rsid w:val="00A0404E"/>
    <w:rsid w:val="00A046F2"/>
    <w:rsid w:val="00A10038"/>
    <w:rsid w:val="00A103C0"/>
    <w:rsid w:val="00A109AB"/>
    <w:rsid w:val="00A11101"/>
    <w:rsid w:val="00A14359"/>
    <w:rsid w:val="00A143F9"/>
    <w:rsid w:val="00A16256"/>
    <w:rsid w:val="00A16E26"/>
    <w:rsid w:val="00A207AD"/>
    <w:rsid w:val="00A21360"/>
    <w:rsid w:val="00A226D3"/>
    <w:rsid w:val="00A22B44"/>
    <w:rsid w:val="00A22BD9"/>
    <w:rsid w:val="00A245E9"/>
    <w:rsid w:val="00A24A76"/>
    <w:rsid w:val="00A25C8E"/>
    <w:rsid w:val="00A25DE7"/>
    <w:rsid w:val="00A276C0"/>
    <w:rsid w:val="00A301FA"/>
    <w:rsid w:val="00A30553"/>
    <w:rsid w:val="00A31535"/>
    <w:rsid w:val="00A318DB"/>
    <w:rsid w:val="00A31BAC"/>
    <w:rsid w:val="00A31C0A"/>
    <w:rsid w:val="00A33092"/>
    <w:rsid w:val="00A34515"/>
    <w:rsid w:val="00A3606B"/>
    <w:rsid w:val="00A360A3"/>
    <w:rsid w:val="00A36498"/>
    <w:rsid w:val="00A367D5"/>
    <w:rsid w:val="00A406C3"/>
    <w:rsid w:val="00A41C6E"/>
    <w:rsid w:val="00A41E30"/>
    <w:rsid w:val="00A44611"/>
    <w:rsid w:val="00A44B6D"/>
    <w:rsid w:val="00A44CDF"/>
    <w:rsid w:val="00A46CD1"/>
    <w:rsid w:val="00A47D5C"/>
    <w:rsid w:val="00A524F5"/>
    <w:rsid w:val="00A54811"/>
    <w:rsid w:val="00A548B7"/>
    <w:rsid w:val="00A5577C"/>
    <w:rsid w:val="00A55833"/>
    <w:rsid w:val="00A561EA"/>
    <w:rsid w:val="00A5638D"/>
    <w:rsid w:val="00A56740"/>
    <w:rsid w:val="00A56811"/>
    <w:rsid w:val="00A56A04"/>
    <w:rsid w:val="00A57100"/>
    <w:rsid w:val="00A62309"/>
    <w:rsid w:val="00A628C8"/>
    <w:rsid w:val="00A65377"/>
    <w:rsid w:val="00A65655"/>
    <w:rsid w:val="00A6661D"/>
    <w:rsid w:val="00A66C8B"/>
    <w:rsid w:val="00A70016"/>
    <w:rsid w:val="00A70485"/>
    <w:rsid w:val="00A70FF0"/>
    <w:rsid w:val="00A71515"/>
    <w:rsid w:val="00A71DF3"/>
    <w:rsid w:val="00A744A5"/>
    <w:rsid w:val="00A77CFA"/>
    <w:rsid w:val="00A8104B"/>
    <w:rsid w:val="00A810C1"/>
    <w:rsid w:val="00A83977"/>
    <w:rsid w:val="00A83D84"/>
    <w:rsid w:val="00A84AAC"/>
    <w:rsid w:val="00A86350"/>
    <w:rsid w:val="00A87D2F"/>
    <w:rsid w:val="00A90993"/>
    <w:rsid w:val="00A916DF"/>
    <w:rsid w:val="00A91BD2"/>
    <w:rsid w:val="00A91E90"/>
    <w:rsid w:val="00A93671"/>
    <w:rsid w:val="00A937AC"/>
    <w:rsid w:val="00A939FE"/>
    <w:rsid w:val="00A9427A"/>
    <w:rsid w:val="00A94E48"/>
    <w:rsid w:val="00A951F9"/>
    <w:rsid w:val="00A9573F"/>
    <w:rsid w:val="00A9683A"/>
    <w:rsid w:val="00AA10E6"/>
    <w:rsid w:val="00AA2698"/>
    <w:rsid w:val="00AA2ECF"/>
    <w:rsid w:val="00AA3517"/>
    <w:rsid w:val="00AA58EF"/>
    <w:rsid w:val="00AA76EC"/>
    <w:rsid w:val="00AB025D"/>
    <w:rsid w:val="00AB0350"/>
    <w:rsid w:val="00AB06AE"/>
    <w:rsid w:val="00AB0F6A"/>
    <w:rsid w:val="00AB12BA"/>
    <w:rsid w:val="00AB2399"/>
    <w:rsid w:val="00AB249C"/>
    <w:rsid w:val="00AB4D74"/>
    <w:rsid w:val="00AB629D"/>
    <w:rsid w:val="00AC3F8C"/>
    <w:rsid w:val="00AC40D2"/>
    <w:rsid w:val="00AC4767"/>
    <w:rsid w:val="00AC4D44"/>
    <w:rsid w:val="00AC5EF9"/>
    <w:rsid w:val="00AC73CF"/>
    <w:rsid w:val="00AD0E9A"/>
    <w:rsid w:val="00AD160B"/>
    <w:rsid w:val="00AD2562"/>
    <w:rsid w:val="00AD743A"/>
    <w:rsid w:val="00AE02D6"/>
    <w:rsid w:val="00AE11F4"/>
    <w:rsid w:val="00AE1F1F"/>
    <w:rsid w:val="00AE215E"/>
    <w:rsid w:val="00AE32F0"/>
    <w:rsid w:val="00AE39BA"/>
    <w:rsid w:val="00AE4C54"/>
    <w:rsid w:val="00AE5643"/>
    <w:rsid w:val="00AE6353"/>
    <w:rsid w:val="00AE74B1"/>
    <w:rsid w:val="00AF0EB9"/>
    <w:rsid w:val="00AF1A26"/>
    <w:rsid w:val="00AF1FC8"/>
    <w:rsid w:val="00AF25B7"/>
    <w:rsid w:val="00AF5A43"/>
    <w:rsid w:val="00AF6D4D"/>
    <w:rsid w:val="00B0054D"/>
    <w:rsid w:val="00B02F6D"/>
    <w:rsid w:val="00B04DE0"/>
    <w:rsid w:val="00B04EE0"/>
    <w:rsid w:val="00B13064"/>
    <w:rsid w:val="00B1357A"/>
    <w:rsid w:val="00B13D52"/>
    <w:rsid w:val="00B1489A"/>
    <w:rsid w:val="00B149EE"/>
    <w:rsid w:val="00B15EF2"/>
    <w:rsid w:val="00B17106"/>
    <w:rsid w:val="00B17159"/>
    <w:rsid w:val="00B17590"/>
    <w:rsid w:val="00B21BCD"/>
    <w:rsid w:val="00B26381"/>
    <w:rsid w:val="00B27C90"/>
    <w:rsid w:val="00B30CF3"/>
    <w:rsid w:val="00B30FB4"/>
    <w:rsid w:val="00B31FE8"/>
    <w:rsid w:val="00B3202B"/>
    <w:rsid w:val="00B3438E"/>
    <w:rsid w:val="00B358FC"/>
    <w:rsid w:val="00B36988"/>
    <w:rsid w:val="00B37716"/>
    <w:rsid w:val="00B40940"/>
    <w:rsid w:val="00B41997"/>
    <w:rsid w:val="00B44417"/>
    <w:rsid w:val="00B44C28"/>
    <w:rsid w:val="00B44E95"/>
    <w:rsid w:val="00B46904"/>
    <w:rsid w:val="00B46B65"/>
    <w:rsid w:val="00B509A9"/>
    <w:rsid w:val="00B512A5"/>
    <w:rsid w:val="00B5239C"/>
    <w:rsid w:val="00B53EBC"/>
    <w:rsid w:val="00B5434A"/>
    <w:rsid w:val="00B55ED8"/>
    <w:rsid w:val="00B560C6"/>
    <w:rsid w:val="00B57132"/>
    <w:rsid w:val="00B57325"/>
    <w:rsid w:val="00B5748C"/>
    <w:rsid w:val="00B57B70"/>
    <w:rsid w:val="00B6194E"/>
    <w:rsid w:val="00B62095"/>
    <w:rsid w:val="00B63FDB"/>
    <w:rsid w:val="00B64F92"/>
    <w:rsid w:val="00B714A3"/>
    <w:rsid w:val="00B72A32"/>
    <w:rsid w:val="00B740DC"/>
    <w:rsid w:val="00B74873"/>
    <w:rsid w:val="00B8082E"/>
    <w:rsid w:val="00B838F8"/>
    <w:rsid w:val="00B867DA"/>
    <w:rsid w:val="00B86C7A"/>
    <w:rsid w:val="00B86D88"/>
    <w:rsid w:val="00B87E1A"/>
    <w:rsid w:val="00B96E0E"/>
    <w:rsid w:val="00B971A9"/>
    <w:rsid w:val="00B974A0"/>
    <w:rsid w:val="00B9752C"/>
    <w:rsid w:val="00B976C5"/>
    <w:rsid w:val="00B97B7B"/>
    <w:rsid w:val="00BA0D33"/>
    <w:rsid w:val="00BA22CA"/>
    <w:rsid w:val="00BA5E19"/>
    <w:rsid w:val="00BA6E9A"/>
    <w:rsid w:val="00BA731F"/>
    <w:rsid w:val="00BA7791"/>
    <w:rsid w:val="00BA77A2"/>
    <w:rsid w:val="00BB0D31"/>
    <w:rsid w:val="00BB36F5"/>
    <w:rsid w:val="00BB3C59"/>
    <w:rsid w:val="00BB553E"/>
    <w:rsid w:val="00BB556A"/>
    <w:rsid w:val="00BB5F3C"/>
    <w:rsid w:val="00BB760A"/>
    <w:rsid w:val="00BB7EBB"/>
    <w:rsid w:val="00BC15D7"/>
    <w:rsid w:val="00BC1947"/>
    <w:rsid w:val="00BC37AE"/>
    <w:rsid w:val="00BC4345"/>
    <w:rsid w:val="00BC57EF"/>
    <w:rsid w:val="00BC605B"/>
    <w:rsid w:val="00BC61B3"/>
    <w:rsid w:val="00BC6EF0"/>
    <w:rsid w:val="00BC73B0"/>
    <w:rsid w:val="00BD0F2B"/>
    <w:rsid w:val="00BD1725"/>
    <w:rsid w:val="00BD2688"/>
    <w:rsid w:val="00BD4309"/>
    <w:rsid w:val="00BE2F74"/>
    <w:rsid w:val="00BE4956"/>
    <w:rsid w:val="00BE69EB"/>
    <w:rsid w:val="00BE6BAD"/>
    <w:rsid w:val="00BE6CC0"/>
    <w:rsid w:val="00BF0DE3"/>
    <w:rsid w:val="00BF1358"/>
    <w:rsid w:val="00BF13B7"/>
    <w:rsid w:val="00BF2128"/>
    <w:rsid w:val="00BF2255"/>
    <w:rsid w:val="00BF242C"/>
    <w:rsid w:val="00BF25A6"/>
    <w:rsid w:val="00BF3953"/>
    <w:rsid w:val="00BF5716"/>
    <w:rsid w:val="00BF62A0"/>
    <w:rsid w:val="00BF62F2"/>
    <w:rsid w:val="00BF695B"/>
    <w:rsid w:val="00BF7A3D"/>
    <w:rsid w:val="00C007D6"/>
    <w:rsid w:val="00C01D64"/>
    <w:rsid w:val="00C02831"/>
    <w:rsid w:val="00C05291"/>
    <w:rsid w:val="00C05821"/>
    <w:rsid w:val="00C06927"/>
    <w:rsid w:val="00C06B9D"/>
    <w:rsid w:val="00C06C6A"/>
    <w:rsid w:val="00C0786B"/>
    <w:rsid w:val="00C07FAB"/>
    <w:rsid w:val="00C104A8"/>
    <w:rsid w:val="00C1200D"/>
    <w:rsid w:val="00C123D3"/>
    <w:rsid w:val="00C14354"/>
    <w:rsid w:val="00C157D9"/>
    <w:rsid w:val="00C15D94"/>
    <w:rsid w:val="00C212A7"/>
    <w:rsid w:val="00C225F5"/>
    <w:rsid w:val="00C24FEE"/>
    <w:rsid w:val="00C26456"/>
    <w:rsid w:val="00C27376"/>
    <w:rsid w:val="00C27918"/>
    <w:rsid w:val="00C27C4E"/>
    <w:rsid w:val="00C33751"/>
    <w:rsid w:val="00C34C3C"/>
    <w:rsid w:val="00C35036"/>
    <w:rsid w:val="00C41859"/>
    <w:rsid w:val="00C41B46"/>
    <w:rsid w:val="00C43A02"/>
    <w:rsid w:val="00C46C6D"/>
    <w:rsid w:val="00C4766C"/>
    <w:rsid w:val="00C5105B"/>
    <w:rsid w:val="00C5263E"/>
    <w:rsid w:val="00C53CD0"/>
    <w:rsid w:val="00C541D3"/>
    <w:rsid w:val="00C5499A"/>
    <w:rsid w:val="00C560AE"/>
    <w:rsid w:val="00C569DB"/>
    <w:rsid w:val="00C56CFF"/>
    <w:rsid w:val="00C60FB8"/>
    <w:rsid w:val="00C613E7"/>
    <w:rsid w:val="00C6230A"/>
    <w:rsid w:val="00C62F08"/>
    <w:rsid w:val="00C64AAE"/>
    <w:rsid w:val="00C64C83"/>
    <w:rsid w:val="00C64D7A"/>
    <w:rsid w:val="00C6694C"/>
    <w:rsid w:val="00C66FE6"/>
    <w:rsid w:val="00C67FDE"/>
    <w:rsid w:val="00C7084E"/>
    <w:rsid w:val="00C70901"/>
    <w:rsid w:val="00C7121E"/>
    <w:rsid w:val="00C73425"/>
    <w:rsid w:val="00C73662"/>
    <w:rsid w:val="00C74AB8"/>
    <w:rsid w:val="00C74B79"/>
    <w:rsid w:val="00C7599B"/>
    <w:rsid w:val="00C764FB"/>
    <w:rsid w:val="00C81BC7"/>
    <w:rsid w:val="00C81F3B"/>
    <w:rsid w:val="00C8322D"/>
    <w:rsid w:val="00C83C07"/>
    <w:rsid w:val="00C85149"/>
    <w:rsid w:val="00C8558E"/>
    <w:rsid w:val="00C855EE"/>
    <w:rsid w:val="00C8646F"/>
    <w:rsid w:val="00C904B8"/>
    <w:rsid w:val="00C905E9"/>
    <w:rsid w:val="00C90607"/>
    <w:rsid w:val="00C90691"/>
    <w:rsid w:val="00C920CB"/>
    <w:rsid w:val="00C9338A"/>
    <w:rsid w:val="00C93AA5"/>
    <w:rsid w:val="00C94570"/>
    <w:rsid w:val="00C9769C"/>
    <w:rsid w:val="00CA0C36"/>
    <w:rsid w:val="00CA1218"/>
    <w:rsid w:val="00CA13C6"/>
    <w:rsid w:val="00CA2EE8"/>
    <w:rsid w:val="00CA62A9"/>
    <w:rsid w:val="00CB1513"/>
    <w:rsid w:val="00CB2E2F"/>
    <w:rsid w:val="00CB45DD"/>
    <w:rsid w:val="00CB4C62"/>
    <w:rsid w:val="00CB54F3"/>
    <w:rsid w:val="00CB6166"/>
    <w:rsid w:val="00CB61A3"/>
    <w:rsid w:val="00CC0A6B"/>
    <w:rsid w:val="00CC0B09"/>
    <w:rsid w:val="00CC1C52"/>
    <w:rsid w:val="00CC6FD5"/>
    <w:rsid w:val="00CD00E2"/>
    <w:rsid w:val="00CD1654"/>
    <w:rsid w:val="00CD357D"/>
    <w:rsid w:val="00CD3921"/>
    <w:rsid w:val="00CD5529"/>
    <w:rsid w:val="00CD6DAA"/>
    <w:rsid w:val="00CD7A5E"/>
    <w:rsid w:val="00CE0472"/>
    <w:rsid w:val="00CE3264"/>
    <w:rsid w:val="00CE5023"/>
    <w:rsid w:val="00CE55B5"/>
    <w:rsid w:val="00CE6032"/>
    <w:rsid w:val="00CE6F0C"/>
    <w:rsid w:val="00CE770D"/>
    <w:rsid w:val="00CE7876"/>
    <w:rsid w:val="00CF110F"/>
    <w:rsid w:val="00CF114C"/>
    <w:rsid w:val="00CF2BB9"/>
    <w:rsid w:val="00CF519A"/>
    <w:rsid w:val="00CF538F"/>
    <w:rsid w:val="00CF6D9E"/>
    <w:rsid w:val="00CF7E00"/>
    <w:rsid w:val="00D0120D"/>
    <w:rsid w:val="00D02223"/>
    <w:rsid w:val="00D02345"/>
    <w:rsid w:val="00D04B4C"/>
    <w:rsid w:val="00D0606A"/>
    <w:rsid w:val="00D07570"/>
    <w:rsid w:val="00D14B4B"/>
    <w:rsid w:val="00D156DB"/>
    <w:rsid w:val="00D16AD4"/>
    <w:rsid w:val="00D17F87"/>
    <w:rsid w:val="00D214EE"/>
    <w:rsid w:val="00D2246B"/>
    <w:rsid w:val="00D239DC"/>
    <w:rsid w:val="00D25802"/>
    <w:rsid w:val="00D26317"/>
    <w:rsid w:val="00D27168"/>
    <w:rsid w:val="00D279C5"/>
    <w:rsid w:val="00D31ACB"/>
    <w:rsid w:val="00D32AFA"/>
    <w:rsid w:val="00D32B4B"/>
    <w:rsid w:val="00D33E48"/>
    <w:rsid w:val="00D342D5"/>
    <w:rsid w:val="00D343D7"/>
    <w:rsid w:val="00D36316"/>
    <w:rsid w:val="00D40061"/>
    <w:rsid w:val="00D4018B"/>
    <w:rsid w:val="00D40DFF"/>
    <w:rsid w:val="00D4131E"/>
    <w:rsid w:val="00D42036"/>
    <w:rsid w:val="00D4317C"/>
    <w:rsid w:val="00D439D1"/>
    <w:rsid w:val="00D43FE9"/>
    <w:rsid w:val="00D44693"/>
    <w:rsid w:val="00D448DE"/>
    <w:rsid w:val="00D452B4"/>
    <w:rsid w:val="00D458A4"/>
    <w:rsid w:val="00D45BD7"/>
    <w:rsid w:val="00D474EF"/>
    <w:rsid w:val="00D47C55"/>
    <w:rsid w:val="00D51C87"/>
    <w:rsid w:val="00D52336"/>
    <w:rsid w:val="00D527A3"/>
    <w:rsid w:val="00D528C5"/>
    <w:rsid w:val="00D53081"/>
    <w:rsid w:val="00D552AD"/>
    <w:rsid w:val="00D616CE"/>
    <w:rsid w:val="00D6193B"/>
    <w:rsid w:val="00D62592"/>
    <w:rsid w:val="00D62936"/>
    <w:rsid w:val="00D62B5C"/>
    <w:rsid w:val="00D62FA5"/>
    <w:rsid w:val="00D6390F"/>
    <w:rsid w:val="00D64F70"/>
    <w:rsid w:val="00D65982"/>
    <w:rsid w:val="00D6656C"/>
    <w:rsid w:val="00D676FA"/>
    <w:rsid w:val="00D70730"/>
    <w:rsid w:val="00D709D9"/>
    <w:rsid w:val="00D70FCB"/>
    <w:rsid w:val="00D71B26"/>
    <w:rsid w:val="00D72913"/>
    <w:rsid w:val="00D72A40"/>
    <w:rsid w:val="00D739B9"/>
    <w:rsid w:val="00D73A20"/>
    <w:rsid w:val="00D74D70"/>
    <w:rsid w:val="00D75802"/>
    <w:rsid w:val="00D75C0E"/>
    <w:rsid w:val="00D81131"/>
    <w:rsid w:val="00D8153B"/>
    <w:rsid w:val="00D818C0"/>
    <w:rsid w:val="00D822A4"/>
    <w:rsid w:val="00D829AF"/>
    <w:rsid w:val="00D82E31"/>
    <w:rsid w:val="00D83B28"/>
    <w:rsid w:val="00D87985"/>
    <w:rsid w:val="00D90717"/>
    <w:rsid w:val="00D90D16"/>
    <w:rsid w:val="00D922CF"/>
    <w:rsid w:val="00D93351"/>
    <w:rsid w:val="00D9365D"/>
    <w:rsid w:val="00D94299"/>
    <w:rsid w:val="00D94516"/>
    <w:rsid w:val="00D94F7F"/>
    <w:rsid w:val="00D957A0"/>
    <w:rsid w:val="00D97F38"/>
    <w:rsid w:val="00DA0067"/>
    <w:rsid w:val="00DA0C02"/>
    <w:rsid w:val="00DA2D13"/>
    <w:rsid w:val="00DA3B55"/>
    <w:rsid w:val="00DA3F92"/>
    <w:rsid w:val="00DA4B6A"/>
    <w:rsid w:val="00DA4F46"/>
    <w:rsid w:val="00DA72E1"/>
    <w:rsid w:val="00DB0F78"/>
    <w:rsid w:val="00DB3D6D"/>
    <w:rsid w:val="00DB3FB7"/>
    <w:rsid w:val="00DB6FF4"/>
    <w:rsid w:val="00DC07DC"/>
    <w:rsid w:val="00DC1C18"/>
    <w:rsid w:val="00DC249D"/>
    <w:rsid w:val="00DC3DA9"/>
    <w:rsid w:val="00DC49EB"/>
    <w:rsid w:val="00DC5753"/>
    <w:rsid w:val="00DD1DEB"/>
    <w:rsid w:val="00DD2600"/>
    <w:rsid w:val="00DD3321"/>
    <w:rsid w:val="00DD52CB"/>
    <w:rsid w:val="00DD5FB5"/>
    <w:rsid w:val="00DE09EC"/>
    <w:rsid w:val="00DE34A4"/>
    <w:rsid w:val="00DE458B"/>
    <w:rsid w:val="00DE4E7B"/>
    <w:rsid w:val="00DE59A6"/>
    <w:rsid w:val="00DE672A"/>
    <w:rsid w:val="00DF133F"/>
    <w:rsid w:val="00DF182E"/>
    <w:rsid w:val="00DF41D0"/>
    <w:rsid w:val="00DF685D"/>
    <w:rsid w:val="00DF7B4E"/>
    <w:rsid w:val="00E00E22"/>
    <w:rsid w:val="00E01928"/>
    <w:rsid w:val="00E02DF1"/>
    <w:rsid w:val="00E04380"/>
    <w:rsid w:val="00E052A0"/>
    <w:rsid w:val="00E10239"/>
    <w:rsid w:val="00E10490"/>
    <w:rsid w:val="00E1187A"/>
    <w:rsid w:val="00E13E42"/>
    <w:rsid w:val="00E16107"/>
    <w:rsid w:val="00E16848"/>
    <w:rsid w:val="00E16D10"/>
    <w:rsid w:val="00E17866"/>
    <w:rsid w:val="00E2014E"/>
    <w:rsid w:val="00E20F28"/>
    <w:rsid w:val="00E213B0"/>
    <w:rsid w:val="00E2155B"/>
    <w:rsid w:val="00E2212E"/>
    <w:rsid w:val="00E230CA"/>
    <w:rsid w:val="00E23A73"/>
    <w:rsid w:val="00E250FF"/>
    <w:rsid w:val="00E26DF1"/>
    <w:rsid w:val="00E27013"/>
    <w:rsid w:val="00E270AB"/>
    <w:rsid w:val="00E2782A"/>
    <w:rsid w:val="00E27D19"/>
    <w:rsid w:val="00E3214E"/>
    <w:rsid w:val="00E32A03"/>
    <w:rsid w:val="00E33A69"/>
    <w:rsid w:val="00E35440"/>
    <w:rsid w:val="00E35BFE"/>
    <w:rsid w:val="00E3753F"/>
    <w:rsid w:val="00E37E4E"/>
    <w:rsid w:val="00E41B0C"/>
    <w:rsid w:val="00E434A9"/>
    <w:rsid w:val="00E43AD8"/>
    <w:rsid w:val="00E44EE8"/>
    <w:rsid w:val="00E46147"/>
    <w:rsid w:val="00E510BB"/>
    <w:rsid w:val="00E51FD2"/>
    <w:rsid w:val="00E54CA0"/>
    <w:rsid w:val="00E5518D"/>
    <w:rsid w:val="00E55251"/>
    <w:rsid w:val="00E55FB7"/>
    <w:rsid w:val="00E61468"/>
    <w:rsid w:val="00E66140"/>
    <w:rsid w:val="00E66193"/>
    <w:rsid w:val="00E668D4"/>
    <w:rsid w:val="00E66E36"/>
    <w:rsid w:val="00E671B8"/>
    <w:rsid w:val="00E6743C"/>
    <w:rsid w:val="00E70942"/>
    <w:rsid w:val="00E70EB3"/>
    <w:rsid w:val="00E715A3"/>
    <w:rsid w:val="00E72558"/>
    <w:rsid w:val="00E729AA"/>
    <w:rsid w:val="00E72E46"/>
    <w:rsid w:val="00E72FB6"/>
    <w:rsid w:val="00E74FD6"/>
    <w:rsid w:val="00E754F0"/>
    <w:rsid w:val="00E76F0B"/>
    <w:rsid w:val="00E774E3"/>
    <w:rsid w:val="00E8042A"/>
    <w:rsid w:val="00E82F97"/>
    <w:rsid w:val="00E83AB8"/>
    <w:rsid w:val="00E85175"/>
    <w:rsid w:val="00E859D1"/>
    <w:rsid w:val="00E86B31"/>
    <w:rsid w:val="00E90B45"/>
    <w:rsid w:val="00E913C1"/>
    <w:rsid w:val="00E91AFE"/>
    <w:rsid w:val="00E929EC"/>
    <w:rsid w:val="00E930CF"/>
    <w:rsid w:val="00E931BD"/>
    <w:rsid w:val="00E96439"/>
    <w:rsid w:val="00E97D75"/>
    <w:rsid w:val="00E97F3D"/>
    <w:rsid w:val="00EA1282"/>
    <w:rsid w:val="00EA13AE"/>
    <w:rsid w:val="00EA2106"/>
    <w:rsid w:val="00EA2F79"/>
    <w:rsid w:val="00EA4B1D"/>
    <w:rsid w:val="00EA542E"/>
    <w:rsid w:val="00EB08E1"/>
    <w:rsid w:val="00EB0C97"/>
    <w:rsid w:val="00EB1119"/>
    <w:rsid w:val="00EB4BB5"/>
    <w:rsid w:val="00EB56C4"/>
    <w:rsid w:val="00EB5B9E"/>
    <w:rsid w:val="00EB6544"/>
    <w:rsid w:val="00EB71F2"/>
    <w:rsid w:val="00EB7E83"/>
    <w:rsid w:val="00EC128E"/>
    <w:rsid w:val="00EC32FE"/>
    <w:rsid w:val="00EC386C"/>
    <w:rsid w:val="00EC55C0"/>
    <w:rsid w:val="00EC647B"/>
    <w:rsid w:val="00EC66FC"/>
    <w:rsid w:val="00EC7259"/>
    <w:rsid w:val="00ED0CCA"/>
    <w:rsid w:val="00ED15A6"/>
    <w:rsid w:val="00ED1697"/>
    <w:rsid w:val="00ED46B0"/>
    <w:rsid w:val="00ED5FD5"/>
    <w:rsid w:val="00ED6F04"/>
    <w:rsid w:val="00EE0F7D"/>
    <w:rsid w:val="00EF3AB4"/>
    <w:rsid w:val="00EF4D77"/>
    <w:rsid w:val="00EF507F"/>
    <w:rsid w:val="00EF6674"/>
    <w:rsid w:val="00EF760E"/>
    <w:rsid w:val="00EF7EC9"/>
    <w:rsid w:val="00EF7FC9"/>
    <w:rsid w:val="00F01A09"/>
    <w:rsid w:val="00F02F3C"/>
    <w:rsid w:val="00F04497"/>
    <w:rsid w:val="00F05AF5"/>
    <w:rsid w:val="00F07900"/>
    <w:rsid w:val="00F116C9"/>
    <w:rsid w:val="00F120BF"/>
    <w:rsid w:val="00F12D6E"/>
    <w:rsid w:val="00F12E58"/>
    <w:rsid w:val="00F140A1"/>
    <w:rsid w:val="00F1464C"/>
    <w:rsid w:val="00F14DA8"/>
    <w:rsid w:val="00F15937"/>
    <w:rsid w:val="00F15C17"/>
    <w:rsid w:val="00F16676"/>
    <w:rsid w:val="00F20184"/>
    <w:rsid w:val="00F20F8B"/>
    <w:rsid w:val="00F2168F"/>
    <w:rsid w:val="00F21E9B"/>
    <w:rsid w:val="00F222CF"/>
    <w:rsid w:val="00F253C5"/>
    <w:rsid w:val="00F2719D"/>
    <w:rsid w:val="00F27486"/>
    <w:rsid w:val="00F279D9"/>
    <w:rsid w:val="00F3025F"/>
    <w:rsid w:val="00F30D2E"/>
    <w:rsid w:val="00F31729"/>
    <w:rsid w:val="00F33E69"/>
    <w:rsid w:val="00F36174"/>
    <w:rsid w:val="00F36EC2"/>
    <w:rsid w:val="00F40398"/>
    <w:rsid w:val="00F424EC"/>
    <w:rsid w:val="00F43608"/>
    <w:rsid w:val="00F44E10"/>
    <w:rsid w:val="00F4516F"/>
    <w:rsid w:val="00F46648"/>
    <w:rsid w:val="00F46CF7"/>
    <w:rsid w:val="00F476D4"/>
    <w:rsid w:val="00F52A8A"/>
    <w:rsid w:val="00F52D45"/>
    <w:rsid w:val="00F53F4D"/>
    <w:rsid w:val="00F54231"/>
    <w:rsid w:val="00F5482D"/>
    <w:rsid w:val="00F5565C"/>
    <w:rsid w:val="00F557ED"/>
    <w:rsid w:val="00F5588F"/>
    <w:rsid w:val="00F55D51"/>
    <w:rsid w:val="00F56415"/>
    <w:rsid w:val="00F60AC0"/>
    <w:rsid w:val="00F610CB"/>
    <w:rsid w:val="00F621CB"/>
    <w:rsid w:val="00F629C2"/>
    <w:rsid w:val="00F643AF"/>
    <w:rsid w:val="00F649F6"/>
    <w:rsid w:val="00F64D16"/>
    <w:rsid w:val="00F65A55"/>
    <w:rsid w:val="00F65D81"/>
    <w:rsid w:val="00F661AC"/>
    <w:rsid w:val="00F719B9"/>
    <w:rsid w:val="00F7259A"/>
    <w:rsid w:val="00F73D57"/>
    <w:rsid w:val="00F73FDF"/>
    <w:rsid w:val="00F74BEC"/>
    <w:rsid w:val="00F75412"/>
    <w:rsid w:val="00F75860"/>
    <w:rsid w:val="00F764F7"/>
    <w:rsid w:val="00F77C46"/>
    <w:rsid w:val="00F804DA"/>
    <w:rsid w:val="00F8154B"/>
    <w:rsid w:val="00F823AE"/>
    <w:rsid w:val="00F832AF"/>
    <w:rsid w:val="00F84629"/>
    <w:rsid w:val="00F90337"/>
    <w:rsid w:val="00F91F9B"/>
    <w:rsid w:val="00F933B7"/>
    <w:rsid w:val="00F93938"/>
    <w:rsid w:val="00F94908"/>
    <w:rsid w:val="00F95A49"/>
    <w:rsid w:val="00F9671A"/>
    <w:rsid w:val="00F96821"/>
    <w:rsid w:val="00F97748"/>
    <w:rsid w:val="00FA1A6A"/>
    <w:rsid w:val="00FA1E91"/>
    <w:rsid w:val="00FA3639"/>
    <w:rsid w:val="00FA4C22"/>
    <w:rsid w:val="00FA6522"/>
    <w:rsid w:val="00FB09F4"/>
    <w:rsid w:val="00FB0F04"/>
    <w:rsid w:val="00FB1157"/>
    <w:rsid w:val="00FB204A"/>
    <w:rsid w:val="00FB250C"/>
    <w:rsid w:val="00FB314F"/>
    <w:rsid w:val="00FB324B"/>
    <w:rsid w:val="00FB505D"/>
    <w:rsid w:val="00FB5718"/>
    <w:rsid w:val="00FB5D5B"/>
    <w:rsid w:val="00FB5DCA"/>
    <w:rsid w:val="00FB62D6"/>
    <w:rsid w:val="00FB6664"/>
    <w:rsid w:val="00FB6C2E"/>
    <w:rsid w:val="00FC0122"/>
    <w:rsid w:val="00FC116D"/>
    <w:rsid w:val="00FC192A"/>
    <w:rsid w:val="00FC1C3F"/>
    <w:rsid w:val="00FC4D7D"/>
    <w:rsid w:val="00FC5884"/>
    <w:rsid w:val="00FC73CF"/>
    <w:rsid w:val="00FD07A0"/>
    <w:rsid w:val="00FD0CBD"/>
    <w:rsid w:val="00FD0D76"/>
    <w:rsid w:val="00FD1E86"/>
    <w:rsid w:val="00FD3E58"/>
    <w:rsid w:val="00FD7AC3"/>
    <w:rsid w:val="00FE008F"/>
    <w:rsid w:val="00FE3A59"/>
    <w:rsid w:val="00FE4264"/>
    <w:rsid w:val="00FE4849"/>
    <w:rsid w:val="00FF0DBC"/>
    <w:rsid w:val="00FF1EDD"/>
    <w:rsid w:val="00FF2169"/>
    <w:rsid w:val="00FF36AA"/>
    <w:rsid w:val="00FF42CC"/>
    <w:rsid w:val="00FF4388"/>
    <w:rsid w:val="00FF75D5"/>
    <w:rsid w:val="026DAAC2"/>
    <w:rsid w:val="02BF32D6"/>
    <w:rsid w:val="06A192BD"/>
    <w:rsid w:val="06A94D2F"/>
    <w:rsid w:val="0A972533"/>
    <w:rsid w:val="0B00C35A"/>
    <w:rsid w:val="0C148D08"/>
    <w:rsid w:val="0D58A2A4"/>
    <w:rsid w:val="0D785D41"/>
    <w:rsid w:val="0D968C81"/>
    <w:rsid w:val="1081C07E"/>
    <w:rsid w:val="10FB5D96"/>
    <w:rsid w:val="11E91611"/>
    <w:rsid w:val="1746586C"/>
    <w:rsid w:val="1C7AD1A5"/>
    <w:rsid w:val="1E8FE0F2"/>
    <w:rsid w:val="1F00EF26"/>
    <w:rsid w:val="204A411D"/>
    <w:rsid w:val="210FB4C7"/>
    <w:rsid w:val="22F23D1D"/>
    <w:rsid w:val="2389A30F"/>
    <w:rsid w:val="250741D2"/>
    <w:rsid w:val="27BD8EE4"/>
    <w:rsid w:val="2E531DCB"/>
    <w:rsid w:val="308E100C"/>
    <w:rsid w:val="30E8B496"/>
    <w:rsid w:val="344A7E45"/>
    <w:rsid w:val="34BA3FF3"/>
    <w:rsid w:val="3E2143B5"/>
    <w:rsid w:val="3FB3CA99"/>
    <w:rsid w:val="4209482F"/>
    <w:rsid w:val="42AEFFB9"/>
    <w:rsid w:val="43593135"/>
    <w:rsid w:val="453EC975"/>
    <w:rsid w:val="497755C7"/>
    <w:rsid w:val="4A8E8A87"/>
    <w:rsid w:val="4B90E788"/>
    <w:rsid w:val="4BEAD6F9"/>
    <w:rsid w:val="4C7CBCF5"/>
    <w:rsid w:val="4CEF392E"/>
    <w:rsid w:val="4E221F86"/>
    <w:rsid w:val="4F146FA5"/>
    <w:rsid w:val="5054C27E"/>
    <w:rsid w:val="549EB5FD"/>
    <w:rsid w:val="54AE9689"/>
    <w:rsid w:val="57AF2630"/>
    <w:rsid w:val="57C5117D"/>
    <w:rsid w:val="59713599"/>
    <w:rsid w:val="599598ED"/>
    <w:rsid w:val="599807E0"/>
    <w:rsid w:val="5AB3078F"/>
    <w:rsid w:val="5B711993"/>
    <w:rsid w:val="5C26ADCA"/>
    <w:rsid w:val="5F3F3958"/>
    <w:rsid w:val="601ABEB1"/>
    <w:rsid w:val="629B69C4"/>
    <w:rsid w:val="6518A087"/>
    <w:rsid w:val="65CE7D7A"/>
    <w:rsid w:val="671BF78D"/>
    <w:rsid w:val="6FF47B6B"/>
    <w:rsid w:val="701ACC65"/>
    <w:rsid w:val="7366FA87"/>
    <w:rsid w:val="7EC0C2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2A9E48"/>
  <w15:docId w15:val="{A58FC38E-EAA1-4ED1-9534-F701816B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semiHidden="1" w:uiPriority="9" w:unhideWhenUsed="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8BE"/>
    <w:pPr>
      <w:spacing w:before="120" w:after="120" w:line="260" w:lineRule="atLeast"/>
    </w:pPr>
    <w:rPr>
      <w:rFonts w:ascii="Arial" w:hAnsi="Arial"/>
    </w:rPr>
  </w:style>
  <w:style w:type="paragraph" w:styleId="Heading1">
    <w:name w:val="heading 1"/>
    <w:basedOn w:val="Normal"/>
    <w:next w:val="Normal"/>
    <w:link w:val="Heading1Char"/>
    <w:uiPriority w:val="9"/>
    <w:qFormat/>
    <w:rsid w:val="002D7CA6"/>
    <w:pPr>
      <w:keepNext/>
      <w:spacing w:before="240" w:line="240" w:lineRule="auto"/>
      <w:outlineLvl w:val="0"/>
    </w:pPr>
    <w:rPr>
      <w:color w:val="002664"/>
      <w:sz w:val="36"/>
      <w:szCs w:val="60"/>
    </w:rPr>
  </w:style>
  <w:style w:type="paragraph" w:styleId="Heading2">
    <w:name w:val="heading 2"/>
    <w:basedOn w:val="Normal"/>
    <w:next w:val="Normal"/>
    <w:link w:val="Heading2Char"/>
    <w:uiPriority w:val="9"/>
    <w:qFormat/>
    <w:rsid w:val="00060417"/>
    <w:pPr>
      <w:keepNext/>
      <w:spacing w:before="200" w:line="240" w:lineRule="auto"/>
      <w:outlineLvl w:val="1"/>
    </w:pPr>
    <w:rPr>
      <w:bCs/>
      <w:color w:val="2C2B2B"/>
      <w:sz w:val="32"/>
      <w:szCs w:val="40"/>
    </w:rPr>
  </w:style>
  <w:style w:type="paragraph" w:styleId="Heading3">
    <w:name w:val="heading 3"/>
    <w:basedOn w:val="Normal"/>
    <w:next w:val="Normal"/>
    <w:link w:val="Heading3Char"/>
    <w:uiPriority w:val="9"/>
    <w:qFormat/>
    <w:rsid w:val="00D36316"/>
    <w:pPr>
      <w:keepNext/>
      <w:spacing w:before="160" w:line="240" w:lineRule="auto"/>
      <w:outlineLvl w:val="2"/>
    </w:pPr>
    <w:rPr>
      <w:rFonts w:cs="Myriad Pro Light"/>
      <w:bCs/>
      <w:color w:val="808080"/>
      <w:sz w:val="28"/>
      <w:szCs w:val="36"/>
    </w:rPr>
  </w:style>
  <w:style w:type="paragraph" w:styleId="Heading4">
    <w:name w:val="heading 4"/>
    <w:basedOn w:val="Normal"/>
    <w:next w:val="Normal"/>
    <w:link w:val="Heading4Char"/>
    <w:uiPriority w:val="9"/>
    <w:qFormat/>
    <w:rsid w:val="00060417"/>
    <w:pPr>
      <w:keepNext/>
      <w:spacing w:before="160"/>
      <w:outlineLvl w:val="3"/>
    </w:pPr>
    <w:rPr>
      <w:rFonts w:cs="Myriad Pro"/>
      <w:b/>
      <w:color w:val="2C2B2B"/>
      <w:sz w:val="24"/>
    </w:rPr>
  </w:style>
  <w:style w:type="paragraph" w:styleId="Heading5">
    <w:name w:val="heading 5"/>
    <w:basedOn w:val="Normal"/>
    <w:next w:val="Normal"/>
    <w:link w:val="Heading5Char"/>
    <w:uiPriority w:val="9"/>
    <w:rsid w:val="00060417"/>
    <w:pPr>
      <w:keepNext/>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9"/>
    <w:rsid w:val="00D36316"/>
    <w:pPr>
      <w:keepNext/>
      <w:spacing w:before="160" w:line="240" w:lineRule="auto"/>
      <w:outlineLvl w:val="5"/>
    </w:pPr>
    <w:rPr>
      <w:rFonts w:cs="Myriad Pro"/>
      <w:b/>
      <w:color w:val="0A7CB9"/>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9"/>
    <w:rsid w:val="00D36316"/>
    <w:rPr>
      <w:rFonts w:ascii="Arial" w:hAnsi="Arial" w:cs="Myriad Pro"/>
      <w:b/>
      <w:color w:val="0A7CB9"/>
      <w:szCs w:val="23"/>
    </w:rPr>
  </w:style>
  <w:style w:type="paragraph" w:customStyle="1" w:styleId="Bullet">
    <w:name w:val="Bullet"/>
    <w:basedOn w:val="ListParagraph"/>
    <w:rsid w:val="00F8154B"/>
  </w:style>
  <w:style w:type="character" w:customStyle="1" w:styleId="Heading4Char">
    <w:name w:val="Heading 4 Char"/>
    <w:basedOn w:val="DefaultParagraphFont"/>
    <w:link w:val="Heading4"/>
    <w:uiPriority w:val="9"/>
    <w:rsid w:val="00060417"/>
    <w:rPr>
      <w:rFonts w:ascii="Arial" w:hAnsi="Arial" w:cs="Myriad Pro"/>
      <w:b/>
      <w:color w:val="2C2B2B"/>
      <w:sz w:val="24"/>
    </w:rPr>
  </w:style>
  <w:style w:type="character" w:customStyle="1" w:styleId="Heading5Char">
    <w:name w:val="Heading 5 Char"/>
    <w:basedOn w:val="DefaultParagraphFont"/>
    <w:link w:val="Heading5"/>
    <w:uiPriority w:val="9"/>
    <w:rsid w:val="00060417"/>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9"/>
    <w:rsid w:val="002D7CA6"/>
    <w:rPr>
      <w:rFonts w:ascii="Arial" w:hAnsi="Arial"/>
      <w:color w:val="002664"/>
      <w:sz w:val="36"/>
      <w:szCs w:val="60"/>
    </w:rPr>
  </w:style>
  <w:style w:type="character" w:customStyle="1" w:styleId="Heading2Char">
    <w:name w:val="Heading 2 Char"/>
    <w:basedOn w:val="DefaultParagraphFont"/>
    <w:link w:val="Heading2"/>
    <w:uiPriority w:val="9"/>
    <w:rsid w:val="00060417"/>
    <w:rPr>
      <w:rFonts w:ascii="Arial" w:hAnsi="Arial"/>
      <w:bCs/>
      <w:color w:val="2C2B2B"/>
      <w:sz w:val="32"/>
      <w:szCs w:val="40"/>
    </w:rPr>
  </w:style>
  <w:style w:type="character" w:customStyle="1" w:styleId="Heading3Char">
    <w:name w:val="Heading 3 Char"/>
    <w:basedOn w:val="DefaultParagraphFont"/>
    <w:link w:val="Heading3"/>
    <w:uiPriority w:val="9"/>
    <w:rsid w:val="00D36316"/>
    <w:rPr>
      <w:rFonts w:ascii="Arial" w:hAnsi="Arial" w:cs="Myriad Pro Light"/>
      <w:bCs/>
      <w:color w:val="808080"/>
      <w:sz w:val="28"/>
      <w:szCs w:val="36"/>
    </w:rPr>
  </w:style>
  <w:style w:type="paragraph" w:customStyle="1" w:styleId="Sampletext">
    <w:name w:val="Sample text"/>
    <w:basedOn w:val="Normal"/>
    <w:rsid w:val="002D7CA6"/>
    <w:rPr>
      <w:rFonts w:cs="Myriad Pro Light"/>
      <w:b/>
      <w:bCs/>
      <w:color w:val="0A7CB9"/>
    </w:rPr>
  </w:style>
  <w:style w:type="paragraph" w:styleId="Footer">
    <w:name w:val="footer"/>
    <w:basedOn w:val="Normal"/>
    <w:link w:val="FooterChar"/>
    <w:uiPriority w:val="99"/>
    <w:rsid w:val="005B3146"/>
    <w:pPr>
      <w:pBdr>
        <w:top w:val="single" w:sz="4" w:space="5"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5B3146"/>
    <w:rPr>
      <w:rFonts w:ascii="Arial" w:hAnsi="Arial"/>
      <w:color w:val="808080"/>
      <w:spacing w:val="6"/>
      <w:sz w:val="16"/>
      <w:lang w:val="en-US"/>
    </w:rPr>
  </w:style>
  <w:style w:type="paragraph" w:styleId="Header">
    <w:name w:val="header"/>
    <w:basedOn w:val="Normal"/>
    <w:link w:val="HeaderChar"/>
    <w:uiPriority w:val="99"/>
    <w:rsid w:val="00826FA6"/>
    <w:pPr>
      <w:tabs>
        <w:tab w:val="center" w:pos="4513"/>
        <w:tab w:val="right" w:pos="9026"/>
      </w:tabs>
      <w:spacing w:before="240" w:line="240" w:lineRule="auto"/>
    </w:pPr>
    <w:rPr>
      <w:b/>
    </w:rPr>
  </w:style>
  <w:style w:type="character" w:customStyle="1" w:styleId="HeaderChar">
    <w:name w:val="Header Char"/>
    <w:basedOn w:val="DefaultParagraphFont"/>
    <w:link w:val="Header"/>
    <w:uiPriority w:val="99"/>
    <w:rsid w:val="00826FA6"/>
    <w:rPr>
      <w:rFonts w:ascii="Arial" w:hAnsi="Arial"/>
      <w:b/>
      <w:sz w:val="20"/>
    </w:rPr>
  </w:style>
  <w:style w:type="paragraph" w:styleId="Subtitle">
    <w:name w:val="Subtitle"/>
    <w:basedOn w:val="Normal"/>
    <w:next w:val="Normal"/>
    <w:link w:val="SubtitleChar"/>
    <w:uiPriority w:val="11"/>
    <w:rsid w:val="005D5BAE"/>
    <w:pPr>
      <w:pBdr>
        <w:top w:val="single" w:sz="18" w:space="4" w:color="E11D3F" w:themeColor="accent4"/>
      </w:pBdr>
      <w:ind w:right="3826"/>
    </w:pPr>
    <w:rPr>
      <w:color w:val="FFFFFF" w:themeColor="background1"/>
      <w:sz w:val="24"/>
    </w:rPr>
  </w:style>
  <w:style w:type="character" w:customStyle="1" w:styleId="SubtitleChar">
    <w:name w:val="Subtitle Char"/>
    <w:basedOn w:val="DefaultParagraphFont"/>
    <w:link w:val="Subtitle"/>
    <w:uiPriority w:val="11"/>
    <w:rsid w:val="005D5BAE"/>
    <w:rPr>
      <w:rFonts w:ascii="Arial" w:hAnsi="Arial"/>
      <w:color w:val="FFFFFF" w:themeColor="background1"/>
      <w:sz w:val="24"/>
    </w:rPr>
  </w:style>
  <w:style w:type="paragraph" w:styleId="Title">
    <w:name w:val="Title"/>
    <w:basedOn w:val="Normal"/>
    <w:next w:val="Normal"/>
    <w:link w:val="TitleChar"/>
    <w:uiPriority w:val="10"/>
    <w:rsid w:val="00816F09"/>
    <w:pPr>
      <w:autoSpaceDE w:val="0"/>
      <w:autoSpaceDN w:val="0"/>
      <w:adjustRightInd w:val="0"/>
      <w:spacing w:after="0" w:line="240" w:lineRule="auto"/>
      <w:ind w:right="2267"/>
    </w:pPr>
    <w:rPr>
      <w:b/>
      <w:noProof/>
      <w:color w:val="FFFFFF" w:themeColor="background1"/>
      <w:sz w:val="36"/>
      <w:szCs w:val="60"/>
      <w:lang w:eastAsia="en-AU"/>
    </w:rPr>
  </w:style>
  <w:style w:type="character" w:customStyle="1" w:styleId="TitleChar">
    <w:name w:val="Title Char"/>
    <w:basedOn w:val="DefaultParagraphFont"/>
    <w:link w:val="Title"/>
    <w:uiPriority w:val="10"/>
    <w:rsid w:val="00816F09"/>
    <w:rPr>
      <w:rFonts w:ascii="Arial" w:hAnsi="Arial"/>
      <w:b/>
      <w:noProof/>
      <w:color w:val="FFFFFF" w:themeColor="background1"/>
      <w:sz w:val="36"/>
      <w:szCs w:val="60"/>
      <w:lang w:eastAsia="en-AU"/>
    </w:rPr>
  </w:style>
  <w:style w:type="paragraph" w:customStyle="1" w:styleId="H1noTOC">
    <w:name w:val="H1 (no TOC)"/>
    <w:basedOn w:val="Heading1"/>
    <w:next w:val="Normal"/>
    <w:link w:val="H1noTOCChar"/>
    <w:rsid w:val="00FA1E91"/>
    <w:pPr>
      <w:outlineLvl w:val="9"/>
    </w:pPr>
    <w:rPr>
      <w:rFonts w:cs="Myriad Pro"/>
      <w:szCs w:val="40"/>
    </w:rPr>
  </w:style>
  <w:style w:type="paragraph" w:customStyle="1" w:styleId="Disclaimer">
    <w:name w:val="Disclaimer"/>
    <w:basedOn w:val="Normal"/>
    <w:link w:val="DisclaimerChar"/>
    <w:rsid w:val="005B3146"/>
    <w:pPr>
      <w:pBdr>
        <w:top w:val="single" w:sz="4" w:space="5" w:color="E11D3F" w:themeColor="accent4"/>
      </w:pBdr>
      <w:spacing w:before="40" w:after="80" w:line="240" w:lineRule="auto"/>
    </w:pPr>
    <w:rPr>
      <w:rFonts w:cs="Myriad Pro"/>
      <w:color w:val="808080"/>
      <w:sz w:val="16"/>
    </w:rPr>
  </w:style>
  <w:style w:type="character" w:customStyle="1" w:styleId="H1noTOCChar">
    <w:name w:val="H1 (no TOC) Char"/>
    <w:basedOn w:val="Heading1Char"/>
    <w:link w:val="H1noTOC"/>
    <w:rsid w:val="00FA1E91"/>
    <w:rPr>
      <w:rFonts w:ascii="Arial" w:hAnsi="Arial" w:cs="Myriad Pro"/>
      <w:color w:val="043F5C"/>
      <w:sz w:val="40"/>
      <w:szCs w:val="40"/>
    </w:rPr>
  </w:style>
  <w:style w:type="table" w:styleId="TableGrid">
    <w:name w:val="Table Grid"/>
    <w:basedOn w:val="TableNormal"/>
    <w:uiPriority w:val="39"/>
    <w:rsid w:val="0066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36316"/>
    <w:rPr>
      <w:color w:val="0A7CB9"/>
      <w:u w:val="none"/>
    </w:rPr>
  </w:style>
  <w:style w:type="paragraph" w:styleId="TOCHeading">
    <w:name w:val="TOC Heading"/>
    <w:basedOn w:val="Heading1"/>
    <w:next w:val="Normal"/>
    <w:uiPriority w:val="39"/>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BF62F2"/>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85377D"/>
    <w:rPr>
      <w:color w:val="954F72" w:themeColor="followedHyperlink"/>
      <w:u w:val="none"/>
    </w:rPr>
  </w:style>
  <w:style w:type="paragraph" w:styleId="Caption">
    <w:name w:val="caption"/>
    <w:basedOn w:val="Normal"/>
    <w:next w:val="Normal"/>
    <w:link w:val="CaptionChar"/>
    <w:uiPriority w:val="35"/>
    <w:unhideWhenUsed/>
    <w:qFormat/>
    <w:rsid w:val="002D7CA6"/>
    <w:pPr>
      <w:spacing w:after="200" w:line="240" w:lineRule="auto"/>
    </w:pPr>
    <w:rPr>
      <w:b/>
      <w:bCs/>
      <w:color w:val="002664"/>
      <w:sz w:val="20"/>
      <w:szCs w:val="18"/>
    </w:rPr>
  </w:style>
  <w:style w:type="paragraph" w:styleId="ListParagraph">
    <w:name w:val="List Paragraph"/>
    <w:basedOn w:val="Normal"/>
    <w:link w:val="ListParagraphChar"/>
    <w:uiPriority w:val="34"/>
    <w:qFormat/>
    <w:rsid w:val="007978BE"/>
    <w:pPr>
      <w:numPr>
        <w:numId w:val="1"/>
      </w:numPr>
      <w:spacing w:before="60" w:after="60"/>
    </w:pPr>
  </w:style>
  <w:style w:type="paragraph" w:customStyle="1" w:styleId="Publicationpagetext">
    <w:name w:val="Publication page text"/>
    <w:basedOn w:val="Normal"/>
    <w:link w:val="PublicationpagetextChar"/>
    <w:rsid w:val="001F3814"/>
    <w:rPr>
      <w:sz w:val="18"/>
    </w:rPr>
  </w:style>
  <w:style w:type="character" w:customStyle="1" w:styleId="CaptionChar">
    <w:name w:val="Caption Char"/>
    <w:basedOn w:val="DefaultParagraphFont"/>
    <w:link w:val="Caption"/>
    <w:uiPriority w:val="35"/>
    <w:rsid w:val="002D7CA6"/>
    <w:rPr>
      <w:rFonts w:ascii="Arial" w:hAnsi="Arial"/>
      <w:b/>
      <w:bCs/>
      <w:color w:val="002664"/>
      <w:sz w:val="20"/>
      <w:szCs w:val="18"/>
    </w:rPr>
  </w:style>
  <w:style w:type="paragraph" w:customStyle="1" w:styleId="Publicationpageheading">
    <w:name w:val="Publication page heading"/>
    <w:basedOn w:val="Publicationpagetext"/>
    <w:link w:val="PublicationpageheadingChar"/>
    <w:rsid w:val="002D7CA6"/>
    <w:rPr>
      <w:b/>
      <w:color w:val="002664"/>
      <w:szCs w:val="18"/>
    </w:rPr>
  </w:style>
  <w:style w:type="paragraph" w:customStyle="1" w:styleId="Photocredit">
    <w:name w:val="Photo credit"/>
    <w:basedOn w:val="Publicationpagetext"/>
    <w:link w:val="PhotocreditChar"/>
    <w:uiPriority w:val="49"/>
    <w:qFormat/>
    <w:rsid w:val="00806A30"/>
    <w:rPr>
      <w:i/>
      <w:szCs w:val="18"/>
    </w:rPr>
  </w:style>
  <w:style w:type="character" w:customStyle="1" w:styleId="PublicationpagetextChar">
    <w:name w:val="Publication page text Char"/>
    <w:basedOn w:val="DefaultParagraphFont"/>
    <w:link w:val="Publicationpagetext"/>
    <w:rsid w:val="00806A30"/>
    <w:rPr>
      <w:rFonts w:ascii="Arial" w:hAnsi="Arial"/>
      <w:sz w:val="18"/>
    </w:rPr>
  </w:style>
  <w:style w:type="character" w:customStyle="1" w:styleId="PublicationpageheadingChar">
    <w:name w:val="Publication page heading Char"/>
    <w:basedOn w:val="PublicationpagetextChar"/>
    <w:link w:val="Publicationpageheading"/>
    <w:rsid w:val="002D7CA6"/>
    <w:rPr>
      <w:rFonts w:ascii="Arial" w:hAnsi="Arial"/>
      <w:b/>
      <w:color w:val="002664"/>
      <w:sz w:val="18"/>
      <w:szCs w:val="18"/>
    </w:rPr>
  </w:style>
  <w:style w:type="character" w:customStyle="1" w:styleId="PhotocreditChar">
    <w:name w:val="Photo credit Char"/>
    <w:basedOn w:val="PublicationpagetextChar"/>
    <w:link w:val="Photocredit"/>
    <w:uiPriority w:val="49"/>
    <w:rsid w:val="004A42AF"/>
    <w:rPr>
      <w:rFonts w:ascii="Arial" w:hAnsi="Arial"/>
      <w:i/>
      <w:sz w:val="18"/>
      <w:szCs w:val="18"/>
    </w:rPr>
  </w:style>
  <w:style w:type="character" w:customStyle="1" w:styleId="DisclaimerChar">
    <w:name w:val="Disclaimer Char"/>
    <w:basedOn w:val="DefaultParagraphFont"/>
    <w:link w:val="Disclaimer"/>
    <w:rsid w:val="005B3146"/>
    <w:rPr>
      <w:rFonts w:ascii="Arial" w:hAnsi="Arial" w:cs="Myriad Pro"/>
      <w:color w:val="808080"/>
      <w:sz w:val="16"/>
    </w:rPr>
  </w:style>
  <w:style w:type="paragraph" w:customStyle="1" w:styleId="DocType">
    <w:name w:val="DocType"/>
    <w:basedOn w:val="Normal"/>
    <w:link w:val="DocTypeChar"/>
    <w:rsid w:val="00434CD7"/>
    <w:pPr>
      <w:spacing w:after="0"/>
      <w:jc w:val="right"/>
    </w:pPr>
    <w:rPr>
      <w:b/>
      <w:color w:val="FFFFFF" w:themeColor="background1"/>
      <w:sz w:val="32"/>
      <w:szCs w:val="32"/>
    </w:rPr>
  </w:style>
  <w:style w:type="paragraph" w:customStyle="1" w:styleId="Strapline">
    <w:name w:val="Strap line"/>
    <w:basedOn w:val="Normal"/>
    <w:next w:val="Normal"/>
    <w:link w:val="StraplineChar"/>
    <w:qFormat/>
    <w:rsid w:val="005B3146"/>
    <w:rPr>
      <w:i/>
      <w:color w:val="808080"/>
      <w:sz w:val="28"/>
      <w:szCs w:val="28"/>
    </w:rPr>
  </w:style>
  <w:style w:type="character" w:customStyle="1" w:styleId="DocTypeChar">
    <w:name w:val="DocType Char"/>
    <w:basedOn w:val="DefaultParagraphFont"/>
    <w:link w:val="DocType"/>
    <w:rsid w:val="00434CD7"/>
    <w:rPr>
      <w:rFonts w:ascii="Arial" w:hAnsi="Arial"/>
      <w:b/>
      <w:color w:val="FFFFFF" w:themeColor="background1"/>
      <w:sz w:val="32"/>
      <w:szCs w:val="32"/>
    </w:rPr>
  </w:style>
  <w:style w:type="character" w:customStyle="1" w:styleId="StraplineChar">
    <w:name w:val="Strap line Char"/>
    <w:basedOn w:val="DefaultParagraphFont"/>
    <w:link w:val="Strapline"/>
    <w:rsid w:val="005B3146"/>
    <w:rPr>
      <w:rFonts w:ascii="Arial" w:hAnsi="Arial"/>
      <w:i/>
      <w:color w:val="808080"/>
      <w:sz w:val="28"/>
      <w:szCs w:val="28"/>
    </w:rPr>
  </w:style>
  <w:style w:type="paragraph" w:customStyle="1" w:styleId="H2noTOC">
    <w:name w:val="H2 (no TOC)"/>
    <w:basedOn w:val="Heading2"/>
    <w:next w:val="Normal"/>
    <w:rsid w:val="00B53EBC"/>
    <w:pPr>
      <w:outlineLvl w:val="9"/>
    </w:pPr>
  </w:style>
  <w:style w:type="paragraph" w:styleId="IntenseQuote">
    <w:name w:val="Intense Quote"/>
    <w:basedOn w:val="Normal"/>
    <w:next w:val="Normal"/>
    <w:link w:val="IntenseQuoteChar"/>
    <w:uiPriority w:val="30"/>
    <w:qFormat/>
    <w:rsid w:val="00D458A4"/>
    <w:pPr>
      <w:pBdr>
        <w:bottom w:val="single" w:sz="4" w:space="4" w:color="043F5C" w:themeColor="accent1"/>
      </w:pBdr>
      <w:spacing w:before="200" w:after="280" w:line="240" w:lineRule="atLeast"/>
      <w:ind w:left="567" w:right="936"/>
    </w:pPr>
    <w:rPr>
      <w:b/>
      <w:bCs/>
      <w:i/>
      <w:iCs/>
      <w:color w:val="043F5C" w:themeColor="accent1"/>
    </w:rPr>
  </w:style>
  <w:style w:type="character" w:customStyle="1" w:styleId="IntenseQuoteChar">
    <w:name w:val="Intense Quote Char"/>
    <w:basedOn w:val="DefaultParagraphFont"/>
    <w:link w:val="IntenseQuote"/>
    <w:uiPriority w:val="30"/>
    <w:rsid w:val="00D458A4"/>
    <w:rPr>
      <w:rFonts w:ascii="Arial" w:hAnsi="Arial"/>
      <w:b/>
      <w:bCs/>
      <w:i/>
      <w:iCs/>
      <w:color w:val="043F5C" w:themeColor="accent1"/>
    </w:rPr>
  </w:style>
  <w:style w:type="paragraph" w:styleId="Quote">
    <w:name w:val="Quote"/>
    <w:basedOn w:val="Normal"/>
    <w:next w:val="Normal"/>
    <w:link w:val="QuoteChar"/>
    <w:uiPriority w:val="29"/>
    <w:qFormat/>
    <w:rsid w:val="00D458A4"/>
    <w:pPr>
      <w:spacing w:line="240" w:lineRule="atLeast"/>
      <w:ind w:left="567" w:right="991"/>
    </w:pPr>
    <w:rPr>
      <w:i/>
      <w:iCs/>
      <w:color w:val="2C2B2B" w:themeColor="text1"/>
    </w:rPr>
  </w:style>
  <w:style w:type="character" w:customStyle="1" w:styleId="QuoteChar">
    <w:name w:val="Quote Char"/>
    <w:basedOn w:val="DefaultParagraphFont"/>
    <w:link w:val="Quote"/>
    <w:uiPriority w:val="29"/>
    <w:rsid w:val="00D458A4"/>
    <w:rPr>
      <w:rFonts w:ascii="Arial" w:hAnsi="Arial"/>
      <w:i/>
      <w:iCs/>
      <w:color w:val="2C2B2B" w:themeColor="text1"/>
    </w:rPr>
  </w:style>
  <w:style w:type="table" w:customStyle="1" w:styleId="DPIEnormal">
    <w:name w:val="DPIE normal"/>
    <w:basedOn w:val="TableNormal"/>
    <w:uiPriority w:val="99"/>
    <w:rsid w:val="00AE4C54"/>
    <w:pPr>
      <w:spacing w:after="0" w:line="240" w:lineRule="auto"/>
    </w:pPr>
    <w:rPr>
      <w:rFonts w:ascii="Arial" w:hAnsi="Arial"/>
      <w:sz w:val="20"/>
    </w:rPr>
    <w:tblPr>
      <w:tblBorders>
        <w:insideH w:val="single" w:sz="4" w:space="0" w:color="858687" w:themeColor="text2"/>
        <w:insideV w:val="single" w:sz="4" w:space="0" w:color="858687"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E11D3F" w:themeColor="accent4"/>
          <w:right w:val="nil"/>
          <w:insideH w:val="single" w:sz="4" w:space="0" w:color="858687" w:themeColor="text2"/>
          <w:insideV w:val="single" w:sz="4" w:space="0" w:color="858687" w:themeColor="text2"/>
        </w:tcBorders>
        <w:shd w:val="clear" w:color="auto" w:fill="E7E6E6" w:themeFill="background2"/>
      </w:tcPr>
    </w:tblStylePr>
  </w:style>
  <w:style w:type="character" w:styleId="CommentReference">
    <w:name w:val="annotation reference"/>
    <w:basedOn w:val="DefaultParagraphFont"/>
    <w:uiPriority w:val="99"/>
    <w:semiHidden/>
    <w:unhideWhenUsed/>
    <w:rsid w:val="00DE458B"/>
    <w:rPr>
      <w:sz w:val="16"/>
      <w:szCs w:val="16"/>
    </w:rPr>
  </w:style>
  <w:style w:type="paragraph" w:styleId="CommentText">
    <w:name w:val="annotation text"/>
    <w:basedOn w:val="Normal"/>
    <w:link w:val="CommentTextChar"/>
    <w:uiPriority w:val="99"/>
    <w:unhideWhenUsed/>
    <w:rsid w:val="00DE458B"/>
    <w:pPr>
      <w:spacing w:line="240" w:lineRule="auto"/>
    </w:pPr>
    <w:rPr>
      <w:sz w:val="20"/>
      <w:szCs w:val="20"/>
    </w:rPr>
  </w:style>
  <w:style w:type="character" w:customStyle="1" w:styleId="CommentTextChar">
    <w:name w:val="Comment Text Char"/>
    <w:basedOn w:val="DefaultParagraphFont"/>
    <w:link w:val="CommentText"/>
    <w:uiPriority w:val="99"/>
    <w:rsid w:val="00DE45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458B"/>
    <w:rPr>
      <w:b/>
      <w:bCs/>
    </w:rPr>
  </w:style>
  <w:style w:type="character" w:customStyle="1" w:styleId="CommentSubjectChar">
    <w:name w:val="Comment Subject Char"/>
    <w:basedOn w:val="CommentTextChar"/>
    <w:link w:val="CommentSubject"/>
    <w:uiPriority w:val="99"/>
    <w:semiHidden/>
    <w:rsid w:val="00DE458B"/>
    <w:rPr>
      <w:rFonts w:ascii="Arial" w:hAnsi="Arial"/>
      <w:b/>
      <w:bCs/>
      <w:sz w:val="20"/>
      <w:szCs w:val="20"/>
    </w:rPr>
  </w:style>
  <w:style w:type="character" w:customStyle="1" w:styleId="UnresolvedMention1">
    <w:name w:val="Unresolved Mention1"/>
    <w:basedOn w:val="DefaultParagraphFont"/>
    <w:uiPriority w:val="99"/>
    <w:unhideWhenUsed/>
    <w:rsid w:val="00DE458B"/>
    <w:rPr>
      <w:color w:val="605E5C"/>
      <w:shd w:val="clear" w:color="auto" w:fill="E1DFDD"/>
    </w:rPr>
  </w:style>
  <w:style w:type="paragraph" w:customStyle="1" w:styleId="StyleNoSpacingBodycopy12ptAfter6ptLinespacingsi">
    <w:name w:val="Style No SpacingBody copy + 12 pt After:  6 pt Line spacing:  si..."/>
    <w:basedOn w:val="NoSpacing"/>
    <w:link w:val="StyleNoSpacingBodycopy12ptAfter6ptLinespacingsiChar"/>
    <w:rsid w:val="00F43608"/>
    <w:pPr>
      <w:widowControl w:val="0"/>
      <w:suppressAutoHyphens/>
      <w:autoSpaceDE w:val="0"/>
      <w:autoSpaceDN w:val="0"/>
      <w:adjustRightInd w:val="0"/>
      <w:spacing w:before="120" w:after="200"/>
      <w:textAlignment w:val="center"/>
    </w:pPr>
    <w:rPr>
      <w:rFonts w:eastAsia="Times New Roman" w:cs="Times New Roman"/>
      <w:color w:val="000000"/>
      <w:sz w:val="24"/>
      <w:szCs w:val="20"/>
      <w:lang w:val="en-US" w:eastAsia="ja-JP"/>
    </w:rPr>
  </w:style>
  <w:style w:type="paragraph" w:customStyle="1" w:styleId="MELegal1">
    <w:name w:val="ME Legal 1"/>
    <w:aliases w:val="l1"/>
    <w:basedOn w:val="Normal"/>
    <w:next w:val="Normal"/>
    <w:qFormat/>
    <w:rsid w:val="00F43608"/>
    <w:pPr>
      <w:keepNext/>
      <w:numPr>
        <w:numId w:val="6"/>
      </w:numPr>
      <w:spacing w:before="280" w:after="140" w:line="280" w:lineRule="atLeast"/>
      <w:outlineLvl w:val="0"/>
    </w:pPr>
    <w:rPr>
      <w:rFonts w:eastAsia="Times New Roman" w:cs="Angsana New"/>
      <w:spacing w:val="-10"/>
      <w:w w:val="95"/>
      <w:sz w:val="32"/>
      <w:lang w:eastAsia="zh-CN" w:bidi="th-TH"/>
    </w:rPr>
  </w:style>
  <w:style w:type="paragraph" w:customStyle="1" w:styleId="MELegal2">
    <w:name w:val="ME Legal 2"/>
    <w:aliases w:val="l2"/>
    <w:basedOn w:val="Normal"/>
    <w:next w:val="Normal"/>
    <w:qFormat/>
    <w:rsid w:val="00F43608"/>
    <w:pPr>
      <w:keepNext/>
      <w:numPr>
        <w:ilvl w:val="1"/>
        <w:numId w:val="6"/>
      </w:numPr>
      <w:spacing w:before="60" w:after="60" w:line="280" w:lineRule="atLeast"/>
      <w:outlineLvl w:val="1"/>
    </w:pPr>
    <w:rPr>
      <w:rFonts w:ascii="Arial Bold" w:eastAsia="Times New Roman" w:hAnsi="Arial Bold" w:cs="Angsana New"/>
      <w:b/>
      <w:w w:val="95"/>
      <w:sz w:val="24"/>
      <w:lang w:eastAsia="zh-CN" w:bidi="th-TH"/>
    </w:rPr>
  </w:style>
  <w:style w:type="paragraph" w:customStyle="1" w:styleId="MELegal3">
    <w:name w:val="ME Legal 3"/>
    <w:aliases w:val="l3"/>
    <w:basedOn w:val="Normal"/>
    <w:qFormat/>
    <w:rsid w:val="00F43608"/>
    <w:pPr>
      <w:numPr>
        <w:ilvl w:val="2"/>
        <w:numId w:val="6"/>
      </w:numPr>
      <w:spacing w:before="0" w:after="140" w:line="280" w:lineRule="atLeast"/>
      <w:outlineLvl w:val="2"/>
    </w:pPr>
    <w:rPr>
      <w:rFonts w:ascii="Franklin Gothic Medium" w:eastAsia="Times New Roman" w:hAnsi="Franklin Gothic Medium" w:cs="Angsana New"/>
      <w:lang w:eastAsia="zh-CN" w:bidi="th-TH"/>
    </w:rPr>
  </w:style>
  <w:style w:type="paragraph" w:customStyle="1" w:styleId="MELegal4">
    <w:name w:val="ME Legal 4"/>
    <w:aliases w:val="l4"/>
    <w:basedOn w:val="Normal"/>
    <w:qFormat/>
    <w:rsid w:val="00F43608"/>
    <w:pPr>
      <w:numPr>
        <w:ilvl w:val="3"/>
        <w:numId w:val="6"/>
      </w:numPr>
      <w:spacing w:before="0" w:after="140" w:line="280" w:lineRule="atLeast"/>
      <w:outlineLvl w:val="3"/>
    </w:pPr>
    <w:rPr>
      <w:rFonts w:ascii="Franklin Gothic Medium" w:eastAsia="Times New Roman" w:hAnsi="Franklin Gothic Medium" w:cs="Angsana New"/>
      <w:lang w:eastAsia="zh-CN" w:bidi="th-TH"/>
    </w:rPr>
  </w:style>
  <w:style w:type="paragraph" w:customStyle="1" w:styleId="MELegal5">
    <w:name w:val="ME Legal 5"/>
    <w:aliases w:val="l5"/>
    <w:basedOn w:val="Normal"/>
    <w:qFormat/>
    <w:rsid w:val="00F43608"/>
    <w:pPr>
      <w:numPr>
        <w:ilvl w:val="4"/>
        <w:numId w:val="6"/>
      </w:numPr>
      <w:spacing w:before="0" w:after="140" w:line="280" w:lineRule="atLeast"/>
      <w:outlineLvl w:val="4"/>
    </w:pPr>
    <w:rPr>
      <w:rFonts w:ascii="Franklin Gothic Medium" w:eastAsia="Times New Roman" w:hAnsi="Franklin Gothic Medium" w:cs="Angsana New"/>
      <w:lang w:val="en-US" w:eastAsia="zh-CN" w:bidi="th-TH"/>
    </w:rPr>
  </w:style>
  <w:style w:type="paragraph" w:customStyle="1" w:styleId="MELegal6">
    <w:name w:val="ME Legal 6"/>
    <w:basedOn w:val="Normal"/>
    <w:qFormat/>
    <w:rsid w:val="00F43608"/>
    <w:pPr>
      <w:numPr>
        <w:ilvl w:val="5"/>
        <w:numId w:val="6"/>
      </w:numPr>
      <w:spacing w:before="0" w:after="140" w:line="280" w:lineRule="atLeast"/>
      <w:outlineLvl w:val="5"/>
    </w:pPr>
    <w:rPr>
      <w:rFonts w:ascii="Times New Roman" w:eastAsia="Times New Roman" w:hAnsi="Times New Roman" w:cs="Angsana New"/>
      <w:lang w:eastAsia="zh-CN" w:bidi="th-TH"/>
    </w:rPr>
  </w:style>
  <w:style w:type="numbering" w:customStyle="1" w:styleId="MELegal">
    <w:name w:val="ME Legal"/>
    <w:uiPriority w:val="99"/>
    <w:rsid w:val="00F43608"/>
    <w:pPr>
      <w:numPr>
        <w:numId w:val="21"/>
      </w:numPr>
    </w:pPr>
  </w:style>
  <w:style w:type="table" w:styleId="LightShading-Accent1">
    <w:name w:val="Light Shading Accent 1"/>
    <w:basedOn w:val="TableNormal"/>
    <w:uiPriority w:val="60"/>
    <w:rsid w:val="00F43608"/>
    <w:pPr>
      <w:spacing w:after="0" w:line="240" w:lineRule="auto"/>
    </w:pPr>
    <w:rPr>
      <w:rFonts w:eastAsiaTheme="minorEastAsia"/>
      <w:color w:val="032E44" w:themeColor="accent1" w:themeShade="BF"/>
      <w:sz w:val="24"/>
      <w:szCs w:val="24"/>
    </w:rPr>
    <w:tblPr>
      <w:tblStyleRowBandSize w:val="1"/>
      <w:tblStyleColBandSize w:val="1"/>
      <w:tblBorders>
        <w:top w:val="single" w:sz="8" w:space="0" w:color="043F5C" w:themeColor="accent1"/>
        <w:bottom w:val="single" w:sz="8" w:space="0" w:color="043F5C" w:themeColor="accent1"/>
      </w:tblBorders>
    </w:tblPr>
    <w:tblStylePr w:type="firstRow">
      <w:pPr>
        <w:spacing w:before="0" w:after="0" w:line="240" w:lineRule="auto"/>
      </w:pPr>
      <w:rPr>
        <w:b/>
        <w:bCs/>
      </w:rPr>
      <w:tblPr/>
      <w:tcPr>
        <w:tcBorders>
          <w:top w:val="single" w:sz="8" w:space="0" w:color="043F5C" w:themeColor="accent1"/>
          <w:left w:val="nil"/>
          <w:bottom w:val="single" w:sz="8" w:space="0" w:color="043F5C" w:themeColor="accent1"/>
          <w:right w:val="nil"/>
          <w:insideH w:val="nil"/>
          <w:insideV w:val="nil"/>
        </w:tcBorders>
      </w:tcPr>
    </w:tblStylePr>
    <w:tblStylePr w:type="lastRow">
      <w:pPr>
        <w:spacing w:before="0" w:after="0" w:line="240" w:lineRule="auto"/>
      </w:pPr>
      <w:rPr>
        <w:b/>
        <w:bCs/>
      </w:rPr>
      <w:tblPr/>
      <w:tcPr>
        <w:tcBorders>
          <w:top w:val="single" w:sz="8" w:space="0" w:color="043F5C" w:themeColor="accent1"/>
          <w:left w:val="nil"/>
          <w:bottom w:val="single" w:sz="8" w:space="0" w:color="04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DBFA" w:themeFill="accent1" w:themeFillTint="3F"/>
      </w:tcPr>
    </w:tblStylePr>
    <w:tblStylePr w:type="band1Horz">
      <w:tblPr/>
      <w:tcPr>
        <w:tcBorders>
          <w:left w:val="nil"/>
          <w:right w:val="nil"/>
          <w:insideH w:val="nil"/>
          <w:insideV w:val="nil"/>
        </w:tcBorders>
        <w:shd w:val="clear" w:color="auto" w:fill="9CDBFA" w:themeFill="accent1" w:themeFillTint="3F"/>
      </w:tcPr>
    </w:tblStylePr>
  </w:style>
  <w:style w:type="paragraph" w:styleId="BodyText">
    <w:name w:val="Body Text"/>
    <w:basedOn w:val="Normal"/>
    <w:link w:val="BodyTextChar"/>
    <w:uiPriority w:val="99"/>
    <w:qFormat/>
    <w:rsid w:val="00F43608"/>
    <w:pPr>
      <w:spacing w:before="0" w:line="280" w:lineRule="atLeast"/>
    </w:pPr>
    <w:rPr>
      <w:rFonts w:ascii="Times New Roman" w:eastAsia="Times New Roman" w:hAnsi="Times New Roman" w:cs="Angsana New"/>
      <w:lang w:eastAsia="zh-CN" w:bidi="th-TH"/>
    </w:rPr>
  </w:style>
  <w:style w:type="character" w:customStyle="1" w:styleId="BodyTextChar">
    <w:name w:val="Body Text Char"/>
    <w:basedOn w:val="DefaultParagraphFont"/>
    <w:link w:val="BodyText"/>
    <w:uiPriority w:val="99"/>
    <w:rsid w:val="00F43608"/>
    <w:rPr>
      <w:rFonts w:ascii="Times New Roman" w:eastAsia="Times New Roman" w:hAnsi="Times New Roman" w:cs="Angsana New"/>
      <w:lang w:eastAsia="zh-CN" w:bidi="th-TH"/>
    </w:rPr>
  </w:style>
  <w:style w:type="character" w:customStyle="1" w:styleId="ListParagraphChar">
    <w:name w:val="List Paragraph Char"/>
    <w:link w:val="ListParagraph"/>
    <w:uiPriority w:val="34"/>
    <w:rsid w:val="00F43608"/>
    <w:rPr>
      <w:rFonts w:ascii="Arial" w:hAnsi="Arial"/>
    </w:rPr>
  </w:style>
  <w:style w:type="character" w:customStyle="1" w:styleId="StyleNoSpacingBodycopy12ptAfter6ptLinespacingsiChar">
    <w:name w:val="Style No SpacingBody copy + 12 pt After:  6 pt Line spacing:  si... Char"/>
    <w:basedOn w:val="DefaultParagraphFont"/>
    <w:link w:val="StyleNoSpacingBodycopy12ptAfter6ptLinespacingsi"/>
    <w:rsid w:val="00F43608"/>
    <w:rPr>
      <w:rFonts w:ascii="Arial" w:eastAsia="Times New Roman" w:hAnsi="Arial" w:cs="Times New Roman"/>
      <w:color w:val="000000"/>
      <w:sz w:val="24"/>
      <w:szCs w:val="20"/>
      <w:lang w:val="en-US" w:eastAsia="ja-JP"/>
    </w:rPr>
  </w:style>
  <w:style w:type="paragraph" w:styleId="NoSpacing">
    <w:name w:val="No Spacing"/>
    <w:uiPriority w:val="1"/>
    <w:semiHidden/>
    <w:rsid w:val="00F43608"/>
    <w:pPr>
      <w:spacing w:after="0" w:line="240" w:lineRule="auto"/>
    </w:pPr>
    <w:rPr>
      <w:rFonts w:ascii="Arial" w:hAnsi="Arial"/>
    </w:rPr>
  </w:style>
  <w:style w:type="paragraph" w:styleId="FootnoteText">
    <w:name w:val="footnote text"/>
    <w:basedOn w:val="Normal"/>
    <w:link w:val="FootnoteTextChar"/>
    <w:semiHidden/>
    <w:unhideWhenUsed/>
    <w:rsid w:val="00DA72E1"/>
    <w:pPr>
      <w:spacing w:before="0" w:after="0" w:line="240" w:lineRule="auto"/>
    </w:pPr>
    <w:rPr>
      <w:rFonts w:eastAsiaTheme="minorEastAsia"/>
      <w:color w:val="2C2B2B" w:themeColor="text1"/>
      <w:sz w:val="20"/>
      <w:szCs w:val="20"/>
    </w:rPr>
  </w:style>
  <w:style w:type="character" w:customStyle="1" w:styleId="FootnoteTextChar">
    <w:name w:val="Footnote Text Char"/>
    <w:basedOn w:val="DefaultParagraphFont"/>
    <w:link w:val="FootnoteText"/>
    <w:rsid w:val="00DA72E1"/>
    <w:rPr>
      <w:rFonts w:ascii="Arial" w:eastAsiaTheme="minorEastAsia" w:hAnsi="Arial"/>
      <w:color w:val="2C2B2B" w:themeColor="text1"/>
      <w:sz w:val="20"/>
      <w:szCs w:val="20"/>
    </w:rPr>
  </w:style>
  <w:style w:type="character" w:styleId="FootnoteReference">
    <w:name w:val="footnote reference"/>
    <w:basedOn w:val="DefaultParagraphFont"/>
    <w:uiPriority w:val="99"/>
    <w:unhideWhenUsed/>
    <w:rsid w:val="00DA72E1"/>
    <w:rPr>
      <w:vertAlign w:val="superscript"/>
    </w:rPr>
  </w:style>
  <w:style w:type="paragraph" w:customStyle="1" w:styleId="Pa2">
    <w:name w:val="Pa2"/>
    <w:basedOn w:val="Default"/>
    <w:next w:val="Default"/>
    <w:uiPriority w:val="99"/>
    <w:rsid w:val="00DA72E1"/>
    <w:pPr>
      <w:spacing w:line="201" w:lineRule="atLeast"/>
    </w:pPr>
    <w:rPr>
      <w:rFonts w:ascii="DIN Condensed" w:eastAsiaTheme="minorEastAsia" w:hAnsi="DIN Condensed" w:cstheme="minorBidi"/>
      <w:color w:val="auto"/>
    </w:rPr>
  </w:style>
  <w:style w:type="table" w:styleId="LightList-Accent1">
    <w:name w:val="Light List Accent 1"/>
    <w:basedOn w:val="TableNormal"/>
    <w:uiPriority w:val="61"/>
    <w:rsid w:val="00DA72E1"/>
    <w:pPr>
      <w:spacing w:after="0" w:line="240" w:lineRule="auto"/>
    </w:pPr>
    <w:rPr>
      <w:rFonts w:eastAsiaTheme="minorEastAsia"/>
      <w:sz w:val="24"/>
      <w:szCs w:val="24"/>
    </w:rPr>
    <w:tblPr>
      <w:tblStyleRowBandSize w:val="1"/>
      <w:tblStyleColBandSize w:val="1"/>
      <w:tblBorders>
        <w:top w:val="single" w:sz="8" w:space="0" w:color="043F5C" w:themeColor="accent1"/>
        <w:left w:val="single" w:sz="8" w:space="0" w:color="043F5C" w:themeColor="accent1"/>
        <w:bottom w:val="single" w:sz="8" w:space="0" w:color="043F5C" w:themeColor="accent1"/>
        <w:right w:val="single" w:sz="8" w:space="0" w:color="043F5C" w:themeColor="accent1"/>
      </w:tblBorders>
    </w:tblPr>
    <w:tblStylePr w:type="firstRow">
      <w:pPr>
        <w:spacing w:before="0" w:after="0" w:line="240" w:lineRule="auto"/>
      </w:pPr>
      <w:rPr>
        <w:b/>
        <w:bCs/>
        <w:color w:val="FFFFFF" w:themeColor="background1"/>
      </w:rPr>
      <w:tblPr/>
      <w:tcPr>
        <w:shd w:val="clear" w:color="auto" w:fill="043F5C" w:themeFill="accent1"/>
      </w:tcPr>
    </w:tblStylePr>
    <w:tblStylePr w:type="lastRow">
      <w:pPr>
        <w:spacing w:before="0" w:after="0" w:line="240" w:lineRule="auto"/>
      </w:pPr>
      <w:rPr>
        <w:b/>
        <w:bCs/>
      </w:rPr>
      <w:tblPr/>
      <w:tcPr>
        <w:tcBorders>
          <w:top w:val="double" w:sz="6" w:space="0" w:color="043F5C" w:themeColor="accent1"/>
          <w:left w:val="single" w:sz="8" w:space="0" w:color="043F5C" w:themeColor="accent1"/>
          <w:bottom w:val="single" w:sz="8" w:space="0" w:color="043F5C" w:themeColor="accent1"/>
          <w:right w:val="single" w:sz="8" w:space="0" w:color="043F5C" w:themeColor="accent1"/>
        </w:tcBorders>
      </w:tcPr>
    </w:tblStylePr>
    <w:tblStylePr w:type="firstCol">
      <w:rPr>
        <w:b/>
        <w:bCs/>
      </w:rPr>
    </w:tblStylePr>
    <w:tblStylePr w:type="lastCol">
      <w:rPr>
        <w:b/>
        <w:bCs/>
      </w:rPr>
    </w:tblStylePr>
    <w:tblStylePr w:type="band1Vert">
      <w:tblPr/>
      <w:tcPr>
        <w:tcBorders>
          <w:top w:val="single" w:sz="8" w:space="0" w:color="043F5C" w:themeColor="accent1"/>
          <w:left w:val="single" w:sz="8" w:space="0" w:color="043F5C" w:themeColor="accent1"/>
          <w:bottom w:val="single" w:sz="8" w:space="0" w:color="043F5C" w:themeColor="accent1"/>
          <w:right w:val="single" w:sz="8" w:space="0" w:color="043F5C" w:themeColor="accent1"/>
        </w:tcBorders>
      </w:tcPr>
    </w:tblStylePr>
    <w:tblStylePr w:type="band1Horz">
      <w:tblPr/>
      <w:tcPr>
        <w:tcBorders>
          <w:top w:val="single" w:sz="8" w:space="0" w:color="043F5C" w:themeColor="accent1"/>
          <w:left w:val="single" w:sz="8" w:space="0" w:color="043F5C" w:themeColor="accent1"/>
          <w:bottom w:val="single" w:sz="8" w:space="0" w:color="043F5C" w:themeColor="accent1"/>
          <w:right w:val="single" w:sz="8" w:space="0" w:color="043F5C" w:themeColor="accent1"/>
        </w:tcBorders>
      </w:tcPr>
    </w:tblStylePr>
  </w:style>
  <w:style w:type="paragraph" w:customStyle="1" w:styleId="BasicParagraph">
    <w:name w:val="[Basic Paragraph]"/>
    <w:basedOn w:val="Normal"/>
    <w:link w:val="BasicParagraphChar"/>
    <w:uiPriority w:val="99"/>
    <w:rsid w:val="007C64E4"/>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lang w:val="en-GB" w:eastAsia="ja-JP"/>
    </w:rPr>
  </w:style>
  <w:style w:type="character" w:customStyle="1" w:styleId="BasicParagraphChar">
    <w:name w:val="[Basic Paragraph] Char"/>
    <w:basedOn w:val="DefaultParagraphFont"/>
    <w:link w:val="BasicParagraph"/>
    <w:uiPriority w:val="99"/>
    <w:rsid w:val="007C64E4"/>
    <w:rPr>
      <w:rFonts w:ascii="MinionPro-Regular" w:eastAsiaTheme="minorEastAsia" w:hAnsi="MinionPro-Regular" w:cs="MinionPro-Regular"/>
      <w:color w:val="000000"/>
      <w:szCs w:val="24"/>
      <w:lang w:val="en-GB" w:eastAsia="ja-JP"/>
    </w:rPr>
  </w:style>
  <w:style w:type="character" w:styleId="Strong">
    <w:name w:val="Strong"/>
    <w:basedOn w:val="DefaultParagraphFont"/>
    <w:uiPriority w:val="22"/>
    <w:qFormat/>
    <w:rsid w:val="00AC4767"/>
    <w:rPr>
      <w:b/>
      <w:bCs/>
    </w:rPr>
  </w:style>
  <w:style w:type="paragraph" w:customStyle="1" w:styleId="MEBasic1">
    <w:name w:val="ME Basic 1"/>
    <w:basedOn w:val="Normal"/>
    <w:qFormat/>
    <w:rsid w:val="00F46CF7"/>
    <w:pPr>
      <w:numPr>
        <w:numId w:val="11"/>
      </w:numPr>
      <w:spacing w:before="0" w:after="140" w:line="280" w:lineRule="atLeast"/>
      <w:outlineLvl w:val="0"/>
    </w:pPr>
    <w:rPr>
      <w:rFonts w:ascii="Times New Roman" w:eastAsia="Times New Roman" w:hAnsi="Times New Roman" w:cs="Angsana New"/>
      <w:lang w:eastAsia="zh-CN" w:bidi="th-TH"/>
    </w:rPr>
  </w:style>
  <w:style w:type="paragraph" w:customStyle="1" w:styleId="MEBasic2">
    <w:name w:val="ME Basic 2"/>
    <w:basedOn w:val="Normal"/>
    <w:qFormat/>
    <w:rsid w:val="00F46CF7"/>
    <w:pPr>
      <w:numPr>
        <w:ilvl w:val="1"/>
        <w:numId w:val="11"/>
      </w:numPr>
      <w:spacing w:before="0" w:after="140" w:line="280" w:lineRule="atLeast"/>
      <w:outlineLvl w:val="1"/>
    </w:pPr>
    <w:rPr>
      <w:rFonts w:ascii="Times New Roman" w:eastAsia="Times New Roman" w:hAnsi="Times New Roman" w:cs="Angsana New"/>
      <w:lang w:eastAsia="zh-CN" w:bidi="th-TH"/>
    </w:rPr>
  </w:style>
  <w:style w:type="paragraph" w:customStyle="1" w:styleId="MEBasic3">
    <w:name w:val="ME Basic 3"/>
    <w:basedOn w:val="Normal"/>
    <w:qFormat/>
    <w:rsid w:val="00F46CF7"/>
    <w:pPr>
      <w:numPr>
        <w:ilvl w:val="2"/>
        <w:numId w:val="11"/>
      </w:numPr>
      <w:spacing w:before="0" w:after="140" w:line="280" w:lineRule="atLeast"/>
      <w:outlineLvl w:val="2"/>
    </w:pPr>
    <w:rPr>
      <w:rFonts w:ascii="Times New Roman" w:eastAsia="Times New Roman" w:hAnsi="Times New Roman" w:cs="Angsana New"/>
      <w:lang w:eastAsia="zh-CN" w:bidi="th-TH"/>
    </w:rPr>
  </w:style>
  <w:style w:type="paragraph" w:customStyle="1" w:styleId="MEBasic4">
    <w:name w:val="ME Basic 4"/>
    <w:basedOn w:val="Normal"/>
    <w:qFormat/>
    <w:rsid w:val="00F46CF7"/>
    <w:pPr>
      <w:numPr>
        <w:ilvl w:val="3"/>
        <w:numId w:val="11"/>
      </w:numPr>
      <w:spacing w:before="0" w:after="140" w:line="280" w:lineRule="atLeast"/>
      <w:outlineLvl w:val="3"/>
    </w:pPr>
    <w:rPr>
      <w:rFonts w:ascii="Times New Roman" w:eastAsia="Times New Roman" w:hAnsi="Times New Roman" w:cs="Angsana New"/>
      <w:lang w:eastAsia="zh-CN" w:bidi="th-TH"/>
    </w:rPr>
  </w:style>
  <w:style w:type="paragraph" w:customStyle="1" w:styleId="MEBasic5">
    <w:name w:val="ME Basic 5"/>
    <w:basedOn w:val="Normal"/>
    <w:qFormat/>
    <w:rsid w:val="00F46CF7"/>
    <w:pPr>
      <w:numPr>
        <w:ilvl w:val="4"/>
        <w:numId w:val="11"/>
      </w:numPr>
      <w:spacing w:before="0" w:after="140" w:line="280" w:lineRule="atLeast"/>
      <w:outlineLvl w:val="4"/>
    </w:pPr>
    <w:rPr>
      <w:rFonts w:ascii="Times New Roman" w:eastAsia="Times New Roman" w:hAnsi="Times New Roman" w:cs="Angsana New"/>
      <w:lang w:eastAsia="zh-CN" w:bidi="th-TH"/>
    </w:rPr>
  </w:style>
  <w:style w:type="table" w:customStyle="1" w:styleId="MediumShading1-Accent13">
    <w:name w:val="Medium Shading 1 - Accent 13"/>
    <w:basedOn w:val="TableNormal"/>
    <w:uiPriority w:val="63"/>
    <w:rsid w:val="00F46CF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single" w:sz="8" w:space="0" w:color="0882B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nil"/>
          <w:insideV w:val="nil"/>
        </w:tcBorders>
        <w:shd w:val="clear" w:color="auto" w:fill="043F5C" w:themeFill="accent1"/>
      </w:tcPr>
    </w:tblStylePr>
    <w:tblStylePr w:type="lastRow">
      <w:pPr>
        <w:spacing w:beforeLines="0" w:before="0" w:beforeAutospacing="0" w:afterLines="0" w:after="0" w:afterAutospacing="0" w:line="240" w:lineRule="auto"/>
      </w:pPr>
      <w:rPr>
        <w:b/>
        <w:bCs/>
      </w:rPr>
      <w:tblPr/>
      <w:tcPr>
        <w:tcBorders>
          <w:top w:val="double" w:sz="6" w:space="0" w:color="0882BF" w:themeColor="accent1" w:themeTint="BF"/>
          <w:left w:val="single" w:sz="8" w:space="0" w:color="0882BF" w:themeColor="accent1" w:themeTint="BF"/>
          <w:bottom w:val="single" w:sz="8" w:space="0" w:color="0882BF" w:themeColor="accent1" w:themeTint="BF"/>
          <w:right w:val="single" w:sz="8" w:space="0" w:color="0882B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CDBFA" w:themeFill="accent1" w:themeFillTint="3F"/>
      </w:tcPr>
    </w:tblStylePr>
  </w:style>
  <w:style w:type="numbering" w:customStyle="1" w:styleId="MEBasic">
    <w:name w:val="ME Basic"/>
    <w:uiPriority w:val="99"/>
    <w:rsid w:val="00F46CF7"/>
    <w:pPr>
      <w:numPr>
        <w:numId w:val="11"/>
      </w:numPr>
    </w:pPr>
  </w:style>
  <w:style w:type="character" w:customStyle="1" w:styleId="normaltextrun">
    <w:name w:val="normaltextrun"/>
    <w:basedOn w:val="DefaultParagraphFont"/>
    <w:rsid w:val="00F610CB"/>
  </w:style>
  <w:style w:type="character" w:customStyle="1" w:styleId="Mention1">
    <w:name w:val="Mention1"/>
    <w:basedOn w:val="DefaultParagraphFont"/>
    <w:uiPriority w:val="99"/>
    <w:unhideWhenUsed/>
    <w:rsid w:val="00BA7791"/>
    <w:rPr>
      <w:color w:val="2B579A"/>
      <w:shd w:val="clear" w:color="auto" w:fill="E1DFDD"/>
    </w:rPr>
  </w:style>
  <w:style w:type="table" w:styleId="GridTable5Dark-Accent1">
    <w:name w:val="Grid Table 5 Dark Accent 1"/>
    <w:basedOn w:val="TableNormal"/>
    <w:uiPriority w:val="50"/>
    <w:rsid w:val="00D822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3F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3F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3F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3F5C" w:themeFill="accent1"/>
      </w:tcPr>
    </w:tblStylePr>
    <w:tblStylePr w:type="band1Vert">
      <w:tblPr/>
      <w:tcPr>
        <w:shd w:val="clear" w:color="auto" w:fill="60C5F8" w:themeFill="accent1" w:themeFillTint="66"/>
      </w:tcPr>
    </w:tblStylePr>
    <w:tblStylePr w:type="band1Horz">
      <w:tblPr/>
      <w:tcPr>
        <w:shd w:val="clear" w:color="auto" w:fill="60C5F8" w:themeFill="accent1" w:themeFillTint="66"/>
      </w:tcPr>
    </w:tblStylePr>
  </w:style>
  <w:style w:type="character" w:customStyle="1" w:styleId="UnresolvedMention2">
    <w:name w:val="Unresolved Mention2"/>
    <w:basedOn w:val="DefaultParagraphFont"/>
    <w:uiPriority w:val="99"/>
    <w:semiHidden/>
    <w:unhideWhenUsed/>
    <w:rsid w:val="00A93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82277">
      <w:bodyDiv w:val="1"/>
      <w:marLeft w:val="0"/>
      <w:marRight w:val="0"/>
      <w:marTop w:val="0"/>
      <w:marBottom w:val="0"/>
      <w:divBdr>
        <w:top w:val="none" w:sz="0" w:space="0" w:color="auto"/>
        <w:left w:val="none" w:sz="0" w:space="0" w:color="auto"/>
        <w:bottom w:val="none" w:sz="0" w:space="0" w:color="auto"/>
        <w:right w:val="none" w:sz="0" w:space="0" w:color="auto"/>
      </w:divBdr>
    </w:div>
    <w:div w:id="222720771">
      <w:bodyDiv w:val="1"/>
      <w:marLeft w:val="0"/>
      <w:marRight w:val="0"/>
      <w:marTop w:val="0"/>
      <w:marBottom w:val="0"/>
      <w:divBdr>
        <w:top w:val="none" w:sz="0" w:space="0" w:color="auto"/>
        <w:left w:val="none" w:sz="0" w:space="0" w:color="auto"/>
        <w:bottom w:val="none" w:sz="0" w:space="0" w:color="auto"/>
        <w:right w:val="none" w:sz="0" w:space="0" w:color="auto"/>
      </w:divBdr>
    </w:div>
    <w:div w:id="621348014">
      <w:bodyDiv w:val="1"/>
      <w:marLeft w:val="0"/>
      <w:marRight w:val="0"/>
      <w:marTop w:val="0"/>
      <w:marBottom w:val="0"/>
      <w:divBdr>
        <w:top w:val="none" w:sz="0" w:space="0" w:color="auto"/>
        <w:left w:val="none" w:sz="0" w:space="0" w:color="auto"/>
        <w:bottom w:val="none" w:sz="0" w:space="0" w:color="auto"/>
        <w:right w:val="none" w:sz="0" w:space="0" w:color="auto"/>
      </w:divBdr>
      <w:divsChild>
        <w:div w:id="615987151">
          <w:marLeft w:val="0"/>
          <w:marRight w:val="0"/>
          <w:marTop w:val="0"/>
          <w:marBottom w:val="0"/>
          <w:divBdr>
            <w:top w:val="none" w:sz="0" w:space="0" w:color="auto"/>
            <w:left w:val="none" w:sz="0" w:space="0" w:color="auto"/>
            <w:bottom w:val="none" w:sz="0" w:space="0" w:color="auto"/>
            <w:right w:val="none" w:sz="0" w:space="0" w:color="auto"/>
          </w:divBdr>
        </w:div>
      </w:divsChild>
    </w:div>
    <w:div w:id="807239658">
      <w:bodyDiv w:val="1"/>
      <w:marLeft w:val="0"/>
      <w:marRight w:val="0"/>
      <w:marTop w:val="0"/>
      <w:marBottom w:val="0"/>
      <w:divBdr>
        <w:top w:val="none" w:sz="0" w:space="0" w:color="auto"/>
        <w:left w:val="none" w:sz="0" w:space="0" w:color="auto"/>
        <w:bottom w:val="none" w:sz="0" w:space="0" w:color="auto"/>
        <w:right w:val="none" w:sz="0" w:space="0" w:color="auto"/>
      </w:divBdr>
    </w:div>
    <w:div w:id="993946051">
      <w:bodyDiv w:val="1"/>
      <w:marLeft w:val="0"/>
      <w:marRight w:val="0"/>
      <w:marTop w:val="0"/>
      <w:marBottom w:val="0"/>
      <w:divBdr>
        <w:top w:val="none" w:sz="0" w:space="0" w:color="auto"/>
        <w:left w:val="none" w:sz="0" w:space="0" w:color="auto"/>
        <w:bottom w:val="none" w:sz="0" w:space="0" w:color="auto"/>
        <w:right w:val="none" w:sz="0" w:space="0" w:color="auto"/>
      </w:divBdr>
    </w:div>
    <w:div w:id="1186674121">
      <w:bodyDiv w:val="1"/>
      <w:marLeft w:val="0"/>
      <w:marRight w:val="0"/>
      <w:marTop w:val="0"/>
      <w:marBottom w:val="0"/>
      <w:divBdr>
        <w:top w:val="none" w:sz="0" w:space="0" w:color="auto"/>
        <w:left w:val="none" w:sz="0" w:space="0" w:color="auto"/>
        <w:bottom w:val="none" w:sz="0" w:space="0" w:color="auto"/>
        <w:right w:val="none" w:sz="0" w:space="0" w:color="auto"/>
      </w:divBdr>
    </w:div>
    <w:div w:id="1359621703">
      <w:bodyDiv w:val="1"/>
      <w:marLeft w:val="0"/>
      <w:marRight w:val="0"/>
      <w:marTop w:val="0"/>
      <w:marBottom w:val="0"/>
      <w:divBdr>
        <w:top w:val="none" w:sz="0" w:space="0" w:color="auto"/>
        <w:left w:val="none" w:sz="0" w:space="0" w:color="auto"/>
        <w:bottom w:val="none" w:sz="0" w:space="0" w:color="auto"/>
        <w:right w:val="none" w:sz="0" w:space="0" w:color="auto"/>
      </w:divBdr>
    </w:div>
    <w:div w:id="1564561773">
      <w:bodyDiv w:val="1"/>
      <w:marLeft w:val="0"/>
      <w:marRight w:val="0"/>
      <w:marTop w:val="0"/>
      <w:marBottom w:val="0"/>
      <w:divBdr>
        <w:top w:val="none" w:sz="0" w:space="0" w:color="auto"/>
        <w:left w:val="none" w:sz="0" w:space="0" w:color="auto"/>
        <w:bottom w:val="none" w:sz="0" w:space="0" w:color="auto"/>
        <w:right w:val="none" w:sz="0" w:space="0" w:color="auto"/>
      </w:divBdr>
    </w:div>
    <w:div w:id="1620181444">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 w:id="21260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HPLedRedevelopment@facs.nsw.gov.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pie.nsw.gov.au/land-and-housing-corporation/plans-and-policies/chp-led-redevelopment-on-lahc-owned-lan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ommunitiesplus.com.au/__data/assets/pdf_file/0011/797834/Policy-for-CHP-led-redevelopment-on-LAHC-owned-land-Final-approved.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ommunitiesplus.com.au/__data/assets/pdf_file/0006/792087/Good-Design-for-Social-Housing_September-2020_Access.pdf"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dpie.nsw.gov.au/land-and-housing-corporation/plans-and-policies/chp-led-redevelopment-on-lahc-owned-lan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CHPLedRedevelopment@facs.nsw.gov.au"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Anderson\Downloads\DPIE-EXT-Short-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A0F155570CA45B8922918F49460AEE5"/>
        <w:category>
          <w:name w:val="General"/>
          <w:gallery w:val="placeholder"/>
        </w:category>
        <w:types>
          <w:type w:val="bbPlcHdr"/>
        </w:types>
        <w:behaviors>
          <w:behavior w:val="content"/>
        </w:behaviors>
        <w:guid w:val="{A71A71AA-4CE8-4EBF-8FB5-53F71C10C2E5}"/>
      </w:docPartPr>
      <w:docPartBody>
        <w:p w:rsidR="00F73435" w:rsidRDefault="0048552E" w:rsidP="0048552E">
          <w:pPr>
            <w:pStyle w:val="4A0F155570CA45B8922918F49460AEE5"/>
          </w:pPr>
          <w:r w:rsidRPr="00A00C88">
            <w:rPr>
              <w:rStyle w:val="PlaceholderText"/>
            </w:rPr>
            <w:t>Click or tap here to enter text.</w:t>
          </w:r>
        </w:p>
      </w:docPartBody>
    </w:docPart>
    <w:docPart>
      <w:docPartPr>
        <w:name w:val="46123E2FDF7C4CB98F8F6980A976A8FD"/>
        <w:category>
          <w:name w:val="General"/>
          <w:gallery w:val="placeholder"/>
        </w:category>
        <w:types>
          <w:type w:val="bbPlcHdr"/>
        </w:types>
        <w:behaviors>
          <w:behavior w:val="content"/>
        </w:behaviors>
        <w:guid w:val="{1D538FC5-5649-4724-A1BB-CD831A1ABC68}"/>
      </w:docPartPr>
      <w:docPartBody>
        <w:p w:rsidR="00F73435" w:rsidRDefault="0048552E" w:rsidP="0048552E">
          <w:pPr>
            <w:pStyle w:val="46123E2FDF7C4CB98F8F6980A976A8FD"/>
          </w:pPr>
          <w:r w:rsidRPr="00A00C88">
            <w:rPr>
              <w:rStyle w:val="PlaceholderText"/>
            </w:rPr>
            <w:t>Click or tap here to enter text.</w:t>
          </w:r>
        </w:p>
      </w:docPartBody>
    </w:docPart>
    <w:docPart>
      <w:docPartPr>
        <w:name w:val="2507A5DA3A604E5C98834F08FD0A86B6"/>
        <w:category>
          <w:name w:val="General"/>
          <w:gallery w:val="placeholder"/>
        </w:category>
        <w:types>
          <w:type w:val="bbPlcHdr"/>
        </w:types>
        <w:behaviors>
          <w:behavior w:val="content"/>
        </w:behaviors>
        <w:guid w:val="{20B55317-644B-4ED8-B76F-F47C9BAD6980}"/>
      </w:docPartPr>
      <w:docPartBody>
        <w:p w:rsidR="00F73435" w:rsidRDefault="0048552E" w:rsidP="0048552E">
          <w:pPr>
            <w:pStyle w:val="2507A5DA3A604E5C98834F08FD0A86B6"/>
          </w:pPr>
          <w:r>
            <w:rPr>
              <w:rStyle w:val="PlaceholderText"/>
            </w:rPr>
            <w:t>e.g. 11 Example street, Suburb, 1234</w:t>
          </w:r>
        </w:p>
      </w:docPartBody>
    </w:docPart>
    <w:docPart>
      <w:docPartPr>
        <w:name w:val="843BC36468D3474EB2CC59AC5F74C0E9"/>
        <w:category>
          <w:name w:val="General"/>
          <w:gallery w:val="placeholder"/>
        </w:category>
        <w:types>
          <w:type w:val="bbPlcHdr"/>
        </w:types>
        <w:behaviors>
          <w:behavior w:val="content"/>
        </w:behaviors>
        <w:guid w:val="{0333594D-0CA6-4B35-8432-9B4C9FD1ED92}"/>
      </w:docPartPr>
      <w:docPartBody>
        <w:p w:rsidR="0048552E" w:rsidRPr="00CE25F1" w:rsidRDefault="0048552E" w:rsidP="004B7A0A">
          <w:pPr>
            <w:rPr>
              <w:i/>
              <w:iCs/>
              <w:color w:val="808080" w:themeColor="background1" w:themeShade="80"/>
            </w:rPr>
          </w:pPr>
          <w:r w:rsidRPr="00CE25F1">
            <w:rPr>
              <w:color w:val="808080" w:themeColor="background1" w:themeShade="80"/>
            </w:rPr>
            <w:t>e.g.</w:t>
          </w:r>
        </w:p>
        <w:p w:rsidR="0048552E" w:rsidRPr="00CE25F1" w:rsidRDefault="0048552E" w:rsidP="004B7A0A">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rsidR="00F73435" w:rsidRDefault="0048552E" w:rsidP="0048552E">
          <w:pPr>
            <w:pStyle w:val="843BC36468D3474EB2CC59AC5F74C0E9"/>
          </w:pPr>
          <w:r w:rsidRPr="00CE25F1">
            <w:rPr>
              <w:i/>
              <w:iCs/>
              <w:color w:val="808080" w:themeColor="background1" w:themeShade="80"/>
            </w:rPr>
            <w:t xml:space="preserve">4 x 3 </w:t>
          </w:r>
          <w:r>
            <w:rPr>
              <w:i/>
              <w:iCs/>
              <w:color w:val="808080" w:themeColor="background1" w:themeShade="80"/>
            </w:rPr>
            <w:t xml:space="preserve">bed unit </w:t>
          </w:r>
        </w:p>
      </w:docPartBody>
    </w:docPart>
    <w:docPart>
      <w:docPartPr>
        <w:name w:val="FAA2034FBF0F4BDEA30B2FB657770E6E"/>
        <w:category>
          <w:name w:val="General"/>
          <w:gallery w:val="placeholder"/>
        </w:category>
        <w:types>
          <w:type w:val="bbPlcHdr"/>
        </w:types>
        <w:behaviors>
          <w:behavior w:val="content"/>
        </w:behaviors>
        <w:guid w:val="{9CEEA7EC-F863-400B-8AE1-944379922183}"/>
      </w:docPartPr>
      <w:docPartBody>
        <w:p w:rsidR="0048552E" w:rsidRDefault="0048552E" w:rsidP="004B7A0A">
          <w:pPr>
            <w:rPr>
              <w:i/>
              <w:iCs/>
              <w:color w:val="808080" w:themeColor="background1" w:themeShade="80"/>
            </w:rPr>
          </w:pPr>
          <w:r w:rsidRPr="005C3B06">
            <w:rPr>
              <w:color w:val="808080" w:themeColor="background1" w:themeShade="80"/>
            </w:rPr>
            <w:t>e.g.</w:t>
          </w:r>
        </w:p>
        <w:p w:rsidR="0048552E" w:rsidRDefault="0048552E" w:rsidP="004B7A0A">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rsidR="0048552E" w:rsidRPr="00CE25F1" w:rsidRDefault="0048552E" w:rsidP="004B7A0A">
          <w:pPr>
            <w:rPr>
              <w:i/>
              <w:iCs/>
              <w:color w:val="808080" w:themeColor="background1" w:themeShade="80"/>
            </w:rPr>
          </w:pPr>
          <w:r>
            <w:rPr>
              <w:i/>
              <w:iCs/>
              <w:color w:val="808080" w:themeColor="background1" w:themeShade="80"/>
            </w:rPr>
            <w:t>5 x 2 bed cottage</w:t>
          </w:r>
        </w:p>
        <w:p w:rsidR="00F73435" w:rsidRDefault="0048552E" w:rsidP="0048552E">
          <w:pPr>
            <w:pStyle w:val="FAA2034FBF0F4BDEA30B2FB657770E6E"/>
          </w:pPr>
          <w:r w:rsidRPr="00CE25F1">
            <w:rPr>
              <w:i/>
              <w:iCs/>
              <w:color w:val="808080" w:themeColor="background1" w:themeShade="80"/>
            </w:rPr>
            <w:t xml:space="preserve">4 x 3 </w:t>
          </w:r>
          <w:r>
            <w:rPr>
              <w:i/>
              <w:iCs/>
              <w:color w:val="808080" w:themeColor="background1" w:themeShade="80"/>
            </w:rPr>
            <w:t>bed villa</w:t>
          </w:r>
        </w:p>
      </w:docPartBody>
    </w:docPart>
    <w:docPart>
      <w:docPartPr>
        <w:name w:val="16C500CCC7CB42E6941F5303E39CC438"/>
        <w:category>
          <w:name w:val="General"/>
          <w:gallery w:val="placeholder"/>
        </w:category>
        <w:types>
          <w:type w:val="bbPlcHdr"/>
        </w:types>
        <w:behaviors>
          <w:behavior w:val="content"/>
        </w:behaviors>
        <w:guid w:val="{F5744F2C-5B0B-4E60-9C40-24108A2D7771}"/>
      </w:docPartPr>
      <w:docPartBody>
        <w:p w:rsidR="0048552E" w:rsidRPr="00CE25F1" w:rsidRDefault="0048552E" w:rsidP="004B7A0A">
          <w:pPr>
            <w:rPr>
              <w:i/>
              <w:iCs/>
              <w:color w:val="808080" w:themeColor="background1" w:themeShade="80"/>
            </w:rPr>
          </w:pPr>
          <w:r w:rsidRPr="00CE25F1">
            <w:rPr>
              <w:color w:val="808080" w:themeColor="background1" w:themeShade="80"/>
            </w:rPr>
            <w:t>e.g.</w:t>
          </w:r>
        </w:p>
        <w:p w:rsidR="0048552E" w:rsidRDefault="0048552E" w:rsidP="004B7A0A">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rsidP="004B7A0A">
          <w:pPr>
            <w:rPr>
              <w:i/>
              <w:iCs/>
              <w:color w:val="808080" w:themeColor="background1" w:themeShade="80"/>
            </w:rPr>
          </w:pPr>
          <w:r>
            <w:rPr>
              <w:i/>
              <w:iCs/>
              <w:color w:val="808080" w:themeColor="background1" w:themeShade="80"/>
            </w:rPr>
            <w:t>4 x 2 bed cottage</w:t>
          </w:r>
        </w:p>
        <w:p w:rsidR="00F73435" w:rsidRDefault="0048552E" w:rsidP="0048552E">
          <w:pPr>
            <w:pStyle w:val="16C500CCC7CB42E6941F5303E39CC438"/>
          </w:pPr>
          <w:r w:rsidRPr="00CE25F1">
            <w:rPr>
              <w:i/>
              <w:iCs/>
              <w:color w:val="808080" w:themeColor="background1" w:themeShade="80"/>
            </w:rPr>
            <w:t xml:space="preserve">4 x 3 </w:t>
          </w:r>
          <w:r>
            <w:rPr>
              <w:i/>
              <w:iCs/>
              <w:color w:val="808080" w:themeColor="background1" w:themeShade="80"/>
            </w:rPr>
            <w:t>bed villa</w:t>
          </w:r>
        </w:p>
      </w:docPartBody>
    </w:docPart>
    <w:docPart>
      <w:docPartPr>
        <w:name w:val="25722F33F73A4B3E8DA0A52C2B40A703"/>
        <w:category>
          <w:name w:val="General"/>
          <w:gallery w:val="placeholder"/>
        </w:category>
        <w:types>
          <w:type w:val="bbPlcHdr"/>
        </w:types>
        <w:behaviors>
          <w:behavior w:val="content"/>
        </w:behaviors>
        <w:guid w:val="{FD31C149-76AB-411A-9BD4-39EDBF0EF6E4}"/>
      </w:docPartPr>
      <w:docPartBody>
        <w:p w:rsidR="00F73435" w:rsidRDefault="0048552E" w:rsidP="0048552E">
          <w:pPr>
            <w:pStyle w:val="25722F33F73A4B3E8DA0A52C2B40A703"/>
          </w:pPr>
          <w:r w:rsidRPr="00A00C88">
            <w:rPr>
              <w:rStyle w:val="PlaceholderText"/>
            </w:rPr>
            <w:t>Click or tap here to enter text.</w:t>
          </w:r>
        </w:p>
      </w:docPartBody>
    </w:docPart>
    <w:docPart>
      <w:docPartPr>
        <w:name w:val="1EB0DC9F3D234ACD9207606EEE7D5763"/>
        <w:category>
          <w:name w:val="General"/>
          <w:gallery w:val="placeholder"/>
        </w:category>
        <w:types>
          <w:type w:val="bbPlcHdr"/>
        </w:types>
        <w:behaviors>
          <w:behavior w:val="content"/>
        </w:behaviors>
        <w:guid w:val="{6589DFD8-8728-49E9-AB6D-B71527A89563}"/>
      </w:docPartPr>
      <w:docPartBody>
        <w:p w:rsidR="00F73435" w:rsidRDefault="0048552E" w:rsidP="0048552E">
          <w:pPr>
            <w:pStyle w:val="1EB0DC9F3D234ACD9207606EEE7D5763"/>
          </w:pPr>
          <w:r w:rsidRPr="00B915E7">
            <w:rPr>
              <w:rStyle w:val="PlaceholderText"/>
            </w:rPr>
            <w:t>Click or tap here to enter text.</w:t>
          </w:r>
        </w:p>
      </w:docPartBody>
    </w:docPart>
    <w:docPart>
      <w:docPartPr>
        <w:name w:val="ED12D39CDC054BF7BA007233CA4951A3"/>
        <w:category>
          <w:name w:val="General"/>
          <w:gallery w:val="placeholder"/>
        </w:category>
        <w:types>
          <w:type w:val="bbPlcHdr"/>
        </w:types>
        <w:behaviors>
          <w:behavior w:val="content"/>
        </w:behaviors>
        <w:guid w:val="{C1047E6C-883F-47DE-9672-7E1B33D2638B}"/>
      </w:docPartPr>
      <w:docPartBody>
        <w:p w:rsidR="00F73435" w:rsidRDefault="0048552E" w:rsidP="0048552E">
          <w:pPr>
            <w:pStyle w:val="ED12D39CDC054BF7BA007233CA4951A3"/>
          </w:pPr>
          <w:r w:rsidRPr="00B915E7">
            <w:rPr>
              <w:rStyle w:val="PlaceholderText"/>
            </w:rPr>
            <w:t>Click or tap here to enter text.</w:t>
          </w:r>
        </w:p>
      </w:docPartBody>
    </w:docPart>
    <w:docPart>
      <w:docPartPr>
        <w:name w:val="48398E1B016A47F7985497499CE6F01B"/>
        <w:category>
          <w:name w:val="General"/>
          <w:gallery w:val="placeholder"/>
        </w:category>
        <w:types>
          <w:type w:val="bbPlcHdr"/>
        </w:types>
        <w:behaviors>
          <w:behavior w:val="content"/>
        </w:behaviors>
        <w:guid w:val="{1B63CE99-91E3-404D-A355-C12F4F8A84BC}"/>
      </w:docPartPr>
      <w:docPartBody>
        <w:p w:rsidR="00F73435" w:rsidRDefault="0048552E" w:rsidP="0048552E">
          <w:pPr>
            <w:pStyle w:val="48398E1B016A47F7985497499CE6F01B"/>
          </w:pPr>
          <w:r w:rsidRPr="00A00C88">
            <w:rPr>
              <w:rStyle w:val="PlaceholderText"/>
            </w:rPr>
            <w:t>Click or tap here to enter text.</w:t>
          </w:r>
        </w:p>
      </w:docPartBody>
    </w:docPart>
    <w:docPart>
      <w:docPartPr>
        <w:name w:val="BE2CBC4156E84D238EDB13E7CCB15AF7"/>
        <w:category>
          <w:name w:val="General"/>
          <w:gallery w:val="placeholder"/>
        </w:category>
        <w:types>
          <w:type w:val="bbPlcHdr"/>
        </w:types>
        <w:behaviors>
          <w:behavior w:val="content"/>
        </w:behaviors>
        <w:guid w:val="{F2CB62DC-0DE6-40B9-A6D9-8E68B6ACFB64}"/>
      </w:docPartPr>
      <w:docPartBody>
        <w:p w:rsidR="00F73435" w:rsidRDefault="0048552E" w:rsidP="0048552E">
          <w:pPr>
            <w:pStyle w:val="BE2CBC4156E84D238EDB13E7CCB15AF7"/>
          </w:pPr>
          <w:r w:rsidRPr="00B915E7">
            <w:rPr>
              <w:rStyle w:val="PlaceholderText"/>
            </w:rPr>
            <w:t>Click or tap here to enter text.</w:t>
          </w:r>
        </w:p>
      </w:docPartBody>
    </w:docPart>
    <w:docPart>
      <w:docPartPr>
        <w:name w:val="99D4B64B335C43C1A9D665B3AB70347D"/>
        <w:category>
          <w:name w:val="General"/>
          <w:gallery w:val="placeholder"/>
        </w:category>
        <w:types>
          <w:type w:val="bbPlcHdr"/>
        </w:types>
        <w:behaviors>
          <w:behavior w:val="content"/>
        </w:behaviors>
        <w:guid w:val="{E3836D31-08B0-4313-BA11-C77057316617}"/>
      </w:docPartPr>
      <w:docPartBody>
        <w:p w:rsidR="00F73435" w:rsidRDefault="0048552E" w:rsidP="0048552E">
          <w:pPr>
            <w:pStyle w:val="99D4B64B335C43C1A9D665B3AB70347D"/>
          </w:pPr>
          <w:r w:rsidRPr="00B915E7">
            <w:rPr>
              <w:rStyle w:val="PlaceholderText"/>
            </w:rPr>
            <w:t>Click or tap here to enter text.</w:t>
          </w:r>
        </w:p>
      </w:docPartBody>
    </w:docPart>
    <w:docPart>
      <w:docPartPr>
        <w:name w:val="C718D94D808541518D95AA9012133B6C"/>
        <w:category>
          <w:name w:val="General"/>
          <w:gallery w:val="placeholder"/>
        </w:category>
        <w:types>
          <w:type w:val="bbPlcHdr"/>
        </w:types>
        <w:behaviors>
          <w:behavior w:val="content"/>
        </w:behaviors>
        <w:guid w:val="{8D7167B2-3E8D-4C74-B6E0-93D2355A4E23}"/>
      </w:docPartPr>
      <w:docPartBody>
        <w:p w:rsidR="00F73435" w:rsidRDefault="0048552E" w:rsidP="0048552E">
          <w:pPr>
            <w:pStyle w:val="C718D94D808541518D95AA9012133B6C"/>
          </w:pPr>
          <w:r w:rsidRPr="00A00C88">
            <w:rPr>
              <w:rStyle w:val="PlaceholderText"/>
            </w:rPr>
            <w:t>Click or tap here to enter text.</w:t>
          </w:r>
        </w:p>
      </w:docPartBody>
    </w:docPart>
    <w:docPart>
      <w:docPartPr>
        <w:name w:val="267601788534490E94A3756AEA6BADB4"/>
        <w:category>
          <w:name w:val="General"/>
          <w:gallery w:val="placeholder"/>
        </w:category>
        <w:types>
          <w:type w:val="bbPlcHdr"/>
        </w:types>
        <w:behaviors>
          <w:behavior w:val="content"/>
        </w:behaviors>
        <w:guid w:val="{BB0FD120-1F29-461E-BF8A-BB937D9580D3}"/>
      </w:docPartPr>
      <w:docPartBody>
        <w:p w:rsidR="00F73435" w:rsidRDefault="0048552E" w:rsidP="0048552E">
          <w:pPr>
            <w:pStyle w:val="267601788534490E94A3756AEA6BADB4"/>
          </w:pPr>
          <w:r w:rsidRPr="00B915E7">
            <w:rPr>
              <w:rStyle w:val="PlaceholderText"/>
            </w:rPr>
            <w:t>Click or tap here to enter text.</w:t>
          </w:r>
        </w:p>
      </w:docPartBody>
    </w:docPart>
    <w:docPart>
      <w:docPartPr>
        <w:name w:val="07C2503644384E828846BDAA26ED2DB0"/>
        <w:category>
          <w:name w:val="General"/>
          <w:gallery w:val="placeholder"/>
        </w:category>
        <w:types>
          <w:type w:val="bbPlcHdr"/>
        </w:types>
        <w:behaviors>
          <w:behavior w:val="content"/>
        </w:behaviors>
        <w:guid w:val="{23AB5804-5119-447B-87A5-404FC4477A67}"/>
      </w:docPartPr>
      <w:docPartBody>
        <w:p w:rsidR="00F73435" w:rsidRDefault="0048552E" w:rsidP="0048552E">
          <w:pPr>
            <w:pStyle w:val="07C2503644384E828846BDAA26ED2DB0"/>
          </w:pPr>
          <w:r w:rsidRPr="00B915E7">
            <w:rPr>
              <w:rStyle w:val="PlaceholderText"/>
            </w:rPr>
            <w:t>Click or tap here to enter text.</w:t>
          </w:r>
        </w:p>
      </w:docPartBody>
    </w:docPart>
    <w:docPart>
      <w:docPartPr>
        <w:name w:val="E4FB96349DDB4B98B136EC0F43158DEA"/>
        <w:category>
          <w:name w:val="General"/>
          <w:gallery w:val="placeholder"/>
        </w:category>
        <w:types>
          <w:type w:val="bbPlcHdr"/>
        </w:types>
        <w:behaviors>
          <w:behavior w:val="content"/>
        </w:behaviors>
        <w:guid w:val="{41793C60-EDEA-4AB4-AB22-ADB6D22C966E}"/>
      </w:docPartPr>
      <w:docPartBody>
        <w:p w:rsidR="00F73435" w:rsidRDefault="0048552E" w:rsidP="0048552E">
          <w:pPr>
            <w:pStyle w:val="E4FB96349DDB4B98B136EC0F43158DEA"/>
          </w:pPr>
          <w:r w:rsidRPr="00B915E7">
            <w:rPr>
              <w:rStyle w:val="PlaceholderText"/>
            </w:rPr>
            <w:t>Click or tap here to enter text.</w:t>
          </w:r>
        </w:p>
      </w:docPartBody>
    </w:docPart>
    <w:docPart>
      <w:docPartPr>
        <w:name w:val="679795B0BF58460AB864AD3E0E361B09"/>
        <w:category>
          <w:name w:val="General"/>
          <w:gallery w:val="placeholder"/>
        </w:category>
        <w:types>
          <w:type w:val="bbPlcHdr"/>
        </w:types>
        <w:behaviors>
          <w:behavior w:val="content"/>
        </w:behaviors>
        <w:guid w:val="{A2041F71-9C4E-46FE-AFC0-D80C1C3E1D8E}"/>
      </w:docPartPr>
      <w:docPartBody>
        <w:p w:rsidR="0048552E" w:rsidRDefault="0048552E" w:rsidP="004B7A0A">
          <w:pPr>
            <w:spacing w:after="0" w:line="240" w:lineRule="auto"/>
            <w:textAlignment w:val="baseline"/>
            <w:rPr>
              <w:rStyle w:val="PlaceholderText"/>
              <w:sz w:val="20"/>
              <w:szCs w:val="20"/>
            </w:rPr>
          </w:pPr>
          <w:r>
            <w:rPr>
              <w:rStyle w:val="PlaceholderText"/>
              <w:sz w:val="20"/>
              <w:szCs w:val="20"/>
            </w:rPr>
            <w:t xml:space="preserve">Include: </w:t>
          </w:r>
        </w:p>
        <w:p w:rsidR="0048552E" w:rsidRDefault="0048552E" w:rsidP="004B7A0A">
          <w:pPr>
            <w:pStyle w:val="ListParagraph"/>
            <w:numPr>
              <w:ilvl w:val="0"/>
              <w:numId w:val="2"/>
            </w:numPr>
            <w:spacing w:before="0" w:after="0" w:line="240" w:lineRule="auto"/>
            <w:textAlignment w:val="baseline"/>
            <w:rPr>
              <w:rStyle w:val="PlaceholderText"/>
              <w:sz w:val="20"/>
              <w:szCs w:val="20"/>
            </w:rPr>
          </w:pPr>
          <w:r>
            <w:rPr>
              <w:rStyle w:val="PlaceholderText"/>
              <w:sz w:val="20"/>
              <w:szCs w:val="20"/>
            </w:rPr>
            <w:t>Explain why the dwelling mix has been changed e.g. as a result of discussions with LAHC; change of approval pathways etc;</w:t>
          </w:r>
        </w:p>
        <w:p w:rsidR="0048552E" w:rsidRDefault="0048552E" w:rsidP="004B7A0A">
          <w:pPr>
            <w:pStyle w:val="ListParagraph"/>
            <w:numPr>
              <w:ilvl w:val="0"/>
              <w:numId w:val="2"/>
            </w:numPr>
            <w:spacing w:before="0" w:after="0" w:line="240" w:lineRule="auto"/>
            <w:textAlignment w:val="baseline"/>
            <w:rPr>
              <w:rStyle w:val="PlaceholderText"/>
              <w:sz w:val="20"/>
              <w:szCs w:val="20"/>
            </w:rPr>
          </w:pPr>
          <w:r w:rsidRPr="002D2E56">
            <w:rPr>
              <w:rStyle w:val="PlaceholderText"/>
              <w:sz w:val="20"/>
              <w:szCs w:val="20"/>
            </w:rPr>
            <w:t xml:space="preserve">How </w:t>
          </w:r>
          <w:r>
            <w:rPr>
              <w:rStyle w:val="PlaceholderText"/>
              <w:sz w:val="20"/>
              <w:szCs w:val="20"/>
            </w:rPr>
            <w:t xml:space="preserve">is the potential of the site being </w:t>
          </w:r>
          <w:r w:rsidRPr="002D2E56">
            <w:rPr>
              <w:rStyle w:val="PlaceholderText"/>
              <w:sz w:val="20"/>
              <w:szCs w:val="20"/>
            </w:rPr>
            <w:t>maximising</w:t>
          </w:r>
          <w:r>
            <w:rPr>
              <w:rStyle w:val="PlaceholderText"/>
              <w:sz w:val="20"/>
              <w:szCs w:val="20"/>
            </w:rPr>
            <w:t>;</w:t>
          </w:r>
        </w:p>
        <w:p w:rsidR="0048552E" w:rsidRDefault="0048552E" w:rsidP="004B7A0A">
          <w:pPr>
            <w:pStyle w:val="ListParagraph"/>
            <w:numPr>
              <w:ilvl w:val="0"/>
              <w:numId w:val="2"/>
            </w:numPr>
            <w:spacing w:before="0" w:after="0" w:line="240" w:lineRule="auto"/>
            <w:textAlignment w:val="baseline"/>
            <w:rPr>
              <w:rStyle w:val="PlaceholderText"/>
              <w:sz w:val="20"/>
              <w:szCs w:val="20"/>
            </w:rPr>
          </w:pPr>
          <w:r>
            <w:rPr>
              <w:rStyle w:val="PlaceholderText"/>
              <w:sz w:val="20"/>
              <w:szCs w:val="20"/>
            </w:rPr>
            <w:t>E</w:t>
          </w:r>
          <w:r w:rsidRPr="002D2E56">
            <w:rPr>
              <w:rStyle w:val="PlaceholderText"/>
              <w:sz w:val="20"/>
              <w:szCs w:val="20"/>
            </w:rPr>
            <w:t xml:space="preserve">xplain </w:t>
          </w:r>
          <w:r>
            <w:rPr>
              <w:rStyle w:val="PlaceholderText"/>
              <w:sz w:val="20"/>
              <w:szCs w:val="20"/>
            </w:rPr>
            <w:t>the</w:t>
          </w:r>
          <w:r w:rsidRPr="002D2E56">
            <w:rPr>
              <w:rStyle w:val="PlaceholderText"/>
              <w:sz w:val="20"/>
              <w:szCs w:val="20"/>
            </w:rPr>
            <w:t xml:space="preserve"> dwelling mix between</w:t>
          </w:r>
          <w:r>
            <w:rPr>
              <w:rStyle w:val="PlaceholderText"/>
              <w:sz w:val="20"/>
              <w:szCs w:val="20"/>
            </w:rPr>
            <w:t>;</w:t>
          </w:r>
        </w:p>
        <w:p w:rsidR="0048552E" w:rsidRDefault="0048552E" w:rsidP="004B7A0A">
          <w:pPr>
            <w:pStyle w:val="ListParagraph"/>
            <w:numPr>
              <w:ilvl w:val="1"/>
              <w:numId w:val="2"/>
            </w:numPr>
            <w:spacing w:before="0" w:after="0" w:line="240" w:lineRule="auto"/>
            <w:textAlignment w:val="baseline"/>
            <w:rPr>
              <w:rStyle w:val="PlaceholderText"/>
              <w:sz w:val="20"/>
              <w:szCs w:val="20"/>
            </w:rPr>
          </w:pPr>
          <w:r>
            <w:rPr>
              <w:rStyle w:val="PlaceholderText"/>
              <w:sz w:val="20"/>
              <w:szCs w:val="20"/>
            </w:rPr>
            <w:t>S</w:t>
          </w:r>
          <w:r w:rsidRPr="002D2E56">
            <w:rPr>
              <w:rStyle w:val="PlaceholderText"/>
              <w:sz w:val="20"/>
              <w:szCs w:val="20"/>
            </w:rPr>
            <w:t>ocial, affordable, and market</w:t>
          </w:r>
          <w:r>
            <w:rPr>
              <w:rStyle w:val="PlaceholderText"/>
              <w:sz w:val="20"/>
              <w:szCs w:val="20"/>
            </w:rPr>
            <w:t xml:space="preserve"> housing;</w:t>
          </w:r>
        </w:p>
        <w:p w:rsidR="0048552E" w:rsidRDefault="0048552E" w:rsidP="004B7A0A">
          <w:pPr>
            <w:pStyle w:val="ListParagraph"/>
            <w:numPr>
              <w:ilvl w:val="1"/>
              <w:numId w:val="2"/>
            </w:numPr>
            <w:spacing w:before="0" w:after="0" w:line="240" w:lineRule="auto"/>
            <w:textAlignment w:val="baseline"/>
            <w:rPr>
              <w:rStyle w:val="PlaceholderText"/>
              <w:sz w:val="20"/>
              <w:szCs w:val="20"/>
            </w:rPr>
          </w:pPr>
          <w:r>
            <w:rPr>
              <w:rStyle w:val="PlaceholderText"/>
              <w:sz w:val="20"/>
              <w:szCs w:val="20"/>
            </w:rPr>
            <w:t>The</w:t>
          </w:r>
          <w:r w:rsidRPr="002D2E56">
            <w:rPr>
              <w:rStyle w:val="PlaceholderText"/>
              <w:sz w:val="20"/>
              <w:szCs w:val="20"/>
            </w:rPr>
            <w:t xml:space="preserve"> mix of dwellings </w:t>
          </w:r>
          <w:r>
            <w:rPr>
              <w:rStyle w:val="PlaceholderText"/>
              <w:sz w:val="20"/>
              <w:szCs w:val="20"/>
            </w:rPr>
            <w:t>e.g.</w:t>
          </w:r>
          <w:r w:rsidRPr="002D2E56">
            <w:rPr>
              <w:rStyle w:val="PlaceholderText"/>
              <w:sz w:val="20"/>
              <w:szCs w:val="20"/>
            </w:rPr>
            <w:t xml:space="preserve"> 2 bed vs 3 bed</w:t>
          </w:r>
          <w:r>
            <w:rPr>
              <w:rStyle w:val="PlaceholderText"/>
              <w:sz w:val="20"/>
              <w:szCs w:val="20"/>
            </w:rPr>
            <w:t>;</w:t>
          </w:r>
        </w:p>
        <w:p w:rsidR="0048552E" w:rsidRPr="007A0101" w:rsidRDefault="0048552E" w:rsidP="004B7A0A">
          <w:pPr>
            <w:pStyle w:val="ListParagraph"/>
            <w:numPr>
              <w:ilvl w:val="1"/>
              <w:numId w:val="2"/>
            </w:numPr>
            <w:spacing w:before="0" w:after="0" w:line="240" w:lineRule="auto"/>
            <w:textAlignment w:val="baseline"/>
            <w:rPr>
              <w:rStyle w:val="PlaceholderText"/>
              <w:sz w:val="20"/>
              <w:szCs w:val="20"/>
            </w:rPr>
          </w:pPr>
          <w:r>
            <w:rPr>
              <w:rStyle w:val="PlaceholderText"/>
              <w:sz w:val="20"/>
              <w:szCs w:val="20"/>
            </w:rPr>
            <w:t xml:space="preserve">The dwelling typology e.g. villa vs unit; </w:t>
          </w:r>
          <w:r w:rsidRPr="002D2E56">
            <w:rPr>
              <w:rStyle w:val="PlaceholderText"/>
              <w:sz w:val="20"/>
              <w:szCs w:val="20"/>
            </w:rPr>
            <w:t>  </w:t>
          </w:r>
        </w:p>
        <w:p w:rsidR="0048552E" w:rsidRDefault="0048552E" w:rsidP="004B7A0A">
          <w:pPr>
            <w:pStyle w:val="ListParagraph"/>
            <w:numPr>
              <w:ilvl w:val="0"/>
              <w:numId w:val="3"/>
            </w:numPr>
            <w:spacing w:before="0" w:after="0" w:line="240" w:lineRule="auto"/>
            <w:textAlignment w:val="baseline"/>
            <w:rPr>
              <w:rStyle w:val="PlaceholderText"/>
              <w:sz w:val="20"/>
              <w:szCs w:val="20"/>
            </w:rPr>
          </w:pPr>
          <w:r w:rsidRPr="00C36AD3">
            <w:rPr>
              <w:rStyle w:val="PlaceholderText"/>
              <w:sz w:val="20"/>
              <w:szCs w:val="20"/>
            </w:rPr>
            <w:t>Explain any other revenue opportunities including commercial or sub-lease opportunities</w:t>
          </w:r>
          <w:r>
            <w:rPr>
              <w:rStyle w:val="PlaceholderText"/>
              <w:sz w:val="20"/>
              <w:szCs w:val="20"/>
            </w:rPr>
            <w:t>;</w:t>
          </w:r>
        </w:p>
        <w:p w:rsidR="0048552E" w:rsidRDefault="0048552E" w:rsidP="004B7A0A">
          <w:pPr>
            <w:pStyle w:val="ListParagraph"/>
            <w:numPr>
              <w:ilvl w:val="0"/>
              <w:numId w:val="3"/>
            </w:numPr>
            <w:spacing w:before="0" w:after="0" w:line="240" w:lineRule="auto"/>
            <w:textAlignment w:val="baseline"/>
            <w:rPr>
              <w:rStyle w:val="PlaceholderText"/>
              <w:sz w:val="20"/>
              <w:szCs w:val="20"/>
            </w:rPr>
          </w:pPr>
          <w:r>
            <w:rPr>
              <w:rStyle w:val="PlaceholderText"/>
              <w:sz w:val="20"/>
              <w:szCs w:val="20"/>
            </w:rPr>
            <w:t xml:space="preserve">Elaborate the design considerations in relation to the planning approval; and </w:t>
          </w:r>
        </w:p>
        <w:p w:rsidR="00F73435" w:rsidRDefault="0048552E" w:rsidP="0048552E">
          <w:pPr>
            <w:pStyle w:val="679795B0BF58460AB864AD3E0E361B09"/>
          </w:pPr>
          <w:r w:rsidRPr="00C36AD3">
            <w:rPr>
              <w:rStyle w:val="PlaceholderText"/>
              <w:sz w:val="20"/>
              <w:szCs w:val="20"/>
            </w:rPr>
            <w:t>Describe how the proposal complies with the development requirements, including relevant planning controls</w:t>
          </w:r>
          <w:r>
            <w:rPr>
              <w:rStyle w:val="PlaceholderText"/>
              <w:sz w:val="20"/>
              <w:szCs w:val="20"/>
            </w:rPr>
            <w:t>.</w:t>
          </w:r>
        </w:p>
      </w:docPartBody>
    </w:docPart>
    <w:docPart>
      <w:docPartPr>
        <w:name w:val="45627043F0E14F64A3244053F417A809"/>
        <w:category>
          <w:name w:val="General"/>
          <w:gallery w:val="placeholder"/>
        </w:category>
        <w:types>
          <w:type w:val="bbPlcHdr"/>
        </w:types>
        <w:behaviors>
          <w:behavior w:val="content"/>
        </w:behaviors>
        <w:guid w:val="{E04B05EE-364A-4F17-B3D9-449B0B5F9F66}"/>
      </w:docPartPr>
      <w:docPartBody>
        <w:p w:rsidR="00F73435" w:rsidRDefault="0048552E" w:rsidP="0048552E">
          <w:pPr>
            <w:pStyle w:val="45627043F0E14F64A3244053F417A809"/>
          </w:pPr>
          <w:r w:rsidRPr="00A00C88">
            <w:rPr>
              <w:rStyle w:val="PlaceholderText"/>
            </w:rPr>
            <w:t>Click or tap here to enter text.</w:t>
          </w:r>
        </w:p>
      </w:docPartBody>
    </w:docPart>
    <w:docPart>
      <w:docPartPr>
        <w:name w:val="F99584C5E31C4329927679601C5A817F"/>
        <w:category>
          <w:name w:val="General"/>
          <w:gallery w:val="placeholder"/>
        </w:category>
        <w:types>
          <w:type w:val="bbPlcHdr"/>
        </w:types>
        <w:behaviors>
          <w:behavior w:val="content"/>
        </w:behaviors>
        <w:guid w:val="{AA80686D-AAF4-497B-A995-911C6F0E24A4}"/>
      </w:docPartPr>
      <w:docPartBody>
        <w:p w:rsidR="00F73435" w:rsidRDefault="0048552E" w:rsidP="0048552E">
          <w:pPr>
            <w:pStyle w:val="F99584C5E31C4329927679601C5A817F"/>
          </w:pPr>
          <w:r w:rsidRPr="00A00C88">
            <w:rPr>
              <w:rStyle w:val="PlaceholderText"/>
            </w:rPr>
            <w:t>Click or tap here to enter text.</w:t>
          </w:r>
        </w:p>
      </w:docPartBody>
    </w:docPart>
    <w:docPart>
      <w:docPartPr>
        <w:name w:val="C9C6AEB410E642C0883B8D38F0264CCC"/>
        <w:category>
          <w:name w:val="General"/>
          <w:gallery w:val="placeholder"/>
        </w:category>
        <w:types>
          <w:type w:val="bbPlcHdr"/>
        </w:types>
        <w:behaviors>
          <w:behavior w:val="content"/>
        </w:behaviors>
        <w:guid w:val="{E4162802-9221-4768-861D-CA8178A79AF1}"/>
      </w:docPartPr>
      <w:docPartBody>
        <w:p w:rsidR="00F73435" w:rsidRDefault="0048552E" w:rsidP="0048552E">
          <w:pPr>
            <w:pStyle w:val="C9C6AEB410E642C0883B8D38F0264CCC"/>
          </w:pPr>
          <w:r w:rsidRPr="00A00C88">
            <w:rPr>
              <w:rStyle w:val="PlaceholderText"/>
            </w:rPr>
            <w:t>Click or tap here to enter text.</w:t>
          </w:r>
        </w:p>
      </w:docPartBody>
    </w:docPart>
    <w:docPart>
      <w:docPartPr>
        <w:name w:val="B9168C3B16724A0DB28D381D281C234D"/>
        <w:category>
          <w:name w:val="General"/>
          <w:gallery w:val="placeholder"/>
        </w:category>
        <w:types>
          <w:type w:val="bbPlcHdr"/>
        </w:types>
        <w:behaviors>
          <w:behavior w:val="content"/>
        </w:behaviors>
        <w:guid w:val="{7AE8E84F-99A3-448F-8616-DF1C76BA1E10}"/>
      </w:docPartPr>
      <w:docPartBody>
        <w:p w:rsidR="00F73435" w:rsidRDefault="0048552E" w:rsidP="0048552E">
          <w:pPr>
            <w:pStyle w:val="B9168C3B16724A0DB28D381D281C234D"/>
          </w:pPr>
          <w:r w:rsidRPr="00A00C88">
            <w:rPr>
              <w:rStyle w:val="PlaceholderText"/>
            </w:rPr>
            <w:t>Click or tap here to enter text.</w:t>
          </w:r>
        </w:p>
      </w:docPartBody>
    </w:docPart>
    <w:docPart>
      <w:docPartPr>
        <w:name w:val="70DF3D88B0CB4359A0FDC02DE16DBE5B"/>
        <w:category>
          <w:name w:val="General"/>
          <w:gallery w:val="placeholder"/>
        </w:category>
        <w:types>
          <w:type w:val="bbPlcHdr"/>
        </w:types>
        <w:behaviors>
          <w:behavior w:val="content"/>
        </w:behaviors>
        <w:guid w:val="{65DB7154-4B49-4621-B6BD-DC8D96D3C0A8}"/>
      </w:docPartPr>
      <w:docPartBody>
        <w:p w:rsidR="00F73435" w:rsidRDefault="0048552E" w:rsidP="0048552E">
          <w:pPr>
            <w:pStyle w:val="70DF3D88B0CB4359A0FDC02DE16DBE5B"/>
          </w:pPr>
          <w:r w:rsidRPr="00263360">
            <w:rPr>
              <w:color w:val="44546A" w:themeColor="text2"/>
            </w:rPr>
            <w:t>e.g. $100m</w:t>
          </w:r>
          <w:r w:rsidRPr="00263360">
            <w:rPr>
              <w:i/>
              <w:iCs/>
              <w:color w:val="44546A" w:themeColor="text2"/>
            </w:rPr>
            <w:t xml:space="preserve"> </w:t>
          </w:r>
        </w:p>
      </w:docPartBody>
    </w:docPart>
    <w:docPart>
      <w:docPartPr>
        <w:name w:val="A2E0EFC547604BFAB289D65BEB5F235C"/>
        <w:category>
          <w:name w:val="General"/>
          <w:gallery w:val="placeholder"/>
        </w:category>
        <w:types>
          <w:type w:val="bbPlcHdr"/>
        </w:types>
        <w:behaviors>
          <w:behavior w:val="content"/>
        </w:behaviors>
        <w:guid w:val="{33B88412-41B7-4CFA-BD0A-F2136CC55574}"/>
      </w:docPartPr>
      <w:docPartBody>
        <w:p w:rsidR="00F73435" w:rsidRDefault="0048552E" w:rsidP="0048552E">
          <w:pPr>
            <w:pStyle w:val="A2E0EFC547604BFAB289D65BEB5F235C"/>
          </w:pPr>
          <w:r w:rsidRPr="00263360">
            <w:rPr>
              <w:rStyle w:val="PlaceholderText"/>
              <w:color w:val="44546A" w:themeColor="text2"/>
            </w:rPr>
            <w:t>Click or tap here to enter text.</w:t>
          </w:r>
        </w:p>
      </w:docPartBody>
    </w:docPart>
    <w:docPart>
      <w:docPartPr>
        <w:name w:val="8D62B32A41B14FAF89E4DC716216432A"/>
        <w:category>
          <w:name w:val="General"/>
          <w:gallery w:val="placeholder"/>
        </w:category>
        <w:types>
          <w:type w:val="bbPlcHdr"/>
        </w:types>
        <w:behaviors>
          <w:behavior w:val="content"/>
        </w:behaviors>
        <w:guid w:val="{E33010B5-71A5-42AC-9118-7B2CA37468BD}"/>
      </w:docPartPr>
      <w:docPartBody>
        <w:p w:rsidR="00F73435" w:rsidRDefault="0048552E" w:rsidP="0048552E">
          <w:pPr>
            <w:pStyle w:val="8D62B32A41B14FAF89E4DC716216432A"/>
          </w:pPr>
          <w:r w:rsidRPr="00263360">
            <w:rPr>
              <w:color w:val="44546A" w:themeColor="text2"/>
            </w:rPr>
            <w:t>e.g. $100m</w:t>
          </w:r>
        </w:p>
      </w:docPartBody>
    </w:docPart>
    <w:docPart>
      <w:docPartPr>
        <w:name w:val="ED75F8930A334907A53E4B07E7009048"/>
        <w:category>
          <w:name w:val="General"/>
          <w:gallery w:val="placeholder"/>
        </w:category>
        <w:types>
          <w:type w:val="bbPlcHdr"/>
        </w:types>
        <w:behaviors>
          <w:behavior w:val="content"/>
        </w:behaviors>
        <w:guid w:val="{7BE88731-B4FB-401A-931E-ADA52E81D3CD}"/>
      </w:docPartPr>
      <w:docPartBody>
        <w:p w:rsidR="00F73435" w:rsidRDefault="0048552E" w:rsidP="0048552E">
          <w:pPr>
            <w:pStyle w:val="ED75F8930A334907A53E4B07E7009048"/>
          </w:pPr>
          <w:r w:rsidRPr="00263360">
            <w:rPr>
              <w:rStyle w:val="PlaceholderText"/>
              <w:color w:val="44546A" w:themeColor="text2"/>
            </w:rPr>
            <w:t>Click or tap here to enter text.</w:t>
          </w:r>
        </w:p>
      </w:docPartBody>
    </w:docPart>
    <w:docPart>
      <w:docPartPr>
        <w:name w:val="89084446EFA74CCA9BCB6BD14CD399DC"/>
        <w:category>
          <w:name w:val="General"/>
          <w:gallery w:val="placeholder"/>
        </w:category>
        <w:types>
          <w:type w:val="bbPlcHdr"/>
        </w:types>
        <w:behaviors>
          <w:behavior w:val="content"/>
        </w:behaviors>
        <w:guid w:val="{70247823-4F2F-4894-81AF-E4EBCF0E6C01}"/>
      </w:docPartPr>
      <w:docPartBody>
        <w:p w:rsidR="00F73435" w:rsidRDefault="0048552E" w:rsidP="0048552E">
          <w:pPr>
            <w:pStyle w:val="89084446EFA74CCA9BCB6BD14CD399DC"/>
          </w:pPr>
          <w:r w:rsidRPr="00263360">
            <w:rPr>
              <w:color w:val="44546A" w:themeColor="text2"/>
            </w:rPr>
            <w:t>e.g. $100m</w:t>
          </w:r>
        </w:p>
      </w:docPartBody>
    </w:docPart>
    <w:docPart>
      <w:docPartPr>
        <w:name w:val="81A730EC74094813A1235CBECF190E49"/>
        <w:category>
          <w:name w:val="General"/>
          <w:gallery w:val="placeholder"/>
        </w:category>
        <w:types>
          <w:type w:val="bbPlcHdr"/>
        </w:types>
        <w:behaviors>
          <w:behavior w:val="content"/>
        </w:behaviors>
        <w:guid w:val="{F36EFFB9-AC49-47B3-B910-56A5BF5F9E89}"/>
      </w:docPartPr>
      <w:docPartBody>
        <w:p w:rsidR="00F73435" w:rsidRDefault="0048552E" w:rsidP="0048552E">
          <w:pPr>
            <w:pStyle w:val="81A730EC74094813A1235CBECF190E49"/>
          </w:pPr>
          <w:r w:rsidRPr="00263360">
            <w:rPr>
              <w:rStyle w:val="PlaceholderText"/>
              <w:color w:val="44546A" w:themeColor="text2"/>
            </w:rPr>
            <w:t>Click or tap here to enter text.</w:t>
          </w:r>
        </w:p>
      </w:docPartBody>
    </w:docPart>
    <w:docPart>
      <w:docPartPr>
        <w:name w:val="7F87EE6BDA0F414A87DBFF2A60836D1C"/>
        <w:category>
          <w:name w:val="General"/>
          <w:gallery w:val="placeholder"/>
        </w:category>
        <w:types>
          <w:type w:val="bbPlcHdr"/>
        </w:types>
        <w:behaviors>
          <w:behavior w:val="content"/>
        </w:behaviors>
        <w:guid w:val="{3410602E-4B97-4359-A082-F536AE3CE970}"/>
      </w:docPartPr>
      <w:docPartBody>
        <w:p w:rsidR="00F73435" w:rsidRDefault="0048552E" w:rsidP="0048552E">
          <w:pPr>
            <w:pStyle w:val="7F87EE6BDA0F414A87DBFF2A60836D1C"/>
          </w:pPr>
          <w:r w:rsidRPr="00263360">
            <w:rPr>
              <w:color w:val="44546A" w:themeColor="text2"/>
            </w:rPr>
            <w:t>e.g. $100m</w:t>
          </w:r>
          <w:r w:rsidRPr="00263360">
            <w:rPr>
              <w:i/>
              <w:iCs/>
              <w:color w:val="44546A" w:themeColor="text2"/>
            </w:rPr>
            <w:t xml:space="preserve"> </w:t>
          </w:r>
        </w:p>
      </w:docPartBody>
    </w:docPart>
    <w:docPart>
      <w:docPartPr>
        <w:name w:val="87A65125C6ED4A0F80FF79E04F24BEE4"/>
        <w:category>
          <w:name w:val="General"/>
          <w:gallery w:val="placeholder"/>
        </w:category>
        <w:types>
          <w:type w:val="bbPlcHdr"/>
        </w:types>
        <w:behaviors>
          <w:behavior w:val="content"/>
        </w:behaviors>
        <w:guid w:val="{55AA11BF-EE86-48F1-99A8-55E10BAF2E50}"/>
      </w:docPartPr>
      <w:docPartBody>
        <w:p w:rsidR="00F73435" w:rsidRDefault="0048552E" w:rsidP="0048552E">
          <w:pPr>
            <w:pStyle w:val="87A65125C6ED4A0F80FF79E04F24BEE4"/>
          </w:pPr>
          <w:r w:rsidRPr="00263360">
            <w:rPr>
              <w:rStyle w:val="PlaceholderText"/>
              <w:color w:val="44546A" w:themeColor="text2"/>
            </w:rPr>
            <w:t>Click or tap here to enter text.</w:t>
          </w:r>
        </w:p>
      </w:docPartBody>
    </w:docPart>
    <w:docPart>
      <w:docPartPr>
        <w:name w:val="BBB63A5C2A2A4AE08F9EA2A349949DAE"/>
        <w:category>
          <w:name w:val="General"/>
          <w:gallery w:val="placeholder"/>
        </w:category>
        <w:types>
          <w:type w:val="bbPlcHdr"/>
        </w:types>
        <w:behaviors>
          <w:behavior w:val="content"/>
        </w:behaviors>
        <w:guid w:val="{C9D9290C-1363-470A-853A-15E409E118B1}"/>
      </w:docPartPr>
      <w:docPartBody>
        <w:p w:rsidR="00F73435" w:rsidRDefault="0048552E" w:rsidP="0048552E">
          <w:pPr>
            <w:pStyle w:val="BBB63A5C2A2A4AE08F9EA2A349949DAE"/>
          </w:pPr>
          <w:r w:rsidRPr="00263360">
            <w:rPr>
              <w:color w:val="44546A" w:themeColor="text2"/>
            </w:rPr>
            <w:t>e.g. $100m</w:t>
          </w:r>
        </w:p>
      </w:docPartBody>
    </w:docPart>
    <w:docPart>
      <w:docPartPr>
        <w:name w:val="B1662DC108574401AD44FA263CD15DB7"/>
        <w:category>
          <w:name w:val="General"/>
          <w:gallery w:val="placeholder"/>
        </w:category>
        <w:types>
          <w:type w:val="bbPlcHdr"/>
        </w:types>
        <w:behaviors>
          <w:behavior w:val="content"/>
        </w:behaviors>
        <w:guid w:val="{88BA67C4-D34C-41B6-97C9-A2BF550BD1A8}"/>
      </w:docPartPr>
      <w:docPartBody>
        <w:p w:rsidR="00F73435" w:rsidRDefault="0048552E" w:rsidP="0048552E">
          <w:pPr>
            <w:pStyle w:val="B1662DC108574401AD44FA263CD15DB7"/>
          </w:pPr>
          <w:r w:rsidRPr="00263360">
            <w:rPr>
              <w:rStyle w:val="PlaceholderText"/>
              <w:color w:val="44546A" w:themeColor="text2"/>
            </w:rPr>
            <w:t>Click or tap here to enter text.</w:t>
          </w:r>
        </w:p>
      </w:docPartBody>
    </w:docPart>
    <w:docPart>
      <w:docPartPr>
        <w:name w:val="ECFBADA48E6D40148C9C464D9AD08902"/>
        <w:category>
          <w:name w:val="General"/>
          <w:gallery w:val="placeholder"/>
        </w:category>
        <w:types>
          <w:type w:val="bbPlcHdr"/>
        </w:types>
        <w:behaviors>
          <w:behavior w:val="content"/>
        </w:behaviors>
        <w:guid w:val="{7FD1775B-31E0-45AB-9DD6-792AEA9AFB2E}"/>
      </w:docPartPr>
      <w:docPartBody>
        <w:p w:rsidR="00F73435" w:rsidRDefault="0048552E" w:rsidP="0048552E">
          <w:pPr>
            <w:pStyle w:val="ECFBADA48E6D40148C9C464D9AD08902"/>
          </w:pPr>
          <w:r w:rsidRPr="00263360">
            <w:rPr>
              <w:color w:val="44546A" w:themeColor="text2"/>
            </w:rPr>
            <w:t>e.g. $100m</w:t>
          </w:r>
        </w:p>
      </w:docPartBody>
    </w:docPart>
    <w:docPart>
      <w:docPartPr>
        <w:name w:val="D56AAEA3D0374AB68967BD3F786ED913"/>
        <w:category>
          <w:name w:val="General"/>
          <w:gallery w:val="placeholder"/>
        </w:category>
        <w:types>
          <w:type w:val="bbPlcHdr"/>
        </w:types>
        <w:behaviors>
          <w:behavior w:val="content"/>
        </w:behaviors>
        <w:guid w:val="{FE952EC4-5A4B-4881-B908-0C221C8DD087}"/>
      </w:docPartPr>
      <w:docPartBody>
        <w:p w:rsidR="00F73435" w:rsidRDefault="0048552E" w:rsidP="0048552E">
          <w:pPr>
            <w:pStyle w:val="D56AAEA3D0374AB68967BD3F786ED913"/>
          </w:pPr>
          <w:r w:rsidRPr="00263360">
            <w:rPr>
              <w:rStyle w:val="PlaceholderText"/>
              <w:color w:val="44546A" w:themeColor="text2"/>
            </w:rPr>
            <w:t>Click or tap here to enter text.</w:t>
          </w:r>
        </w:p>
      </w:docPartBody>
    </w:docPart>
    <w:docPart>
      <w:docPartPr>
        <w:name w:val="67021E5D6DA04A87BC7AF4264FD22BD3"/>
        <w:category>
          <w:name w:val="General"/>
          <w:gallery w:val="placeholder"/>
        </w:category>
        <w:types>
          <w:type w:val="bbPlcHdr"/>
        </w:types>
        <w:behaviors>
          <w:behavior w:val="content"/>
        </w:behaviors>
        <w:guid w:val="{71B02171-0F3B-40A6-9CB7-44E507080C38}"/>
      </w:docPartPr>
      <w:docPartBody>
        <w:p w:rsidR="00F73435" w:rsidRDefault="0048552E" w:rsidP="0048552E">
          <w:pPr>
            <w:pStyle w:val="67021E5D6DA04A87BC7AF4264FD22BD3"/>
          </w:pPr>
          <w:r w:rsidRPr="00263360">
            <w:rPr>
              <w:color w:val="44546A" w:themeColor="text2"/>
            </w:rPr>
            <w:t>e.g. $100m</w:t>
          </w:r>
          <w:r w:rsidRPr="00263360">
            <w:rPr>
              <w:i/>
              <w:iCs/>
              <w:color w:val="44546A" w:themeColor="text2"/>
            </w:rPr>
            <w:t xml:space="preserve"> </w:t>
          </w:r>
        </w:p>
      </w:docPartBody>
    </w:docPart>
    <w:docPart>
      <w:docPartPr>
        <w:name w:val="C822C73281704E93ABEA12411A4184BC"/>
        <w:category>
          <w:name w:val="General"/>
          <w:gallery w:val="placeholder"/>
        </w:category>
        <w:types>
          <w:type w:val="bbPlcHdr"/>
        </w:types>
        <w:behaviors>
          <w:behavior w:val="content"/>
        </w:behaviors>
        <w:guid w:val="{ADC931A4-EDCA-476B-9A92-EF26141A82BE}"/>
      </w:docPartPr>
      <w:docPartBody>
        <w:p w:rsidR="00F73435" w:rsidRDefault="0048552E" w:rsidP="0048552E">
          <w:pPr>
            <w:pStyle w:val="C822C73281704E93ABEA12411A4184BC"/>
          </w:pPr>
          <w:r w:rsidRPr="00263360">
            <w:rPr>
              <w:rStyle w:val="PlaceholderText"/>
              <w:color w:val="44546A" w:themeColor="text2"/>
            </w:rPr>
            <w:t>Click or tap here to enter text.</w:t>
          </w:r>
        </w:p>
      </w:docPartBody>
    </w:docPart>
    <w:docPart>
      <w:docPartPr>
        <w:name w:val="542B9024746B4460AE1E2237E29259C7"/>
        <w:category>
          <w:name w:val="General"/>
          <w:gallery w:val="placeholder"/>
        </w:category>
        <w:types>
          <w:type w:val="bbPlcHdr"/>
        </w:types>
        <w:behaviors>
          <w:behavior w:val="content"/>
        </w:behaviors>
        <w:guid w:val="{E8C1E244-EF16-4815-9CE6-AA175DF9DA7E}"/>
      </w:docPartPr>
      <w:docPartBody>
        <w:p w:rsidR="00F73435" w:rsidRDefault="0048552E" w:rsidP="0048552E">
          <w:pPr>
            <w:pStyle w:val="542B9024746B4460AE1E2237E29259C7"/>
          </w:pPr>
          <w:r w:rsidRPr="00263360">
            <w:rPr>
              <w:color w:val="44546A" w:themeColor="text2"/>
            </w:rPr>
            <w:t>e.g. $100m</w:t>
          </w:r>
        </w:p>
      </w:docPartBody>
    </w:docPart>
    <w:docPart>
      <w:docPartPr>
        <w:name w:val="EB4074252D42452792C11433A2900A81"/>
        <w:category>
          <w:name w:val="General"/>
          <w:gallery w:val="placeholder"/>
        </w:category>
        <w:types>
          <w:type w:val="bbPlcHdr"/>
        </w:types>
        <w:behaviors>
          <w:behavior w:val="content"/>
        </w:behaviors>
        <w:guid w:val="{C73B2D07-EDA8-427D-A82B-4A7C0B7E0F91}"/>
      </w:docPartPr>
      <w:docPartBody>
        <w:p w:rsidR="00F73435" w:rsidRDefault="0048552E" w:rsidP="0048552E">
          <w:pPr>
            <w:pStyle w:val="EB4074252D42452792C11433A2900A81"/>
          </w:pPr>
          <w:r w:rsidRPr="00263360">
            <w:rPr>
              <w:rStyle w:val="PlaceholderText"/>
              <w:color w:val="44546A" w:themeColor="text2"/>
            </w:rPr>
            <w:t>Click or tap here to enter text.</w:t>
          </w:r>
        </w:p>
      </w:docPartBody>
    </w:docPart>
    <w:docPart>
      <w:docPartPr>
        <w:name w:val="99E613D6B0E6425CAE9F462E142F8C18"/>
        <w:category>
          <w:name w:val="General"/>
          <w:gallery w:val="placeholder"/>
        </w:category>
        <w:types>
          <w:type w:val="bbPlcHdr"/>
        </w:types>
        <w:behaviors>
          <w:behavior w:val="content"/>
        </w:behaviors>
        <w:guid w:val="{AC6C0CD1-5C90-4586-B583-15B8BB4721EE}"/>
      </w:docPartPr>
      <w:docPartBody>
        <w:p w:rsidR="00F73435" w:rsidRDefault="0048552E" w:rsidP="0048552E">
          <w:pPr>
            <w:pStyle w:val="99E613D6B0E6425CAE9F462E142F8C18"/>
          </w:pPr>
          <w:r w:rsidRPr="00263360">
            <w:rPr>
              <w:color w:val="44546A" w:themeColor="text2"/>
            </w:rPr>
            <w:t>e.g. $100m</w:t>
          </w:r>
        </w:p>
      </w:docPartBody>
    </w:docPart>
    <w:docPart>
      <w:docPartPr>
        <w:name w:val="2EE3A94B9B6542BD91728EFA1442D345"/>
        <w:category>
          <w:name w:val="General"/>
          <w:gallery w:val="placeholder"/>
        </w:category>
        <w:types>
          <w:type w:val="bbPlcHdr"/>
        </w:types>
        <w:behaviors>
          <w:behavior w:val="content"/>
        </w:behaviors>
        <w:guid w:val="{1BB77156-E43B-490C-AF19-B47696C9819B}"/>
      </w:docPartPr>
      <w:docPartBody>
        <w:p w:rsidR="00F73435" w:rsidRDefault="0048552E" w:rsidP="0048552E">
          <w:pPr>
            <w:pStyle w:val="2EE3A94B9B6542BD91728EFA1442D345"/>
          </w:pPr>
          <w:r w:rsidRPr="00263360">
            <w:rPr>
              <w:rStyle w:val="PlaceholderText"/>
              <w:color w:val="44546A" w:themeColor="text2"/>
            </w:rPr>
            <w:t>Click or tap here to enter text.</w:t>
          </w:r>
        </w:p>
      </w:docPartBody>
    </w:docPart>
    <w:docPart>
      <w:docPartPr>
        <w:name w:val="9DDBB846332A48B085A89EA6B6538D5B"/>
        <w:category>
          <w:name w:val="General"/>
          <w:gallery w:val="placeholder"/>
        </w:category>
        <w:types>
          <w:type w:val="bbPlcHdr"/>
        </w:types>
        <w:behaviors>
          <w:behavior w:val="content"/>
        </w:behaviors>
        <w:guid w:val="{17386FE6-392E-4E0F-966B-44EEA44A847C}"/>
      </w:docPartPr>
      <w:docPartBody>
        <w:p w:rsidR="00F73435" w:rsidRDefault="0048552E" w:rsidP="0048552E">
          <w:pPr>
            <w:pStyle w:val="9DDBB846332A48B085A89EA6B6538D5B"/>
          </w:pPr>
          <w:r w:rsidRPr="00233423">
            <w:rPr>
              <w:rStyle w:val="PlaceholderText"/>
              <w:color w:val="44546A" w:themeColor="text2"/>
            </w:rPr>
            <w:t>Click or tap here to enter text.</w:t>
          </w:r>
        </w:p>
      </w:docPartBody>
    </w:docPart>
    <w:docPart>
      <w:docPartPr>
        <w:name w:val="4DEBE8E99A1B45E28A7348FDA139BBF7"/>
        <w:category>
          <w:name w:val="General"/>
          <w:gallery w:val="placeholder"/>
        </w:category>
        <w:types>
          <w:type w:val="bbPlcHdr"/>
        </w:types>
        <w:behaviors>
          <w:behavior w:val="content"/>
        </w:behaviors>
        <w:guid w:val="{7D88729A-DC8A-4D77-A9E4-0E9F2DEBFF68}"/>
      </w:docPartPr>
      <w:docPartBody>
        <w:p w:rsidR="00F73435" w:rsidRDefault="0048552E" w:rsidP="0048552E">
          <w:pPr>
            <w:pStyle w:val="4DEBE8E99A1B45E28A7348FDA139BBF7"/>
          </w:pPr>
          <w:r w:rsidRPr="00233423">
            <w:rPr>
              <w:rStyle w:val="PlaceholderText"/>
              <w:color w:val="44546A" w:themeColor="text2"/>
            </w:rPr>
            <w:t>Click or tap here to enter text.</w:t>
          </w:r>
        </w:p>
      </w:docPartBody>
    </w:docPart>
    <w:docPart>
      <w:docPartPr>
        <w:name w:val="8562D97B24F64046AC9EF08F4CFAAA5E"/>
        <w:category>
          <w:name w:val="General"/>
          <w:gallery w:val="placeholder"/>
        </w:category>
        <w:types>
          <w:type w:val="bbPlcHdr"/>
        </w:types>
        <w:behaviors>
          <w:behavior w:val="content"/>
        </w:behaviors>
        <w:guid w:val="{FC9CDCBE-1B13-4B2D-897E-CE5EC5DDC544}"/>
      </w:docPartPr>
      <w:docPartBody>
        <w:p w:rsidR="00F73435" w:rsidRDefault="0048552E" w:rsidP="0048552E">
          <w:pPr>
            <w:pStyle w:val="8562D97B24F64046AC9EF08F4CFAAA5E"/>
          </w:pPr>
          <w:r w:rsidRPr="00233423">
            <w:rPr>
              <w:rStyle w:val="PlaceholderText"/>
              <w:color w:val="44546A" w:themeColor="text2"/>
            </w:rPr>
            <w:t>Click or tap here to enter text.</w:t>
          </w:r>
        </w:p>
      </w:docPartBody>
    </w:docPart>
    <w:docPart>
      <w:docPartPr>
        <w:name w:val="95DDEEF44FB84F9A9A8D12F9D9003441"/>
        <w:category>
          <w:name w:val="General"/>
          <w:gallery w:val="placeholder"/>
        </w:category>
        <w:types>
          <w:type w:val="bbPlcHdr"/>
        </w:types>
        <w:behaviors>
          <w:behavior w:val="content"/>
        </w:behaviors>
        <w:guid w:val="{00AB9B74-602D-470C-AC15-18420C5B3FA8}"/>
      </w:docPartPr>
      <w:docPartBody>
        <w:p w:rsidR="00F73435" w:rsidRDefault="0048552E" w:rsidP="0048552E">
          <w:pPr>
            <w:pStyle w:val="95DDEEF44FB84F9A9A8D12F9D9003441"/>
          </w:pPr>
          <w:r w:rsidRPr="00233423">
            <w:rPr>
              <w:rStyle w:val="PlaceholderText"/>
              <w:color w:val="44546A" w:themeColor="text2"/>
            </w:rPr>
            <w:t>Click or tap here to enter text.</w:t>
          </w:r>
        </w:p>
      </w:docPartBody>
    </w:docPart>
    <w:docPart>
      <w:docPartPr>
        <w:name w:val="2923EF9EB2B24368A0202849B5E270D6"/>
        <w:category>
          <w:name w:val="General"/>
          <w:gallery w:val="placeholder"/>
        </w:category>
        <w:types>
          <w:type w:val="bbPlcHdr"/>
        </w:types>
        <w:behaviors>
          <w:behavior w:val="content"/>
        </w:behaviors>
        <w:guid w:val="{8028DB1E-04A6-4951-9F12-063767B79CD6}"/>
      </w:docPartPr>
      <w:docPartBody>
        <w:p w:rsidR="00F73435" w:rsidRDefault="0048552E" w:rsidP="0048552E">
          <w:pPr>
            <w:pStyle w:val="2923EF9EB2B24368A0202849B5E270D6"/>
          </w:pPr>
          <w:r w:rsidRPr="00233423">
            <w:rPr>
              <w:rStyle w:val="PlaceholderText"/>
              <w:color w:val="44546A" w:themeColor="text2"/>
            </w:rPr>
            <w:t>Click or tap here to enter text.</w:t>
          </w:r>
        </w:p>
      </w:docPartBody>
    </w:docPart>
    <w:docPart>
      <w:docPartPr>
        <w:name w:val="6CA28F398C494B8B93BC50D778A03101"/>
        <w:category>
          <w:name w:val="General"/>
          <w:gallery w:val="placeholder"/>
        </w:category>
        <w:types>
          <w:type w:val="bbPlcHdr"/>
        </w:types>
        <w:behaviors>
          <w:behavior w:val="content"/>
        </w:behaviors>
        <w:guid w:val="{F1693FB7-34C0-4796-A491-5153C3468E8C}"/>
      </w:docPartPr>
      <w:docPartBody>
        <w:p w:rsidR="00F73435" w:rsidRDefault="0048552E" w:rsidP="0048552E">
          <w:pPr>
            <w:pStyle w:val="6CA28F398C494B8B93BC50D778A03101"/>
          </w:pPr>
          <w:r w:rsidRPr="00233423">
            <w:rPr>
              <w:rStyle w:val="PlaceholderText"/>
              <w:color w:val="44546A" w:themeColor="text2"/>
            </w:rPr>
            <w:t>Click or tap here to enter text.</w:t>
          </w:r>
        </w:p>
      </w:docPartBody>
    </w:docPart>
    <w:docPart>
      <w:docPartPr>
        <w:name w:val="19612B560F6945B8B7761780F3156A0C"/>
        <w:category>
          <w:name w:val="General"/>
          <w:gallery w:val="placeholder"/>
        </w:category>
        <w:types>
          <w:type w:val="bbPlcHdr"/>
        </w:types>
        <w:behaviors>
          <w:behavior w:val="content"/>
        </w:behaviors>
        <w:guid w:val="{81A7354A-8BE3-44C4-ABDD-21E87C63B8F4}"/>
      </w:docPartPr>
      <w:docPartBody>
        <w:p w:rsidR="00F73435" w:rsidRDefault="0048552E" w:rsidP="0048552E">
          <w:pPr>
            <w:pStyle w:val="19612B560F6945B8B7761780F3156A0C"/>
          </w:pPr>
          <w:r w:rsidRPr="00A00C88">
            <w:rPr>
              <w:rStyle w:val="PlaceholderText"/>
            </w:rPr>
            <w:t>Click or tap here to enter text.</w:t>
          </w:r>
        </w:p>
      </w:docPartBody>
    </w:docPart>
    <w:docPart>
      <w:docPartPr>
        <w:name w:val="CDD2BCBAC561400983B18C7C6AD1F5A0"/>
        <w:category>
          <w:name w:val="General"/>
          <w:gallery w:val="placeholder"/>
        </w:category>
        <w:types>
          <w:type w:val="bbPlcHdr"/>
        </w:types>
        <w:behaviors>
          <w:behavior w:val="content"/>
        </w:behaviors>
        <w:guid w:val="{A5A58368-B7DB-4BE1-843A-8FBCB2C6E8A7}"/>
      </w:docPartPr>
      <w:docPartBody>
        <w:p w:rsidR="00F73435" w:rsidRDefault="0048552E" w:rsidP="0048552E">
          <w:pPr>
            <w:pStyle w:val="CDD2BCBAC561400983B18C7C6AD1F5A0"/>
          </w:pPr>
          <w:r>
            <w:rPr>
              <w:color w:val="808080" w:themeColor="background1" w:themeShade="80"/>
            </w:rPr>
            <w:t>e.g. 25m</w:t>
          </w:r>
          <w:r>
            <w:rPr>
              <w:i/>
              <w:iCs/>
              <w:color w:val="808080" w:themeColor="background1" w:themeShade="80"/>
            </w:rPr>
            <w:t xml:space="preserve"> </w:t>
          </w:r>
        </w:p>
      </w:docPartBody>
    </w:docPart>
    <w:docPart>
      <w:docPartPr>
        <w:name w:val="12B5ECBBF44F43879C4BA4BEA5435A85"/>
        <w:category>
          <w:name w:val="General"/>
          <w:gallery w:val="placeholder"/>
        </w:category>
        <w:types>
          <w:type w:val="bbPlcHdr"/>
        </w:types>
        <w:behaviors>
          <w:behavior w:val="content"/>
        </w:behaviors>
        <w:guid w:val="{CD8F15A8-63C8-4248-A68D-D6AFAFAE027F}"/>
      </w:docPartPr>
      <w:docPartBody>
        <w:p w:rsidR="00F73435" w:rsidRDefault="0048552E" w:rsidP="0048552E">
          <w:pPr>
            <w:pStyle w:val="12B5ECBBF44F43879C4BA4BEA5435A85"/>
          </w:pPr>
          <w:r w:rsidRPr="005C3B06">
            <w:rPr>
              <w:color w:val="808080" w:themeColor="background1" w:themeShade="80"/>
            </w:rPr>
            <w:t>e.g.</w:t>
          </w:r>
          <w:r>
            <w:rPr>
              <w:color w:val="808080" w:themeColor="background1" w:themeShade="80"/>
            </w:rPr>
            <w:t xml:space="preserve"> </w:t>
          </w:r>
          <w:r>
            <w:rPr>
              <w:i/>
              <w:iCs/>
              <w:color w:val="808080" w:themeColor="background1" w:themeShade="80"/>
            </w:rPr>
            <w:t>25m</w:t>
          </w:r>
        </w:p>
      </w:docPartBody>
    </w:docPart>
    <w:docPart>
      <w:docPartPr>
        <w:name w:val="B23C0FCA43224D1696D887E5FA4F3161"/>
        <w:category>
          <w:name w:val="General"/>
          <w:gallery w:val="placeholder"/>
        </w:category>
        <w:types>
          <w:type w:val="bbPlcHdr"/>
        </w:types>
        <w:behaviors>
          <w:behavior w:val="content"/>
        </w:behaviors>
        <w:guid w:val="{9113F1C2-353B-44E4-8817-2012033380E7}"/>
      </w:docPartPr>
      <w:docPartBody>
        <w:p w:rsidR="00F73435" w:rsidRDefault="0048552E" w:rsidP="0048552E">
          <w:pPr>
            <w:pStyle w:val="B23C0FCA43224D1696D887E5FA4F3161"/>
          </w:pPr>
          <w:r w:rsidRPr="00CE25F1">
            <w:rPr>
              <w:color w:val="808080" w:themeColor="background1" w:themeShade="80"/>
            </w:rPr>
            <w:t>e.g.</w:t>
          </w:r>
          <w:r>
            <w:rPr>
              <w:color w:val="808080" w:themeColor="background1" w:themeShade="80"/>
            </w:rPr>
            <w:t xml:space="preserve"> </w:t>
          </w:r>
          <w:r>
            <w:rPr>
              <w:i/>
              <w:iCs/>
              <w:color w:val="808080" w:themeColor="background1" w:themeShade="80"/>
            </w:rPr>
            <w:t>25m</w:t>
          </w:r>
        </w:p>
      </w:docPartBody>
    </w:docPart>
    <w:docPart>
      <w:docPartPr>
        <w:name w:val="27F87188B77A4784BF34F885AC370C32"/>
        <w:category>
          <w:name w:val="General"/>
          <w:gallery w:val="placeholder"/>
        </w:category>
        <w:types>
          <w:type w:val="bbPlcHdr"/>
        </w:types>
        <w:behaviors>
          <w:behavior w:val="content"/>
        </w:behaviors>
        <w:guid w:val="{04C0182A-8022-49EC-B418-44D90668E439}"/>
      </w:docPartPr>
      <w:docPartBody>
        <w:p w:rsidR="0048552E" w:rsidRPr="00CE25F1" w:rsidRDefault="0048552E">
          <w:pPr>
            <w:rPr>
              <w:i/>
              <w:iCs/>
              <w:color w:val="808080" w:themeColor="background1" w:themeShade="80"/>
            </w:rPr>
          </w:pPr>
          <w:r w:rsidRPr="00CE25F1">
            <w:rPr>
              <w:color w:val="808080" w:themeColor="background1" w:themeShade="80"/>
            </w:rPr>
            <w:t>e.g.</w:t>
          </w:r>
        </w:p>
        <w:p w:rsidR="0048552E" w:rsidRDefault="0048552E">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pPr>
            <w:rPr>
              <w:i/>
              <w:iCs/>
              <w:color w:val="808080" w:themeColor="background1" w:themeShade="80"/>
            </w:rPr>
          </w:pPr>
          <w:r>
            <w:rPr>
              <w:i/>
              <w:iCs/>
              <w:color w:val="808080" w:themeColor="background1" w:themeShade="80"/>
            </w:rPr>
            <w:t>4 x 2 bed cottage</w:t>
          </w:r>
        </w:p>
        <w:p w:rsidR="00F73435" w:rsidRDefault="0048552E" w:rsidP="0048552E">
          <w:pPr>
            <w:pStyle w:val="27F87188B77A4784BF34F885AC370C32"/>
          </w:pPr>
          <w:r w:rsidRPr="00CE25F1">
            <w:rPr>
              <w:i/>
              <w:iCs/>
              <w:color w:val="808080" w:themeColor="background1" w:themeShade="80"/>
            </w:rPr>
            <w:t xml:space="preserve">4 x 3 </w:t>
          </w:r>
          <w:r>
            <w:rPr>
              <w:i/>
              <w:iCs/>
              <w:color w:val="808080" w:themeColor="background1" w:themeShade="80"/>
            </w:rPr>
            <w:t>bed villa</w:t>
          </w:r>
        </w:p>
      </w:docPartBody>
    </w:docPart>
    <w:docPart>
      <w:docPartPr>
        <w:name w:val="DC5EA304B90D424A8E68DDC135CB803A"/>
        <w:category>
          <w:name w:val="General"/>
          <w:gallery w:val="placeholder"/>
        </w:category>
        <w:types>
          <w:type w:val="bbPlcHdr"/>
        </w:types>
        <w:behaviors>
          <w:behavior w:val="content"/>
        </w:behaviors>
        <w:guid w:val="{CDDADE9E-9DA3-482B-920B-B32C410DA652}"/>
      </w:docPartPr>
      <w:docPartBody>
        <w:p w:rsidR="00F73435" w:rsidRDefault="0048552E" w:rsidP="0048552E">
          <w:pPr>
            <w:pStyle w:val="DC5EA304B90D424A8E68DDC135CB803A"/>
          </w:pPr>
          <w:r w:rsidRPr="00B915E7">
            <w:rPr>
              <w:rStyle w:val="PlaceholderText"/>
            </w:rPr>
            <w:t>Click or tap here to enter text.</w:t>
          </w:r>
        </w:p>
      </w:docPartBody>
    </w:docPart>
    <w:docPart>
      <w:docPartPr>
        <w:name w:val="34D05294E2BE43879A5962A19BA8CD52"/>
        <w:category>
          <w:name w:val="General"/>
          <w:gallery w:val="placeholder"/>
        </w:category>
        <w:types>
          <w:type w:val="bbPlcHdr"/>
        </w:types>
        <w:behaviors>
          <w:behavior w:val="content"/>
        </w:behaviors>
        <w:guid w:val="{B6D50C80-BC9B-4384-A9EF-88FE82611026}"/>
      </w:docPartPr>
      <w:docPartBody>
        <w:p w:rsidR="0048552E" w:rsidRPr="000D0C8E" w:rsidRDefault="0048552E" w:rsidP="004B7A0A">
          <w:pPr>
            <w:rPr>
              <w:rStyle w:val="PlaceholderText"/>
              <w:color w:val="44546A" w:themeColor="text2"/>
            </w:rPr>
          </w:pPr>
          <w:r w:rsidRPr="000D0C8E">
            <w:rPr>
              <w:rStyle w:val="PlaceholderText"/>
              <w:color w:val="44546A" w:themeColor="text2"/>
            </w:rPr>
            <w:t>e.g.</w:t>
          </w:r>
        </w:p>
        <w:p w:rsidR="0048552E" w:rsidRPr="000D0C8E" w:rsidRDefault="0048552E" w:rsidP="004B7A0A">
          <w:pPr>
            <w:rPr>
              <w:rStyle w:val="PlaceholderText"/>
              <w:color w:val="44546A" w:themeColor="text2"/>
            </w:rPr>
          </w:pPr>
          <w:r w:rsidRPr="000D0C8E">
            <w:rPr>
              <w:rStyle w:val="PlaceholderText"/>
              <w:color w:val="44546A" w:themeColor="text2"/>
            </w:rPr>
            <w:t>Floor Space: 100sqm</w:t>
          </w:r>
        </w:p>
        <w:p w:rsidR="0048552E" w:rsidRPr="000D0C8E" w:rsidRDefault="0048552E" w:rsidP="004B7A0A">
          <w:pPr>
            <w:rPr>
              <w:color w:val="44546A" w:themeColor="text2"/>
            </w:rPr>
          </w:pPr>
          <w:r w:rsidRPr="000D0C8E">
            <w:rPr>
              <w:color w:val="44546A" w:themeColor="text2"/>
            </w:rPr>
            <w:t>Site area: 200sqm</w:t>
          </w:r>
        </w:p>
        <w:p w:rsidR="00F73435" w:rsidRDefault="0048552E" w:rsidP="0048552E">
          <w:pPr>
            <w:pStyle w:val="34D05294E2BE43879A5962A19BA8CD52"/>
          </w:pPr>
          <w:r w:rsidRPr="000D0C8E">
            <w:rPr>
              <w:color w:val="44546A" w:themeColor="text2"/>
            </w:rPr>
            <w:t>FSR = 0.5:1</w:t>
          </w:r>
        </w:p>
      </w:docPartBody>
    </w:docPart>
    <w:docPart>
      <w:docPartPr>
        <w:name w:val="CD6F0A8D432E4F27AD0E00729A6C58DB"/>
        <w:category>
          <w:name w:val="General"/>
          <w:gallery w:val="placeholder"/>
        </w:category>
        <w:types>
          <w:type w:val="bbPlcHdr"/>
        </w:types>
        <w:behaviors>
          <w:behavior w:val="content"/>
        </w:behaviors>
        <w:guid w:val="{348B1DCA-449A-4667-B67A-5FE93702B0FC}"/>
      </w:docPartPr>
      <w:docPartBody>
        <w:p w:rsidR="0048552E" w:rsidRPr="000D0C8E" w:rsidRDefault="0048552E" w:rsidP="004B7A0A">
          <w:pPr>
            <w:rPr>
              <w:rStyle w:val="PlaceholderText"/>
              <w:color w:val="44546A" w:themeColor="text2"/>
            </w:rPr>
          </w:pPr>
          <w:r w:rsidRPr="000D0C8E">
            <w:rPr>
              <w:rStyle w:val="PlaceholderText"/>
              <w:color w:val="44546A" w:themeColor="text2"/>
            </w:rPr>
            <w:t>e.g.</w:t>
          </w:r>
        </w:p>
        <w:p w:rsidR="0048552E" w:rsidRPr="000D0C8E" w:rsidRDefault="0048552E" w:rsidP="004B7A0A">
          <w:pPr>
            <w:rPr>
              <w:rStyle w:val="PlaceholderText"/>
              <w:color w:val="44546A" w:themeColor="text2"/>
            </w:rPr>
          </w:pPr>
          <w:r w:rsidRPr="000D0C8E">
            <w:rPr>
              <w:rStyle w:val="PlaceholderText"/>
              <w:color w:val="44546A" w:themeColor="text2"/>
            </w:rPr>
            <w:t>Floor Space: 100sqm</w:t>
          </w:r>
        </w:p>
        <w:p w:rsidR="0048552E" w:rsidRPr="000D0C8E" w:rsidRDefault="0048552E" w:rsidP="004B7A0A">
          <w:pPr>
            <w:rPr>
              <w:color w:val="44546A" w:themeColor="text2"/>
            </w:rPr>
          </w:pPr>
          <w:r w:rsidRPr="000D0C8E">
            <w:rPr>
              <w:color w:val="44546A" w:themeColor="text2"/>
            </w:rPr>
            <w:t>Site area: 200sqm</w:t>
          </w:r>
        </w:p>
        <w:p w:rsidR="00F73435" w:rsidRDefault="0048552E" w:rsidP="0048552E">
          <w:pPr>
            <w:pStyle w:val="CD6F0A8D432E4F27AD0E00729A6C58DB"/>
          </w:pPr>
          <w:r w:rsidRPr="000D0C8E">
            <w:rPr>
              <w:color w:val="44546A" w:themeColor="text2"/>
            </w:rPr>
            <w:t>FSR = 0.5:1</w:t>
          </w:r>
          <w:r w:rsidRPr="000D0C8E">
            <w:rPr>
              <w:rStyle w:val="PlaceholderText"/>
              <w:color w:val="44546A" w:themeColor="text2"/>
            </w:rPr>
            <w:t>.</w:t>
          </w:r>
        </w:p>
      </w:docPartBody>
    </w:docPart>
    <w:docPart>
      <w:docPartPr>
        <w:name w:val="FAEB2AC908E04D7E8132937DFC4D72CA"/>
        <w:category>
          <w:name w:val="General"/>
          <w:gallery w:val="placeholder"/>
        </w:category>
        <w:types>
          <w:type w:val="bbPlcHdr"/>
        </w:types>
        <w:behaviors>
          <w:behavior w:val="content"/>
        </w:behaviors>
        <w:guid w:val="{394E9A5F-B27F-4A93-A6D6-62B0C5D68700}"/>
      </w:docPartPr>
      <w:docPartBody>
        <w:p w:rsidR="0048552E" w:rsidRPr="000D0C8E" w:rsidRDefault="0048552E" w:rsidP="004B7A0A">
          <w:pPr>
            <w:rPr>
              <w:rStyle w:val="PlaceholderText"/>
              <w:color w:val="44546A" w:themeColor="text2"/>
            </w:rPr>
          </w:pPr>
          <w:r w:rsidRPr="000D0C8E">
            <w:rPr>
              <w:rStyle w:val="PlaceholderText"/>
              <w:color w:val="44546A" w:themeColor="text2"/>
            </w:rPr>
            <w:t>e.g.</w:t>
          </w:r>
        </w:p>
        <w:p w:rsidR="0048552E" w:rsidRPr="000D0C8E" w:rsidRDefault="0048552E" w:rsidP="004B7A0A">
          <w:pPr>
            <w:rPr>
              <w:rStyle w:val="PlaceholderText"/>
              <w:color w:val="44546A" w:themeColor="text2"/>
            </w:rPr>
          </w:pPr>
          <w:r w:rsidRPr="000D0C8E">
            <w:rPr>
              <w:rStyle w:val="PlaceholderText"/>
              <w:color w:val="44546A" w:themeColor="text2"/>
            </w:rPr>
            <w:t>Floor Space: 100sqm</w:t>
          </w:r>
        </w:p>
        <w:p w:rsidR="0048552E" w:rsidRPr="000D0C8E" w:rsidRDefault="0048552E" w:rsidP="004B7A0A">
          <w:pPr>
            <w:rPr>
              <w:color w:val="44546A" w:themeColor="text2"/>
            </w:rPr>
          </w:pPr>
          <w:r w:rsidRPr="000D0C8E">
            <w:rPr>
              <w:color w:val="44546A" w:themeColor="text2"/>
            </w:rPr>
            <w:t>Site area: 200sqm</w:t>
          </w:r>
        </w:p>
        <w:p w:rsidR="00F73435" w:rsidRDefault="0048552E" w:rsidP="0048552E">
          <w:pPr>
            <w:pStyle w:val="FAEB2AC908E04D7E8132937DFC4D72CA"/>
          </w:pPr>
          <w:r w:rsidRPr="000D0C8E">
            <w:rPr>
              <w:color w:val="44546A" w:themeColor="text2"/>
            </w:rPr>
            <w:t>FSR = 0.5:1</w:t>
          </w:r>
        </w:p>
      </w:docPartBody>
    </w:docPart>
    <w:docPart>
      <w:docPartPr>
        <w:name w:val="3C68DE79DF7A48C7B63C51DF57E3DE78"/>
        <w:category>
          <w:name w:val="General"/>
          <w:gallery w:val="placeholder"/>
        </w:category>
        <w:types>
          <w:type w:val="bbPlcHdr"/>
        </w:types>
        <w:behaviors>
          <w:behavior w:val="content"/>
        </w:behaviors>
        <w:guid w:val="{32DB0C39-8498-4509-AFF8-961624213FEF}"/>
      </w:docPartPr>
      <w:docPartBody>
        <w:p w:rsidR="00F73435" w:rsidRDefault="0048552E" w:rsidP="0048552E">
          <w:pPr>
            <w:pStyle w:val="3C68DE79DF7A48C7B63C51DF57E3DE78"/>
          </w:pPr>
          <w:r w:rsidRPr="000D0C8E">
            <w:rPr>
              <w:rStyle w:val="PlaceholderText"/>
              <w:color w:val="44546A" w:themeColor="text2"/>
            </w:rPr>
            <w:t>Click or tap here to enter text.</w:t>
          </w:r>
        </w:p>
      </w:docPartBody>
    </w:docPart>
    <w:docPart>
      <w:docPartPr>
        <w:name w:val="B0E81BEE9C1E44A49DCD8B285441067F"/>
        <w:category>
          <w:name w:val="General"/>
          <w:gallery w:val="placeholder"/>
        </w:category>
        <w:types>
          <w:type w:val="bbPlcHdr"/>
        </w:types>
        <w:behaviors>
          <w:behavior w:val="content"/>
        </w:behaviors>
        <w:guid w:val="{FEB7C9CA-3B2D-4B4C-BC16-EBF197E42128}"/>
      </w:docPartPr>
      <w:docPartBody>
        <w:p w:rsidR="00F73435" w:rsidRDefault="0048552E" w:rsidP="0048552E">
          <w:pPr>
            <w:pStyle w:val="B0E81BEE9C1E44A49DCD8B285441067F"/>
          </w:pPr>
          <w:r w:rsidRPr="0079174A">
            <w:rPr>
              <w:rStyle w:val="PlaceholderText"/>
              <w:color w:val="44546A" w:themeColor="text2"/>
            </w:rPr>
            <w:t>Click or tap here to enter text.</w:t>
          </w:r>
        </w:p>
      </w:docPartBody>
    </w:docPart>
    <w:docPart>
      <w:docPartPr>
        <w:name w:val="F50E7D48A48F43EEA02DBB8EC902D5DA"/>
        <w:category>
          <w:name w:val="General"/>
          <w:gallery w:val="placeholder"/>
        </w:category>
        <w:types>
          <w:type w:val="bbPlcHdr"/>
        </w:types>
        <w:behaviors>
          <w:behavior w:val="content"/>
        </w:behaviors>
        <w:guid w:val="{0C4B158F-BBEC-4103-879C-5A966211EF6D}"/>
      </w:docPartPr>
      <w:docPartBody>
        <w:p w:rsidR="00F73435" w:rsidRDefault="0048552E" w:rsidP="0048552E">
          <w:pPr>
            <w:pStyle w:val="F50E7D48A48F43EEA02DBB8EC902D5DA"/>
          </w:pPr>
          <w:r w:rsidRPr="0079174A">
            <w:rPr>
              <w:rStyle w:val="PlaceholderText"/>
              <w:color w:val="44546A" w:themeColor="text2"/>
            </w:rPr>
            <w:t>Click or tap here to enter text.</w:t>
          </w:r>
        </w:p>
      </w:docPartBody>
    </w:docPart>
    <w:docPart>
      <w:docPartPr>
        <w:name w:val="3AA01D1A212A406099E5C40CDE33648B"/>
        <w:category>
          <w:name w:val="General"/>
          <w:gallery w:val="placeholder"/>
        </w:category>
        <w:types>
          <w:type w:val="bbPlcHdr"/>
        </w:types>
        <w:behaviors>
          <w:behavior w:val="content"/>
        </w:behaviors>
        <w:guid w:val="{34BE4E75-9224-4901-AE59-CE53321EAECB}"/>
      </w:docPartPr>
      <w:docPartBody>
        <w:p w:rsidR="00F73435" w:rsidRDefault="0048552E" w:rsidP="0048552E">
          <w:pPr>
            <w:pStyle w:val="3AA01D1A212A406099E5C40CDE33648B"/>
          </w:pPr>
          <w:r w:rsidRPr="0079174A">
            <w:rPr>
              <w:rStyle w:val="PlaceholderText"/>
              <w:color w:val="44546A" w:themeColor="text2"/>
            </w:rPr>
            <w:t>Click or tap here to enter text.</w:t>
          </w:r>
        </w:p>
      </w:docPartBody>
    </w:docPart>
    <w:docPart>
      <w:docPartPr>
        <w:name w:val="4BEAD841079346A185F689FD2C5D2396"/>
        <w:category>
          <w:name w:val="General"/>
          <w:gallery w:val="placeholder"/>
        </w:category>
        <w:types>
          <w:type w:val="bbPlcHdr"/>
        </w:types>
        <w:behaviors>
          <w:behavior w:val="content"/>
        </w:behaviors>
        <w:guid w:val="{34975F7D-DEE7-42B4-B4A1-DAAF60F96011}"/>
      </w:docPartPr>
      <w:docPartBody>
        <w:p w:rsidR="00F73435" w:rsidRDefault="0048552E" w:rsidP="0048552E">
          <w:pPr>
            <w:pStyle w:val="4BEAD841079346A185F689FD2C5D2396"/>
          </w:pPr>
          <w:r w:rsidRPr="0079174A">
            <w:rPr>
              <w:rStyle w:val="PlaceholderText"/>
              <w:color w:val="44546A" w:themeColor="text2"/>
            </w:rPr>
            <w:t>Click or tap here to enter text.</w:t>
          </w:r>
        </w:p>
      </w:docPartBody>
    </w:docPart>
    <w:docPart>
      <w:docPartPr>
        <w:name w:val="5A757E00F34A4F37A0AC7A8AFBED4056"/>
        <w:category>
          <w:name w:val="General"/>
          <w:gallery w:val="placeholder"/>
        </w:category>
        <w:types>
          <w:type w:val="bbPlcHdr"/>
        </w:types>
        <w:behaviors>
          <w:behavior w:val="content"/>
        </w:behaviors>
        <w:guid w:val="{981153CE-7340-40AD-AB9C-2B62C52FB140}"/>
      </w:docPartPr>
      <w:docPartBody>
        <w:p w:rsidR="00F73435" w:rsidRDefault="0048552E" w:rsidP="0048552E">
          <w:pPr>
            <w:pStyle w:val="5A757E00F34A4F37A0AC7A8AFBED4056"/>
          </w:pPr>
          <w:r w:rsidRPr="0079174A">
            <w:rPr>
              <w:rStyle w:val="PlaceholderText"/>
              <w:color w:val="44546A" w:themeColor="text2"/>
            </w:rPr>
            <w:t>Click or tap here to enter text.</w:t>
          </w:r>
        </w:p>
      </w:docPartBody>
    </w:docPart>
    <w:docPart>
      <w:docPartPr>
        <w:name w:val="954075BFFDE54DAE81FA9FF8C6006A88"/>
        <w:category>
          <w:name w:val="General"/>
          <w:gallery w:val="placeholder"/>
        </w:category>
        <w:types>
          <w:type w:val="bbPlcHdr"/>
        </w:types>
        <w:behaviors>
          <w:behavior w:val="content"/>
        </w:behaviors>
        <w:guid w:val="{6DD61C0A-5DEC-491F-A9BC-ED1BFD826A3A}"/>
      </w:docPartPr>
      <w:docPartBody>
        <w:p w:rsidR="00F73435" w:rsidRDefault="0048552E" w:rsidP="0048552E">
          <w:pPr>
            <w:pStyle w:val="954075BFFDE54DAE81FA9FF8C6006A88"/>
          </w:pPr>
          <w:r w:rsidRPr="0079174A">
            <w:rPr>
              <w:rStyle w:val="PlaceholderText"/>
              <w:color w:val="44546A" w:themeColor="text2"/>
            </w:rPr>
            <w:t>Click or tap here to enter text.</w:t>
          </w:r>
        </w:p>
      </w:docPartBody>
    </w:docPart>
    <w:docPart>
      <w:docPartPr>
        <w:name w:val="0B28D00695014806AF43A1074308F269"/>
        <w:category>
          <w:name w:val="General"/>
          <w:gallery w:val="placeholder"/>
        </w:category>
        <w:types>
          <w:type w:val="bbPlcHdr"/>
        </w:types>
        <w:behaviors>
          <w:behavior w:val="content"/>
        </w:behaviors>
        <w:guid w:val="{222C9954-BA89-4790-95B9-518754DD9648}"/>
      </w:docPartPr>
      <w:docPartBody>
        <w:p w:rsidR="00F73435" w:rsidRDefault="0048552E" w:rsidP="0048552E">
          <w:pPr>
            <w:pStyle w:val="0B28D00695014806AF43A1074308F269"/>
          </w:pPr>
          <w:r w:rsidRPr="0079174A">
            <w:rPr>
              <w:rStyle w:val="PlaceholderText"/>
              <w:color w:val="44546A" w:themeColor="text2"/>
            </w:rPr>
            <w:t>Click or tap here to enter text.</w:t>
          </w:r>
        </w:p>
      </w:docPartBody>
    </w:docPart>
    <w:docPart>
      <w:docPartPr>
        <w:name w:val="7C7879F6EB67477E92A23667B58234FA"/>
        <w:category>
          <w:name w:val="General"/>
          <w:gallery w:val="placeholder"/>
        </w:category>
        <w:types>
          <w:type w:val="bbPlcHdr"/>
        </w:types>
        <w:behaviors>
          <w:behavior w:val="content"/>
        </w:behaviors>
        <w:guid w:val="{F18B596E-49A2-4441-A6A6-3C150FD66ABB}"/>
      </w:docPartPr>
      <w:docPartBody>
        <w:p w:rsidR="00F73435" w:rsidRDefault="0048552E" w:rsidP="0048552E">
          <w:pPr>
            <w:pStyle w:val="7C7879F6EB67477E92A23667B58234FA"/>
          </w:pPr>
          <w:r w:rsidRPr="0079174A">
            <w:rPr>
              <w:rStyle w:val="PlaceholderText"/>
              <w:color w:val="44546A" w:themeColor="text2"/>
            </w:rPr>
            <w:t>Click or tap here to enter text.</w:t>
          </w:r>
        </w:p>
      </w:docPartBody>
    </w:docPart>
    <w:docPart>
      <w:docPartPr>
        <w:name w:val="9A929E4FC1D14F5ABE2818FF5C58204F"/>
        <w:category>
          <w:name w:val="General"/>
          <w:gallery w:val="placeholder"/>
        </w:category>
        <w:types>
          <w:type w:val="bbPlcHdr"/>
        </w:types>
        <w:behaviors>
          <w:behavior w:val="content"/>
        </w:behaviors>
        <w:guid w:val="{F1638A7B-53DA-4703-8396-3D93AD2C9B34}"/>
      </w:docPartPr>
      <w:docPartBody>
        <w:p w:rsidR="00F73435" w:rsidRDefault="0048552E" w:rsidP="0048552E">
          <w:pPr>
            <w:pStyle w:val="9A929E4FC1D14F5ABE2818FF5C58204F"/>
          </w:pPr>
          <w:r>
            <w:rPr>
              <w:color w:val="44546A" w:themeColor="text2"/>
            </w:rPr>
            <w:t>$ AUD</w:t>
          </w:r>
        </w:p>
      </w:docPartBody>
    </w:docPart>
    <w:docPart>
      <w:docPartPr>
        <w:name w:val="03A03027513F4E4FB614A849ABA2654C"/>
        <w:category>
          <w:name w:val="General"/>
          <w:gallery w:val="placeholder"/>
        </w:category>
        <w:types>
          <w:type w:val="bbPlcHdr"/>
        </w:types>
        <w:behaviors>
          <w:behavior w:val="content"/>
        </w:behaviors>
        <w:guid w:val="{30F1BDCD-E111-4971-8AE6-9829511C0318}"/>
      </w:docPartPr>
      <w:docPartBody>
        <w:p w:rsidR="00F73435" w:rsidRDefault="0048552E" w:rsidP="0048552E">
          <w:pPr>
            <w:pStyle w:val="03A03027513F4E4FB614A849ABA2654C"/>
          </w:pPr>
          <w:r>
            <w:rPr>
              <w:color w:val="44546A" w:themeColor="text2"/>
            </w:rPr>
            <w:t>$ AUD</w:t>
          </w:r>
        </w:p>
      </w:docPartBody>
    </w:docPart>
    <w:docPart>
      <w:docPartPr>
        <w:name w:val="A6E4B8C0FD5340CCBE725FF1415819B6"/>
        <w:category>
          <w:name w:val="General"/>
          <w:gallery w:val="placeholder"/>
        </w:category>
        <w:types>
          <w:type w:val="bbPlcHdr"/>
        </w:types>
        <w:behaviors>
          <w:behavior w:val="content"/>
        </w:behaviors>
        <w:guid w:val="{82AD8A2B-E8B3-46C2-9E78-F67B0189255D}"/>
      </w:docPartPr>
      <w:docPartBody>
        <w:p w:rsidR="00F73435" w:rsidRDefault="0048552E" w:rsidP="0048552E">
          <w:pPr>
            <w:pStyle w:val="A6E4B8C0FD5340CCBE725FF1415819B6"/>
          </w:pPr>
          <w:r>
            <w:rPr>
              <w:color w:val="44546A" w:themeColor="text2"/>
            </w:rPr>
            <w:t>$ AUD</w:t>
          </w:r>
        </w:p>
      </w:docPartBody>
    </w:docPart>
    <w:docPart>
      <w:docPartPr>
        <w:name w:val="D3A511E7A8394663B486241132AF3B6A"/>
        <w:category>
          <w:name w:val="General"/>
          <w:gallery w:val="placeholder"/>
        </w:category>
        <w:types>
          <w:type w:val="bbPlcHdr"/>
        </w:types>
        <w:behaviors>
          <w:behavior w:val="content"/>
        </w:behaviors>
        <w:guid w:val="{B4915380-FA7C-4F00-B6F9-B4C3894717E9}"/>
      </w:docPartPr>
      <w:docPartBody>
        <w:p w:rsidR="00F73435" w:rsidRDefault="0048552E" w:rsidP="0048552E">
          <w:pPr>
            <w:pStyle w:val="D3A511E7A8394663B486241132AF3B6A"/>
          </w:pPr>
          <w:r>
            <w:rPr>
              <w:color w:val="44546A" w:themeColor="text2"/>
            </w:rPr>
            <w:t>$ AUD</w:t>
          </w:r>
        </w:p>
      </w:docPartBody>
    </w:docPart>
    <w:docPart>
      <w:docPartPr>
        <w:name w:val="686AF70A7F1A490F8691801D5D77552D"/>
        <w:category>
          <w:name w:val="General"/>
          <w:gallery w:val="placeholder"/>
        </w:category>
        <w:types>
          <w:type w:val="bbPlcHdr"/>
        </w:types>
        <w:behaviors>
          <w:behavior w:val="content"/>
        </w:behaviors>
        <w:guid w:val="{DECA2609-2549-44BB-A807-6C7F7AE3E9F3}"/>
      </w:docPartPr>
      <w:docPartBody>
        <w:p w:rsidR="00F73435" w:rsidRDefault="0048552E" w:rsidP="0048552E">
          <w:pPr>
            <w:pStyle w:val="686AF70A7F1A490F8691801D5D77552D"/>
          </w:pPr>
          <w:r>
            <w:rPr>
              <w:color w:val="44546A" w:themeColor="text2"/>
            </w:rPr>
            <w:t>$ AUD</w:t>
          </w:r>
        </w:p>
      </w:docPartBody>
    </w:docPart>
    <w:docPart>
      <w:docPartPr>
        <w:name w:val="4642BFA512C842E2A6BDD6DAD48F090C"/>
        <w:category>
          <w:name w:val="General"/>
          <w:gallery w:val="placeholder"/>
        </w:category>
        <w:types>
          <w:type w:val="bbPlcHdr"/>
        </w:types>
        <w:behaviors>
          <w:behavior w:val="content"/>
        </w:behaviors>
        <w:guid w:val="{F088B4DB-2ED0-4477-B28E-DB42CB423CD7}"/>
      </w:docPartPr>
      <w:docPartBody>
        <w:p w:rsidR="00F73435" w:rsidRDefault="0048552E" w:rsidP="0048552E">
          <w:pPr>
            <w:pStyle w:val="4642BFA512C842E2A6BDD6DAD48F090C"/>
          </w:pPr>
          <w:r w:rsidRPr="001D16FB">
            <w:rPr>
              <w:rStyle w:val="PlaceholderText"/>
              <w:color w:val="44546A" w:themeColor="text2"/>
            </w:rPr>
            <w:t>Click or tap here to enter text.</w:t>
          </w:r>
        </w:p>
      </w:docPartBody>
    </w:docPart>
    <w:docPart>
      <w:docPartPr>
        <w:name w:val="5EA9C11E287F451DB3396D4EFCE26914"/>
        <w:category>
          <w:name w:val="General"/>
          <w:gallery w:val="placeholder"/>
        </w:category>
        <w:types>
          <w:type w:val="bbPlcHdr"/>
        </w:types>
        <w:behaviors>
          <w:behavior w:val="content"/>
        </w:behaviors>
        <w:guid w:val="{554B69BE-4A77-471D-A860-D90A60D26E3A}"/>
      </w:docPartPr>
      <w:docPartBody>
        <w:p w:rsidR="00F73435" w:rsidRDefault="0048552E" w:rsidP="0048552E">
          <w:pPr>
            <w:pStyle w:val="5EA9C11E287F451DB3396D4EFCE26914"/>
          </w:pPr>
          <w:r>
            <w:rPr>
              <w:color w:val="44546A" w:themeColor="text2"/>
            </w:rPr>
            <w:t>$ AUD</w:t>
          </w:r>
        </w:p>
      </w:docPartBody>
    </w:docPart>
    <w:docPart>
      <w:docPartPr>
        <w:name w:val="EDBC3CC3FD99456EB0E75B45DCC2A941"/>
        <w:category>
          <w:name w:val="General"/>
          <w:gallery w:val="placeholder"/>
        </w:category>
        <w:types>
          <w:type w:val="bbPlcHdr"/>
        </w:types>
        <w:behaviors>
          <w:behavior w:val="content"/>
        </w:behaviors>
        <w:guid w:val="{D58EBBE6-B813-44C4-A824-50FE619D1CA4}"/>
      </w:docPartPr>
      <w:docPartBody>
        <w:p w:rsidR="00F73435" w:rsidRDefault="0048552E" w:rsidP="0048552E">
          <w:pPr>
            <w:pStyle w:val="EDBC3CC3FD99456EB0E75B45DCC2A941"/>
          </w:pPr>
          <w:r>
            <w:rPr>
              <w:color w:val="44546A" w:themeColor="text2"/>
            </w:rPr>
            <w:t>$ AUD</w:t>
          </w:r>
        </w:p>
      </w:docPartBody>
    </w:docPart>
    <w:docPart>
      <w:docPartPr>
        <w:name w:val="4D5716396E1343BCB056642447942CFF"/>
        <w:category>
          <w:name w:val="General"/>
          <w:gallery w:val="placeholder"/>
        </w:category>
        <w:types>
          <w:type w:val="bbPlcHdr"/>
        </w:types>
        <w:behaviors>
          <w:behavior w:val="content"/>
        </w:behaviors>
        <w:guid w:val="{0124FE41-D2D5-4E5B-81DA-B6750FEEB1A8}"/>
      </w:docPartPr>
      <w:docPartBody>
        <w:p w:rsidR="00F73435" w:rsidRDefault="0048552E" w:rsidP="0048552E">
          <w:pPr>
            <w:pStyle w:val="4D5716396E1343BCB056642447942CFF"/>
          </w:pPr>
          <w:r>
            <w:rPr>
              <w:color w:val="44546A" w:themeColor="text2"/>
            </w:rPr>
            <w:t>$ AUD</w:t>
          </w:r>
        </w:p>
      </w:docPartBody>
    </w:docPart>
    <w:docPart>
      <w:docPartPr>
        <w:name w:val="8A461541F3AD4CCCA5A394A02286674B"/>
        <w:category>
          <w:name w:val="General"/>
          <w:gallery w:val="placeholder"/>
        </w:category>
        <w:types>
          <w:type w:val="bbPlcHdr"/>
        </w:types>
        <w:behaviors>
          <w:behavior w:val="content"/>
        </w:behaviors>
        <w:guid w:val="{E074C830-8DCE-4534-A4EF-3A2611AC03D8}"/>
      </w:docPartPr>
      <w:docPartBody>
        <w:p w:rsidR="00F73435" w:rsidRDefault="0048552E" w:rsidP="0048552E">
          <w:pPr>
            <w:pStyle w:val="8A461541F3AD4CCCA5A394A02286674B"/>
          </w:pPr>
          <w:r>
            <w:rPr>
              <w:color w:val="44546A" w:themeColor="text2"/>
            </w:rPr>
            <w:t>$ AUD</w:t>
          </w:r>
        </w:p>
      </w:docPartBody>
    </w:docPart>
    <w:docPart>
      <w:docPartPr>
        <w:name w:val="1450E4541E26420788D1B5003EF22DD1"/>
        <w:category>
          <w:name w:val="General"/>
          <w:gallery w:val="placeholder"/>
        </w:category>
        <w:types>
          <w:type w:val="bbPlcHdr"/>
        </w:types>
        <w:behaviors>
          <w:behavior w:val="content"/>
        </w:behaviors>
        <w:guid w:val="{E4B12F09-06B1-4316-8CF3-62633846A215}"/>
      </w:docPartPr>
      <w:docPartBody>
        <w:p w:rsidR="00F73435" w:rsidRDefault="0048552E" w:rsidP="0048552E">
          <w:pPr>
            <w:pStyle w:val="1450E4541E26420788D1B5003EF22DD1"/>
          </w:pPr>
          <w:r>
            <w:rPr>
              <w:color w:val="44546A" w:themeColor="text2"/>
            </w:rPr>
            <w:t>$ AUD</w:t>
          </w:r>
        </w:p>
      </w:docPartBody>
    </w:docPart>
    <w:docPart>
      <w:docPartPr>
        <w:name w:val="BAFBE673123242088376FD6B06EE5722"/>
        <w:category>
          <w:name w:val="General"/>
          <w:gallery w:val="placeholder"/>
        </w:category>
        <w:types>
          <w:type w:val="bbPlcHdr"/>
        </w:types>
        <w:behaviors>
          <w:behavior w:val="content"/>
        </w:behaviors>
        <w:guid w:val="{C517B8AB-8CF8-47E2-91C1-4FDC7C4B9BFD}"/>
      </w:docPartPr>
      <w:docPartBody>
        <w:p w:rsidR="00F73435" w:rsidRDefault="0048552E" w:rsidP="0048552E">
          <w:pPr>
            <w:pStyle w:val="BAFBE673123242088376FD6B06EE5722"/>
          </w:pPr>
          <w:r w:rsidRPr="001D16FB">
            <w:rPr>
              <w:rStyle w:val="PlaceholderText"/>
              <w:color w:val="44546A" w:themeColor="text2"/>
            </w:rPr>
            <w:t>Click or tap here to enter text.</w:t>
          </w:r>
        </w:p>
      </w:docPartBody>
    </w:docPart>
    <w:docPart>
      <w:docPartPr>
        <w:name w:val="2BF6C389A33C4AF8A8EDEF183AF8CF40"/>
        <w:category>
          <w:name w:val="General"/>
          <w:gallery w:val="placeholder"/>
        </w:category>
        <w:types>
          <w:type w:val="bbPlcHdr"/>
        </w:types>
        <w:behaviors>
          <w:behavior w:val="content"/>
        </w:behaviors>
        <w:guid w:val="{50F41798-63C9-413A-A165-56379BA52F0B}"/>
      </w:docPartPr>
      <w:docPartBody>
        <w:p w:rsidR="00F73435" w:rsidRDefault="0048552E" w:rsidP="0048552E">
          <w:pPr>
            <w:pStyle w:val="2BF6C389A33C4AF8A8EDEF183AF8CF40"/>
          </w:pPr>
          <w:r>
            <w:rPr>
              <w:color w:val="44546A" w:themeColor="text2"/>
            </w:rPr>
            <w:t>$ AUD</w:t>
          </w:r>
        </w:p>
      </w:docPartBody>
    </w:docPart>
    <w:docPart>
      <w:docPartPr>
        <w:name w:val="693A31DCD15C49D7A311A75198741252"/>
        <w:category>
          <w:name w:val="General"/>
          <w:gallery w:val="placeholder"/>
        </w:category>
        <w:types>
          <w:type w:val="bbPlcHdr"/>
        </w:types>
        <w:behaviors>
          <w:behavior w:val="content"/>
        </w:behaviors>
        <w:guid w:val="{23AACC28-8E61-486E-845F-9D9E80CF0368}"/>
      </w:docPartPr>
      <w:docPartBody>
        <w:p w:rsidR="00F73435" w:rsidRDefault="0048552E" w:rsidP="0048552E">
          <w:pPr>
            <w:pStyle w:val="693A31DCD15C49D7A311A75198741252"/>
          </w:pPr>
          <w:r>
            <w:rPr>
              <w:color w:val="44546A" w:themeColor="text2"/>
            </w:rPr>
            <w:t>$ AUD</w:t>
          </w:r>
        </w:p>
      </w:docPartBody>
    </w:docPart>
    <w:docPart>
      <w:docPartPr>
        <w:name w:val="E6299B1BD1204ACB92A9684E2C1A4217"/>
        <w:category>
          <w:name w:val="General"/>
          <w:gallery w:val="placeholder"/>
        </w:category>
        <w:types>
          <w:type w:val="bbPlcHdr"/>
        </w:types>
        <w:behaviors>
          <w:behavior w:val="content"/>
        </w:behaviors>
        <w:guid w:val="{398C8F5A-E5E1-4583-92CC-A488B93A7573}"/>
      </w:docPartPr>
      <w:docPartBody>
        <w:p w:rsidR="00F73435" w:rsidRDefault="0048552E" w:rsidP="0048552E">
          <w:pPr>
            <w:pStyle w:val="E6299B1BD1204ACB92A9684E2C1A4217"/>
          </w:pPr>
          <w:r>
            <w:rPr>
              <w:color w:val="44546A" w:themeColor="text2"/>
            </w:rPr>
            <w:t>$ AUD</w:t>
          </w:r>
        </w:p>
      </w:docPartBody>
    </w:docPart>
    <w:docPart>
      <w:docPartPr>
        <w:name w:val="661EB5FAB3784F908A09AF45ED6BAE89"/>
        <w:category>
          <w:name w:val="General"/>
          <w:gallery w:val="placeholder"/>
        </w:category>
        <w:types>
          <w:type w:val="bbPlcHdr"/>
        </w:types>
        <w:behaviors>
          <w:behavior w:val="content"/>
        </w:behaviors>
        <w:guid w:val="{B6AA7223-F337-42E7-B232-4DDFFD62D376}"/>
      </w:docPartPr>
      <w:docPartBody>
        <w:p w:rsidR="00F73435" w:rsidRDefault="0048552E" w:rsidP="0048552E">
          <w:pPr>
            <w:pStyle w:val="661EB5FAB3784F908A09AF45ED6BAE89"/>
          </w:pPr>
          <w:r>
            <w:rPr>
              <w:color w:val="44546A" w:themeColor="text2"/>
            </w:rPr>
            <w:t>$ AUD</w:t>
          </w:r>
        </w:p>
      </w:docPartBody>
    </w:docPart>
    <w:docPart>
      <w:docPartPr>
        <w:name w:val="722556B6E1634ECE82EBBB0F5BC722D6"/>
        <w:category>
          <w:name w:val="General"/>
          <w:gallery w:val="placeholder"/>
        </w:category>
        <w:types>
          <w:type w:val="bbPlcHdr"/>
        </w:types>
        <w:behaviors>
          <w:behavior w:val="content"/>
        </w:behaviors>
        <w:guid w:val="{9E44C544-4216-4025-BF29-07316EC3AB52}"/>
      </w:docPartPr>
      <w:docPartBody>
        <w:p w:rsidR="00F73435" w:rsidRDefault="0048552E" w:rsidP="0048552E">
          <w:pPr>
            <w:pStyle w:val="722556B6E1634ECE82EBBB0F5BC722D6"/>
          </w:pPr>
          <w:r>
            <w:rPr>
              <w:color w:val="44546A" w:themeColor="text2"/>
            </w:rPr>
            <w:t>$ AUD</w:t>
          </w:r>
        </w:p>
      </w:docPartBody>
    </w:docPart>
    <w:docPart>
      <w:docPartPr>
        <w:name w:val="038729C22707420E90F2772A28850BDD"/>
        <w:category>
          <w:name w:val="General"/>
          <w:gallery w:val="placeholder"/>
        </w:category>
        <w:types>
          <w:type w:val="bbPlcHdr"/>
        </w:types>
        <w:behaviors>
          <w:behavior w:val="content"/>
        </w:behaviors>
        <w:guid w:val="{825A2AA3-80CD-444C-8836-D4778553F9CA}"/>
      </w:docPartPr>
      <w:docPartBody>
        <w:p w:rsidR="00F73435" w:rsidRDefault="0048552E" w:rsidP="0048552E">
          <w:pPr>
            <w:pStyle w:val="038729C22707420E90F2772A28850BDD"/>
          </w:pPr>
          <w:r w:rsidRPr="001D16FB">
            <w:rPr>
              <w:rStyle w:val="PlaceholderText"/>
              <w:color w:val="44546A" w:themeColor="text2"/>
            </w:rPr>
            <w:t>Click or tap here to enter text.</w:t>
          </w:r>
        </w:p>
      </w:docPartBody>
    </w:docPart>
    <w:docPart>
      <w:docPartPr>
        <w:name w:val="064D22D133264ABCB6E85395C08D78A0"/>
        <w:category>
          <w:name w:val="General"/>
          <w:gallery w:val="placeholder"/>
        </w:category>
        <w:types>
          <w:type w:val="bbPlcHdr"/>
        </w:types>
        <w:behaviors>
          <w:behavior w:val="content"/>
        </w:behaviors>
        <w:guid w:val="{8C681487-2937-404B-B8D4-0AD1CEF6E3DD}"/>
      </w:docPartPr>
      <w:docPartBody>
        <w:p w:rsidR="00F73435" w:rsidRDefault="0048552E" w:rsidP="0048552E">
          <w:pPr>
            <w:pStyle w:val="064D22D133264ABCB6E85395C08D78A0"/>
          </w:pPr>
          <w:r>
            <w:rPr>
              <w:color w:val="44546A" w:themeColor="text2"/>
            </w:rPr>
            <w:t>$ AUD</w:t>
          </w:r>
        </w:p>
      </w:docPartBody>
    </w:docPart>
    <w:docPart>
      <w:docPartPr>
        <w:name w:val="42840AD1137B42319968CDA533E944F1"/>
        <w:category>
          <w:name w:val="General"/>
          <w:gallery w:val="placeholder"/>
        </w:category>
        <w:types>
          <w:type w:val="bbPlcHdr"/>
        </w:types>
        <w:behaviors>
          <w:behavior w:val="content"/>
        </w:behaviors>
        <w:guid w:val="{BF10495C-D84E-4046-B91E-36C179FC0B69}"/>
      </w:docPartPr>
      <w:docPartBody>
        <w:p w:rsidR="00F73435" w:rsidRDefault="0048552E" w:rsidP="0048552E">
          <w:pPr>
            <w:pStyle w:val="42840AD1137B42319968CDA533E944F1"/>
          </w:pPr>
          <w:r>
            <w:rPr>
              <w:color w:val="44546A" w:themeColor="text2"/>
            </w:rPr>
            <w:t>$ AUD</w:t>
          </w:r>
        </w:p>
      </w:docPartBody>
    </w:docPart>
    <w:docPart>
      <w:docPartPr>
        <w:name w:val="A54A7A4FDFC2481993F75BAB294505DB"/>
        <w:category>
          <w:name w:val="General"/>
          <w:gallery w:val="placeholder"/>
        </w:category>
        <w:types>
          <w:type w:val="bbPlcHdr"/>
        </w:types>
        <w:behaviors>
          <w:behavior w:val="content"/>
        </w:behaviors>
        <w:guid w:val="{A3722E45-E985-486B-8620-6E37504AEA36}"/>
      </w:docPartPr>
      <w:docPartBody>
        <w:p w:rsidR="00F73435" w:rsidRDefault="0048552E" w:rsidP="0048552E">
          <w:pPr>
            <w:pStyle w:val="A54A7A4FDFC2481993F75BAB294505DB"/>
          </w:pPr>
          <w:r>
            <w:rPr>
              <w:color w:val="44546A" w:themeColor="text2"/>
            </w:rPr>
            <w:t>$ AUD</w:t>
          </w:r>
        </w:p>
      </w:docPartBody>
    </w:docPart>
    <w:docPart>
      <w:docPartPr>
        <w:name w:val="DFC60A2922CB44AE8926553A4F6593C9"/>
        <w:category>
          <w:name w:val="General"/>
          <w:gallery w:val="placeholder"/>
        </w:category>
        <w:types>
          <w:type w:val="bbPlcHdr"/>
        </w:types>
        <w:behaviors>
          <w:behavior w:val="content"/>
        </w:behaviors>
        <w:guid w:val="{CA61D31C-5BA1-42C3-BAEC-1DF49882CBF5}"/>
      </w:docPartPr>
      <w:docPartBody>
        <w:p w:rsidR="00F73435" w:rsidRDefault="0048552E" w:rsidP="0048552E">
          <w:pPr>
            <w:pStyle w:val="DFC60A2922CB44AE8926553A4F6593C9"/>
          </w:pPr>
          <w:r>
            <w:rPr>
              <w:color w:val="44546A" w:themeColor="text2"/>
            </w:rPr>
            <w:t>$ AUD</w:t>
          </w:r>
        </w:p>
      </w:docPartBody>
    </w:docPart>
    <w:docPart>
      <w:docPartPr>
        <w:name w:val="6E5ACECEF616419AAC036566CD79040A"/>
        <w:category>
          <w:name w:val="General"/>
          <w:gallery w:val="placeholder"/>
        </w:category>
        <w:types>
          <w:type w:val="bbPlcHdr"/>
        </w:types>
        <w:behaviors>
          <w:behavior w:val="content"/>
        </w:behaviors>
        <w:guid w:val="{C244BD85-CF12-4448-A477-A3AF103D86B9}"/>
      </w:docPartPr>
      <w:docPartBody>
        <w:p w:rsidR="00F73435" w:rsidRDefault="0048552E" w:rsidP="0048552E">
          <w:pPr>
            <w:pStyle w:val="6E5ACECEF616419AAC036566CD79040A"/>
          </w:pPr>
          <w:r>
            <w:rPr>
              <w:color w:val="44546A" w:themeColor="text2"/>
            </w:rPr>
            <w:t>$ AUD</w:t>
          </w:r>
        </w:p>
      </w:docPartBody>
    </w:docPart>
    <w:docPart>
      <w:docPartPr>
        <w:name w:val="1DA5B6F4B7674270B786077C6324B97E"/>
        <w:category>
          <w:name w:val="General"/>
          <w:gallery w:val="placeholder"/>
        </w:category>
        <w:types>
          <w:type w:val="bbPlcHdr"/>
        </w:types>
        <w:behaviors>
          <w:behavior w:val="content"/>
        </w:behaviors>
        <w:guid w:val="{6D077825-5ABA-4C7A-A681-0C3E17E9608D}"/>
      </w:docPartPr>
      <w:docPartBody>
        <w:p w:rsidR="00F73435" w:rsidRDefault="0048552E" w:rsidP="0048552E">
          <w:pPr>
            <w:pStyle w:val="1DA5B6F4B7674270B786077C6324B97E"/>
          </w:pPr>
          <w:r w:rsidRPr="001D16FB">
            <w:rPr>
              <w:rStyle w:val="PlaceholderText"/>
              <w:color w:val="44546A" w:themeColor="text2"/>
            </w:rPr>
            <w:t>Click or tap here to enter text.</w:t>
          </w:r>
        </w:p>
      </w:docPartBody>
    </w:docPart>
    <w:docPart>
      <w:docPartPr>
        <w:name w:val="F341E8FB258C4889884B2F90336E2946"/>
        <w:category>
          <w:name w:val="General"/>
          <w:gallery w:val="placeholder"/>
        </w:category>
        <w:types>
          <w:type w:val="bbPlcHdr"/>
        </w:types>
        <w:behaviors>
          <w:behavior w:val="content"/>
        </w:behaviors>
        <w:guid w:val="{5E3C6643-B0BA-4E96-94E6-62F291BB47F7}"/>
      </w:docPartPr>
      <w:docPartBody>
        <w:p w:rsidR="00F73435" w:rsidRDefault="0048552E" w:rsidP="0048552E">
          <w:pPr>
            <w:pStyle w:val="F341E8FB258C4889884B2F90336E2946"/>
          </w:pPr>
          <w:r>
            <w:rPr>
              <w:color w:val="44546A" w:themeColor="text2"/>
            </w:rPr>
            <w:t>$ AUD</w:t>
          </w:r>
        </w:p>
      </w:docPartBody>
    </w:docPart>
    <w:docPart>
      <w:docPartPr>
        <w:name w:val="563A26A219C5466BB0F22F963A67F14F"/>
        <w:category>
          <w:name w:val="General"/>
          <w:gallery w:val="placeholder"/>
        </w:category>
        <w:types>
          <w:type w:val="bbPlcHdr"/>
        </w:types>
        <w:behaviors>
          <w:behavior w:val="content"/>
        </w:behaviors>
        <w:guid w:val="{9D0C0F3D-E46F-41DE-BEFC-C0E36C220800}"/>
      </w:docPartPr>
      <w:docPartBody>
        <w:p w:rsidR="00F73435" w:rsidRDefault="0048552E" w:rsidP="0048552E">
          <w:pPr>
            <w:pStyle w:val="563A26A219C5466BB0F22F963A67F14F"/>
          </w:pPr>
          <w:r>
            <w:rPr>
              <w:color w:val="44546A" w:themeColor="text2"/>
            </w:rPr>
            <w:t>$ AUD</w:t>
          </w:r>
        </w:p>
      </w:docPartBody>
    </w:docPart>
    <w:docPart>
      <w:docPartPr>
        <w:name w:val="2DA2F8AF700B4B5EAC06F85635C917C9"/>
        <w:category>
          <w:name w:val="General"/>
          <w:gallery w:val="placeholder"/>
        </w:category>
        <w:types>
          <w:type w:val="bbPlcHdr"/>
        </w:types>
        <w:behaviors>
          <w:behavior w:val="content"/>
        </w:behaviors>
        <w:guid w:val="{92777941-D6E5-4D80-9F94-75D34CFB325D}"/>
      </w:docPartPr>
      <w:docPartBody>
        <w:p w:rsidR="00F73435" w:rsidRDefault="0048552E" w:rsidP="0048552E">
          <w:pPr>
            <w:pStyle w:val="2DA2F8AF700B4B5EAC06F85635C917C9"/>
          </w:pPr>
          <w:r>
            <w:rPr>
              <w:color w:val="44546A" w:themeColor="text2"/>
            </w:rPr>
            <w:t>$ AUD</w:t>
          </w:r>
        </w:p>
      </w:docPartBody>
    </w:docPart>
    <w:docPart>
      <w:docPartPr>
        <w:name w:val="C95A92E4B775489FB76F6D468765A3AD"/>
        <w:category>
          <w:name w:val="General"/>
          <w:gallery w:val="placeholder"/>
        </w:category>
        <w:types>
          <w:type w:val="bbPlcHdr"/>
        </w:types>
        <w:behaviors>
          <w:behavior w:val="content"/>
        </w:behaviors>
        <w:guid w:val="{3D625935-55AF-440E-ADDB-D9FDC226F59A}"/>
      </w:docPartPr>
      <w:docPartBody>
        <w:p w:rsidR="00F73435" w:rsidRDefault="0048552E" w:rsidP="0048552E">
          <w:pPr>
            <w:pStyle w:val="C95A92E4B775489FB76F6D468765A3AD"/>
          </w:pPr>
          <w:r>
            <w:rPr>
              <w:color w:val="44546A" w:themeColor="text2"/>
            </w:rPr>
            <w:t>$ AUD</w:t>
          </w:r>
        </w:p>
      </w:docPartBody>
    </w:docPart>
    <w:docPart>
      <w:docPartPr>
        <w:name w:val="70A982174A694F91A44B7084B37468EE"/>
        <w:category>
          <w:name w:val="General"/>
          <w:gallery w:val="placeholder"/>
        </w:category>
        <w:types>
          <w:type w:val="bbPlcHdr"/>
        </w:types>
        <w:behaviors>
          <w:behavior w:val="content"/>
        </w:behaviors>
        <w:guid w:val="{7A1AC7A0-86F9-4927-925E-D6C12A980672}"/>
      </w:docPartPr>
      <w:docPartBody>
        <w:p w:rsidR="00F73435" w:rsidRDefault="0048552E" w:rsidP="0048552E">
          <w:pPr>
            <w:pStyle w:val="70A982174A694F91A44B7084B37468EE"/>
          </w:pPr>
          <w:r>
            <w:rPr>
              <w:color w:val="44546A" w:themeColor="text2"/>
            </w:rPr>
            <w:t>$ AUD</w:t>
          </w:r>
        </w:p>
      </w:docPartBody>
    </w:docPart>
    <w:docPart>
      <w:docPartPr>
        <w:name w:val="0B7C6E35E804431585E9DC4D15985455"/>
        <w:category>
          <w:name w:val="General"/>
          <w:gallery w:val="placeholder"/>
        </w:category>
        <w:types>
          <w:type w:val="bbPlcHdr"/>
        </w:types>
        <w:behaviors>
          <w:behavior w:val="content"/>
        </w:behaviors>
        <w:guid w:val="{11F681C5-E750-4A51-A5D5-DF3D06B6DA08}"/>
      </w:docPartPr>
      <w:docPartBody>
        <w:p w:rsidR="00F73435" w:rsidRDefault="0048552E" w:rsidP="0048552E">
          <w:pPr>
            <w:pStyle w:val="0B7C6E35E804431585E9DC4D15985455"/>
          </w:pPr>
          <w:r>
            <w:rPr>
              <w:color w:val="44546A" w:themeColor="text2"/>
            </w:rPr>
            <w:t>$ AUD</w:t>
          </w:r>
        </w:p>
      </w:docPartBody>
    </w:docPart>
    <w:docPart>
      <w:docPartPr>
        <w:name w:val="CF6058A2F76241F5BF90C0D22684ED7E"/>
        <w:category>
          <w:name w:val="General"/>
          <w:gallery w:val="placeholder"/>
        </w:category>
        <w:types>
          <w:type w:val="bbPlcHdr"/>
        </w:types>
        <w:behaviors>
          <w:behavior w:val="content"/>
        </w:behaviors>
        <w:guid w:val="{4FC66E2D-6326-4BB8-BCB1-70192FDB5B38}"/>
      </w:docPartPr>
      <w:docPartBody>
        <w:p w:rsidR="00F73435" w:rsidRDefault="0048552E" w:rsidP="0048552E">
          <w:pPr>
            <w:pStyle w:val="CF6058A2F76241F5BF90C0D22684ED7E"/>
          </w:pPr>
          <w:r>
            <w:rPr>
              <w:color w:val="44546A" w:themeColor="text2"/>
            </w:rPr>
            <w:t>$ AUD</w:t>
          </w:r>
        </w:p>
      </w:docPartBody>
    </w:docPart>
    <w:docPart>
      <w:docPartPr>
        <w:name w:val="099E7F69FA8648E4AB028A6D42FED505"/>
        <w:category>
          <w:name w:val="General"/>
          <w:gallery w:val="placeholder"/>
        </w:category>
        <w:types>
          <w:type w:val="bbPlcHdr"/>
        </w:types>
        <w:behaviors>
          <w:behavior w:val="content"/>
        </w:behaviors>
        <w:guid w:val="{2C1E0257-29DD-4512-9416-37A97DF5F0B8}"/>
      </w:docPartPr>
      <w:docPartBody>
        <w:p w:rsidR="00F73435" w:rsidRDefault="0048552E" w:rsidP="0048552E">
          <w:pPr>
            <w:pStyle w:val="099E7F69FA8648E4AB028A6D42FED505"/>
          </w:pPr>
          <w:r>
            <w:rPr>
              <w:color w:val="44546A" w:themeColor="text2"/>
            </w:rPr>
            <w:t>$ AUD</w:t>
          </w:r>
        </w:p>
      </w:docPartBody>
    </w:docPart>
    <w:docPart>
      <w:docPartPr>
        <w:name w:val="CDDA766329D148DBADA59F33A9724640"/>
        <w:category>
          <w:name w:val="General"/>
          <w:gallery w:val="placeholder"/>
        </w:category>
        <w:types>
          <w:type w:val="bbPlcHdr"/>
        </w:types>
        <w:behaviors>
          <w:behavior w:val="content"/>
        </w:behaviors>
        <w:guid w:val="{042FE488-0DB0-4270-8A36-2AECF122D74D}"/>
      </w:docPartPr>
      <w:docPartBody>
        <w:p w:rsidR="00F73435" w:rsidRDefault="0048552E" w:rsidP="0048552E">
          <w:pPr>
            <w:pStyle w:val="CDDA766329D148DBADA59F33A9724640"/>
          </w:pPr>
          <w:r>
            <w:rPr>
              <w:color w:val="44546A" w:themeColor="text2"/>
            </w:rPr>
            <w:t>$ AUD</w:t>
          </w:r>
        </w:p>
      </w:docPartBody>
    </w:docPart>
    <w:docPart>
      <w:docPartPr>
        <w:name w:val="CDB9A76FA16543B1A2528D7B25389433"/>
        <w:category>
          <w:name w:val="General"/>
          <w:gallery w:val="placeholder"/>
        </w:category>
        <w:types>
          <w:type w:val="bbPlcHdr"/>
        </w:types>
        <w:behaviors>
          <w:behavior w:val="content"/>
        </w:behaviors>
        <w:guid w:val="{3ADDC4F5-0BAA-44E9-BBA6-B8D30CB15A1E}"/>
      </w:docPartPr>
      <w:docPartBody>
        <w:p w:rsidR="00F73435" w:rsidRDefault="0048552E" w:rsidP="0048552E">
          <w:pPr>
            <w:pStyle w:val="CDB9A76FA16543B1A2528D7B25389433"/>
          </w:pPr>
          <w:r>
            <w:rPr>
              <w:color w:val="44546A" w:themeColor="text2"/>
            </w:rPr>
            <w:t>$ AUD</w:t>
          </w:r>
        </w:p>
      </w:docPartBody>
    </w:docPart>
    <w:docPart>
      <w:docPartPr>
        <w:name w:val="13021505F7584E7384BEE0782753365C"/>
        <w:category>
          <w:name w:val="General"/>
          <w:gallery w:val="placeholder"/>
        </w:category>
        <w:types>
          <w:type w:val="bbPlcHdr"/>
        </w:types>
        <w:behaviors>
          <w:behavior w:val="content"/>
        </w:behaviors>
        <w:guid w:val="{8BB332FE-03AA-4D56-B5F3-88CF5518A934}"/>
      </w:docPartPr>
      <w:docPartBody>
        <w:p w:rsidR="00F73435" w:rsidRDefault="0048552E" w:rsidP="0048552E">
          <w:pPr>
            <w:pStyle w:val="13021505F7584E7384BEE0782753365C"/>
          </w:pPr>
          <w:r>
            <w:rPr>
              <w:color w:val="44546A" w:themeColor="text2"/>
            </w:rPr>
            <w:t>$ AUD</w:t>
          </w:r>
        </w:p>
      </w:docPartBody>
    </w:docPart>
    <w:docPart>
      <w:docPartPr>
        <w:name w:val="2478B87D95D44B74848C5E1FBC764A4D"/>
        <w:category>
          <w:name w:val="General"/>
          <w:gallery w:val="placeholder"/>
        </w:category>
        <w:types>
          <w:type w:val="bbPlcHdr"/>
        </w:types>
        <w:behaviors>
          <w:behavior w:val="content"/>
        </w:behaviors>
        <w:guid w:val="{D9DC8DE7-71FA-4A50-8009-306F647E4D81}"/>
      </w:docPartPr>
      <w:docPartBody>
        <w:p w:rsidR="00F73435" w:rsidRDefault="0048552E" w:rsidP="0048552E">
          <w:pPr>
            <w:pStyle w:val="2478B87D95D44B74848C5E1FBC764A4D"/>
          </w:pPr>
          <w:r>
            <w:rPr>
              <w:color w:val="44546A" w:themeColor="text2"/>
            </w:rPr>
            <w:t>$ AUD</w:t>
          </w:r>
        </w:p>
      </w:docPartBody>
    </w:docPart>
    <w:docPart>
      <w:docPartPr>
        <w:name w:val="D613AFF12F4A4D5FBB668DB7CCB19465"/>
        <w:category>
          <w:name w:val="General"/>
          <w:gallery w:val="placeholder"/>
        </w:category>
        <w:types>
          <w:type w:val="bbPlcHdr"/>
        </w:types>
        <w:behaviors>
          <w:behavior w:val="content"/>
        </w:behaviors>
        <w:guid w:val="{31AE192A-2C37-468C-82E4-9E96123A58F3}"/>
      </w:docPartPr>
      <w:docPartBody>
        <w:p w:rsidR="00F73435" w:rsidRDefault="0048552E" w:rsidP="0048552E">
          <w:pPr>
            <w:pStyle w:val="D613AFF12F4A4D5FBB668DB7CCB19465"/>
          </w:pPr>
          <w:r>
            <w:rPr>
              <w:color w:val="44546A" w:themeColor="text2"/>
            </w:rPr>
            <w:t>$ AUD</w:t>
          </w:r>
        </w:p>
      </w:docPartBody>
    </w:docPart>
    <w:docPart>
      <w:docPartPr>
        <w:name w:val="25BC59F70FFF41099D7D75446C0CD752"/>
        <w:category>
          <w:name w:val="General"/>
          <w:gallery w:val="placeholder"/>
        </w:category>
        <w:types>
          <w:type w:val="bbPlcHdr"/>
        </w:types>
        <w:behaviors>
          <w:behavior w:val="content"/>
        </w:behaviors>
        <w:guid w:val="{D1E28FE2-A635-494B-B238-090300A15E68}"/>
      </w:docPartPr>
      <w:docPartBody>
        <w:p w:rsidR="00F73435" w:rsidRDefault="0048552E" w:rsidP="0048552E">
          <w:pPr>
            <w:pStyle w:val="25BC59F70FFF41099D7D75446C0CD752"/>
          </w:pPr>
          <w:r>
            <w:rPr>
              <w:color w:val="44546A" w:themeColor="text2"/>
            </w:rPr>
            <w:t>$ AUD</w:t>
          </w:r>
        </w:p>
      </w:docPartBody>
    </w:docPart>
    <w:docPart>
      <w:docPartPr>
        <w:name w:val="D5C79766CFCC4FE3A63C2DCD4D227C78"/>
        <w:category>
          <w:name w:val="General"/>
          <w:gallery w:val="placeholder"/>
        </w:category>
        <w:types>
          <w:type w:val="bbPlcHdr"/>
        </w:types>
        <w:behaviors>
          <w:behavior w:val="content"/>
        </w:behaviors>
        <w:guid w:val="{3B93EC0C-E629-40EC-882A-5577D54A209F}"/>
      </w:docPartPr>
      <w:docPartBody>
        <w:p w:rsidR="00F73435" w:rsidRDefault="0048552E" w:rsidP="0048552E">
          <w:pPr>
            <w:pStyle w:val="D5C79766CFCC4FE3A63C2DCD4D227C78"/>
          </w:pPr>
          <w:r>
            <w:rPr>
              <w:color w:val="44546A" w:themeColor="text2"/>
            </w:rPr>
            <w:t>$ AUD</w:t>
          </w:r>
        </w:p>
      </w:docPartBody>
    </w:docPart>
    <w:docPart>
      <w:docPartPr>
        <w:name w:val="E890A977F2C4438A80E6E559369C21BA"/>
        <w:category>
          <w:name w:val="General"/>
          <w:gallery w:val="placeholder"/>
        </w:category>
        <w:types>
          <w:type w:val="bbPlcHdr"/>
        </w:types>
        <w:behaviors>
          <w:behavior w:val="content"/>
        </w:behaviors>
        <w:guid w:val="{9672C081-5176-41C4-9D1B-600EB89A2BA2}"/>
      </w:docPartPr>
      <w:docPartBody>
        <w:p w:rsidR="00F73435" w:rsidRDefault="0048552E" w:rsidP="0048552E">
          <w:pPr>
            <w:pStyle w:val="E890A977F2C4438A80E6E559369C21BA"/>
          </w:pPr>
          <w:r>
            <w:rPr>
              <w:color w:val="44546A" w:themeColor="text2"/>
            </w:rPr>
            <w:t>$ AUD</w:t>
          </w:r>
        </w:p>
      </w:docPartBody>
    </w:docPart>
    <w:docPart>
      <w:docPartPr>
        <w:name w:val="D826C3DDCE6549898EB3E868073FFD49"/>
        <w:category>
          <w:name w:val="General"/>
          <w:gallery w:val="placeholder"/>
        </w:category>
        <w:types>
          <w:type w:val="bbPlcHdr"/>
        </w:types>
        <w:behaviors>
          <w:behavior w:val="content"/>
        </w:behaviors>
        <w:guid w:val="{F7F59CF8-4019-4CB7-B2E5-B9A68D89BB79}"/>
      </w:docPartPr>
      <w:docPartBody>
        <w:p w:rsidR="00F73435" w:rsidRDefault="0048552E" w:rsidP="0048552E">
          <w:pPr>
            <w:pStyle w:val="D826C3DDCE6549898EB3E868073FFD49"/>
          </w:pPr>
          <w:r>
            <w:rPr>
              <w:color w:val="44546A" w:themeColor="text2"/>
            </w:rPr>
            <w:t>$ AUD</w:t>
          </w:r>
        </w:p>
      </w:docPartBody>
    </w:docPart>
    <w:docPart>
      <w:docPartPr>
        <w:name w:val="39393832FE2546DB8E0593E659561ED1"/>
        <w:category>
          <w:name w:val="General"/>
          <w:gallery w:val="placeholder"/>
        </w:category>
        <w:types>
          <w:type w:val="bbPlcHdr"/>
        </w:types>
        <w:behaviors>
          <w:behavior w:val="content"/>
        </w:behaviors>
        <w:guid w:val="{094CF814-4B81-4643-A9EB-AF76243DD224}"/>
      </w:docPartPr>
      <w:docPartBody>
        <w:p w:rsidR="00F73435" w:rsidRDefault="0048552E" w:rsidP="0048552E">
          <w:pPr>
            <w:pStyle w:val="39393832FE2546DB8E0593E659561ED1"/>
          </w:pPr>
          <w:r>
            <w:rPr>
              <w:color w:val="44546A" w:themeColor="text2"/>
            </w:rPr>
            <w:t>$ AUD</w:t>
          </w:r>
        </w:p>
      </w:docPartBody>
    </w:docPart>
    <w:docPart>
      <w:docPartPr>
        <w:name w:val="46039063F9A345D3B0A245A2B9A4D33E"/>
        <w:category>
          <w:name w:val="General"/>
          <w:gallery w:val="placeholder"/>
        </w:category>
        <w:types>
          <w:type w:val="bbPlcHdr"/>
        </w:types>
        <w:behaviors>
          <w:behavior w:val="content"/>
        </w:behaviors>
        <w:guid w:val="{2979E72E-A1E1-414F-8921-65B557D7077E}"/>
      </w:docPartPr>
      <w:docPartBody>
        <w:p w:rsidR="00F73435" w:rsidRDefault="0048552E" w:rsidP="0048552E">
          <w:pPr>
            <w:pStyle w:val="46039063F9A345D3B0A245A2B9A4D33E"/>
          </w:pPr>
          <w:r>
            <w:rPr>
              <w:color w:val="44546A" w:themeColor="text2"/>
            </w:rPr>
            <w:t>$ AUD</w:t>
          </w:r>
        </w:p>
      </w:docPartBody>
    </w:docPart>
    <w:docPart>
      <w:docPartPr>
        <w:name w:val="63FB7D0CA273470CBF2556460C3CA755"/>
        <w:category>
          <w:name w:val="General"/>
          <w:gallery w:val="placeholder"/>
        </w:category>
        <w:types>
          <w:type w:val="bbPlcHdr"/>
        </w:types>
        <w:behaviors>
          <w:behavior w:val="content"/>
        </w:behaviors>
        <w:guid w:val="{C8E11F1A-C4D6-4164-A4DD-FC6BB02779E8}"/>
      </w:docPartPr>
      <w:docPartBody>
        <w:p w:rsidR="00F73435" w:rsidRDefault="0048552E" w:rsidP="0048552E">
          <w:pPr>
            <w:pStyle w:val="63FB7D0CA273470CBF2556460C3CA755"/>
          </w:pPr>
          <w:r>
            <w:rPr>
              <w:color w:val="44546A" w:themeColor="text2"/>
            </w:rPr>
            <w:t>$ AUD</w:t>
          </w:r>
        </w:p>
      </w:docPartBody>
    </w:docPart>
    <w:docPart>
      <w:docPartPr>
        <w:name w:val="0CE1C5F9E07F4A10AC2F32AC3A36F914"/>
        <w:category>
          <w:name w:val="General"/>
          <w:gallery w:val="placeholder"/>
        </w:category>
        <w:types>
          <w:type w:val="bbPlcHdr"/>
        </w:types>
        <w:behaviors>
          <w:behavior w:val="content"/>
        </w:behaviors>
        <w:guid w:val="{55FB0D36-0A36-4DD2-AE22-D85836DB9CE2}"/>
      </w:docPartPr>
      <w:docPartBody>
        <w:p w:rsidR="00F73435" w:rsidRDefault="0048552E" w:rsidP="0048552E">
          <w:pPr>
            <w:pStyle w:val="0CE1C5F9E07F4A10AC2F32AC3A36F914"/>
          </w:pPr>
          <w:r>
            <w:rPr>
              <w:color w:val="44546A" w:themeColor="text2"/>
            </w:rPr>
            <w:t>$ AUD</w:t>
          </w:r>
        </w:p>
      </w:docPartBody>
    </w:docPart>
    <w:docPart>
      <w:docPartPr>
        <w:name w:val="4C279AEA71A94CC2B0B2B4BE44543A51"/>
        <w:category>
          <w:name w:val="General"/>
          <w:gallery w:val="placeholder"/>
        </w:category>
        <w:types>
          <w:type w:val="bbPlcHdr"/>
        </w:types>
        <w:behaviors>
          <w:behavior w:val="content"/>
        </w:behaviors>
        <w:guid w:val="{1CE3A9BF-5F18-46E2-BBA8-B67FF807D7F4}"/>
      </w:docPartPr>
      <w:docPartBody>
        <w:p w:rsidR="00F73435" w:rsidRDefault="0048552E" w:rsidP="0048552E">
          <w:pPr>
            <w:pStyle w:val="4C279AEA71A94CC2B0B2B4BE44543A51"/>
          </w:pPr>
          <w:r>
            <w:rPr>
              <w:color w:val="44546A" w:themeColor="text2"/>
            </w:rPr>
            <w:t>e.g. 2.2 %</w:t>
          </w:r>
        </w:p>
      </w:docPartBody>
    </w:docPart>
    <w:docPart>
      <w:docPartPr>
        <w:name w:val="484AE5A4772C4900B30106FB0674A6FA"/>
        <w:category>
          <w:name w:val="General"/>
          <w:gallery w:val="placeholder"/>
        </w:category>
        <w:types>
          <w:type w:val="bbPlcHdr"/>
        </w:types>
        <w:behaviors>
          <w:behavior w:val="content"/>
        </w:behaviors>
        <w:guid w:val="{EA2A3320-6588-465E-A4A6-E98529A81470}"/>
      </w:docPartPr>
      <w:docPartBody>
        <w:p w:rsidR="00F73435" w:rsidRDefault="0048552E" w:rsidP="0048552E">
          <w:pPr>
            <w:pStyle w:val="484AE5A4772C4900B30106FB0674A6FA"/>
          </w:pPr>
          <w:r>
            <w:rPr>
              <w:color w:val="44546A" w:themeColor="text2"/>
            </w:rPr>
            <w:t>$ AUD</w:t>
          </w:r>
        </w:p>
      </w:docPartBody>
    </w:docPart>
    <w:docPart>
      <w:docPartPr>
        <w:name w:val="33E7212C60104A799102A358E0E25AF4"/>
        <w:category>
          <w:name w:val="General"/>
          <w:gallery w:val="placeholder"/>
        </w:category>
        <w:types>
          <w:type w:val="bbPlcHdr"/>
        </w:types>
        <w:behaviors>
          <w:behavior w:val="content"/>
        </w:behaviors>
        <w:guid w:val="{2A3785D5-AC38-4221-94CF-1117831F3348}"/>
      </w:docPartPr>
      <w:docPartBody>
        <w:p w:rsidR="00F73435" w:rsidRDefault="0048552E" w:rsidP="0048552E">
          <w:pPr>
            <w:pStyle w:val="33E7212C60104A799102A358E0E25AF4"/>
          </w:pPr>
          <w:r w:rsidRPr="00501EF8">
            <w:rPr>
              <w:color w:val="44546A" w:themeColor="text2"/>
            </w:rPr>
            <w:t>e.g. 2.2 %</w:t>
          </w:r>
        </w:p>
      </w:docPartBody>
    </w:docPart>
    <w:docPart>
      <w:docPartPr>
        <w:name w:val="4F49310059E84B28AAF5644DE5A77BAB"/>
        <w:category>
          <w:name w:val="General"/>
          <w:gallery w:val="placeholder"/>
        </w:category>
        <w:types>
          <w:type w:val="bbPlcHdr"/>
        </w:types>
        <w:behaviors>
          <w:behavior w:val="content"/>
        </w:behaviors>
        <w:guid w:val="{BBC964C9-3901-4C66-B821-DDC0087F0619}"/>
      </w:docPartPr>
      <w:docPartBody>
        <w:p w:rsidR="00F73435" w:rsidRDefault="0048552E" w:rsidP="0048552E">
          <w:pPr>
            <w:pStyle w:val="4F49310059E84B28AAF5644DE5A77BAB"/>
          </w:pPr>
          <w:r>
            <w:rPr>
              <w:color w:val="44546A" w:themeColor="text2"/>
            </w:rPr>
            <w:t>$ AUD</w:t>
          </w:r>
        </w:p>
      </w:docPartBody>
    </w:docPart>
    <w:docPart>
      <w:docPartPr>
        <w:name w:val="CAB199A01BB74D67910E57455A3F0D48"/>
        <w:category>
          <w:name w:val="General"/>
          <w:gallery w:val="placeholder"/>
        </w:category>
        <w:types>
          <w:type w:val="bbPlcHdr"/>
        </w:types>
        <w:behaviors>
          <w:behavior w:val="content"/>
        </w:behaviors>
        <w:guid w:val="{896A1B39-205C-4D18-8B71-27078D617A02}"/>
      </w:docPartPr>
      <w:docPartBody>
        <w:p w:rsidR="00F73435" w:rsidRDefault="0048552E" w:rsidP="0048552E">
          <w:pPr>
            <w:pStyle w:val="CAB199A01BB74D67910E57455A3F0D48"/>
          </w:pPr>
          <w:r w:rsidRPr="00501EF8">
            <w:rPr>
              <w:color w:val="44546A" w:themeColor="text2"/>
            </w:rPr>
            <w:t>e.g. 2.2 %</w:t>
          </w:r>
        </w:p>
      </w:docPartBody>
    </w:docPart>
    <w:docPart>
      <w:docPartPr>
        <w:name w:val="6D7961A86CC14FB59159EC2705FD33D6"/>
        <w:category>
          <w:name w:val="General"/>
          <w:gallery w:val="placeholder"/>
        </w:category>
        <w:types>
          <w:type w:val="bbPlcHdr"/>
        </w:types>
        <w:behaviors>
          <w:behavior w:val="content"/>
        </w:behaviors>
        <w:guid w:val="{9F5F715C-2440-436E-9DAD-483B7F04BC88}"/>
      </w:docPartPr>
      <w:docPartBody>
        <w:p w:rsidR="00F73435" w:rsidRDefault="0048552E" w:rsidP="0048552E">
          <w:pPr>
            <w:pStyle w:val="6D7961A86CC14FB59159EC2705FD33D6"/>
          </w:pPr>
          <w:r>
            <w:rPr>
              <w:color w:val="44546A" w:themeColor="text2"/>
            </w:rPr>
            <w:t>$ AUD</w:t>
          </w:r>
        </w:p>
      </w:docPartBody>
    </w:docPart>
    <w:docPart>
      <w:docPartPr>
        <w:name w:val="5F8D2444CFE9499E8FDD1DD58E477E81"/>
        <w:category>
          <w:name w:val="General"/>
          <w:gallery w:val="placeholder"/>
        </w:category>
        <w:types>
          <w:type w:val="bbPlcHdr"/>
        </w:types>
        <w:behaviors>
          <w:behavior w:val="content"/>
        </w:behaviors>
        <w:guid w:val="{9279CD25-42DB-48A3-BCBC-324AD63F719A}"/>
      </w:docPartPr>
      <w:docPartBody>
        <w:p w:rsidR="00F73435" w:rsidRDefault="0048552E" w:rsidP="0048552E">
          <w:pPr>
            <w:pStyle w:val="5F8D2444CFE9499E8FDD1DD58E477E81"/>
          </w:pPr>
          <w:r w:rsidRPr="00501EF8">
            <w:rPr>
              <w:color w:val="44546A" w:themeColor="text2"/>
            </w:rPr>
            <w:t>e.g. 2.2 %</w:t>
          </w:r>
        </w:p>
      </w:docPartBody>
    </w:docPart>
    <w:docPart>
      <w:docPartPr>
        <w:name w:val="14AF0A1A138446A3AE30B501CBFF47DC"/>
        <w:category>
          <w:name w:val="General"/>
          <w:gallery w:val="placeholder"/>
        </w:category>
        <w:types>
          <w:type w:val="bbPlcHdr"/>
        </w:types>
        <w:behaviors>
          <w:behavior w:val="content"/>
        </w:behaviors>
        <w:guid w:val="{78913F98-73A1-4E62-AE6E-EACA2EE35083}"/>
      </w:docPartPr>
      <w:docPartBody>
        <w:p w:rsidR="00F73435" w:rsidRDefault="0048552E" w:rsidP="0048552E">
          <w:pPr>
            <w:pStyle w:val="14AF0A1A138446A3AE30B501CBFF47DC"/>
          </w:pPr>
          <w:r>
            <w:rPr>
              <w:color w:val="44546A" w:themeColor="text2"/>
            </w:rPr>
            <w:t>$ AUD</w:t>
          </w:r>
        </w:p>
      </w:docPartBody>
    </w:docPart>
    <w:docPart>
      <w:docPartPr>
        <w:name w:val="D1ACD68BF777443E8795F1DF6FCF1FBC"/>
        <w:category>
          <w:name w:val="General"/>
          <w:gallery w:val="placeholder"/>
        </w:category>
        <w:types>
          <w:type w:val="bbPlcHdr"/>
        </w:types>
        <w:behaviors>
          <w:behavior w:val="content"/>
        </w:behaviors>
        <w:guid w:val="{09B4F1B9-F1C3-4262-B511-F965CA900037}"/>
      </w:docPartPr>
      <w:docPartBody>
        <w:p w:rsidR="00F73435" w:rsidRDefault="0048552E" w:rsidP="0048552E">
          <w:pPr>
            <w:pStyle w:val="D1ACD68BF777443E8795F1DF6FCF1FBC"/>
          </w:pPr>
          <w:r w:rsidRPr="00501EF8">
            <w:rPr>
              <w:color w:val="44546A" w:themeColor="text2"/>
            </w:rPr>
            <w:t>e.g. 2.2 %</w:t>
          </w:r>
        </w:p>
      </w:docPartBody>
    </w:docPart>
    <w:docPart>
      <w:docPartPr>
        <w:name w:val="BFD300C011B64E6F995C8B55788CB632"/>
        <w:category>
          <w:name w:val="General"/>
          <w:gallery w:val="placeholder"/>
        </w:category>
        <w:types>
          <w:type w:val="bbPlcHdr"/>
        </w:types>
        <w:behaviors>
          <w:behavior w:val="content"/>
        </w:behaviors>
        <w:guid w:val="{6EEF274A-0CD7-4823-8E88-07CFAA8EBE5D}"/>
      </w:docPartPr>
      <w:docPartBody>
        <w:p w:rsidR="00F73435" w:rsidRDefault="0048552E" w:rsidP="0048552E">
          <w:pPr>
            <w:pStyle w:val="BFD300C011B64E6F995C8B55788CB632"/>
          </w:pPr>
          <w:r w:rsidRPr="008C0660">
            <w:rPr>
              <w:b/>
              <w:bCs/>
              <w:color w:val="44546A" w:themeColor="text2"/>
            </w:rPr>
            <w:t>$ AUD</w:t>
          </w:r>
        </w:p>
      </w:docPartBody>
    </w:docPart>
    <w:docPart>
      <w:docPartPr>
        <w:name w:val="81EBF4A680824D8D89B4524FDD05656A"/>
        <w:category>
          <w:name w:val="General"/>
          <w:gallery w:val="placeholder"/>
        </w:category>
        <w:types>
          <w:type w:val="bbPlcHdr"/>
        </w:types>
        <w:behaviors>
          <w:behavior w:val="content"/>
        </w:behaviors>
        <w:guid w:val="{1137FFFC-7F03-4B4A-8B56-D73D3110D807}"/>
      </w:docPartPr>
      <w:docPartBody>
        <w:p w:rsidR="00F73435" w:rsidRDefault="0048552E" w:rsidP="0048552E">
          <w:pPr>
            <w:pStyle w:val="81EBF4A680824D8D89B4524FDD05656A"/>
          </w:pPr>
          <w:r>
            <w:rPr>
              <w:color w:val="44546A" w:themeColor="text2"/>
            </w:rPr>
            <w:t>$ AUD</w:t>
          </w:r>
        </w:p>
      </w:docPartBody>
    </w:docPart>
    <w:docPart>
      <w:docPartPr>
        <w:name w:val="1BA54B0FA36847D0964811274899E021"/>
        <w:category>
          <w:name w:val="General"/>
          <w:gallery w:val="placeholder"/>
        </w:category>
        <w:types>
          <w:type w:val="bbPlcHdr"/>
        </w:types>
        <w:behaviors>
          <w:behavior w:val="content"/>
        </w:behaviors>
        <w:guid w:val="{BACF55C9-4B4B-4E43-B563-48FD22EDE8AB}"/>
      </w:docPartPr>
      <w:docPartBody>
        <w:p w:rsidR="00F73435" w:rsidRDefault="0048552E" w:rsidP="0048552E">
          <w:pPr>
            <w:pStyle w:val="1BA54B0FA36847D0964811274899E021"/>
          </w:pPr>
          <w:r w:rsidRPr="00A804B2">
            <w:rPr>
              <w:color w:val="44546A" w:themeColor="text2"/>
            </w:rPr>
            <w:t>e.g. 2.2 %</w:t>
          </w:r>
        </w:p>
      </w:docPartBody>
    </w:docPart>
    <w:docPart>
      <w:docPartPr>
        <w:name w:val="E1BB44A289F5445D997EC64D5F92111E"/>
        <w:category>
          <w:name w:val="General"/>
          <w:gallery w:val="placeholder"/>
        </w:category>
        <w:types>
          <w:type w:val="bbPlcHdr"/>
        </w:types>
        <w:behaviors>
          <w:behavior w:val="content"/>
        </w:behaviors>
        <w:guid w:val="{D56F9B3B-A697-460D-B8F9-EA3D45715F71}"/>
      </w:docPartPr>
      <w:docPartBody>
        <w:p w:rsidR="00F73435" w:rsidRDefault="0048552E" w:rsidP="0048552E">
          <w:pPr>
            <w:pStyle w:val="E1BB44A289F5445D997EC64D5F92111E"/>
          </w:pPr>
          <w:r>
            <w:rPr>
              <w:color w:val="44546A" w:themeColor="text2"/>
            </w:rPr>
            <w:t>$ AUD</w:t>
          </w:r>
        </w:p>
      </w:docPartBody>
    </w:docPart>
    <w:docPart>
      <w:docPartPr>
        <w:name w:val="B6A3ECE8D5C14ED8AAACDEE2CADC8581"/>
        <w:category>
          <w:name w:val="General"/>
          <w:gallery w:val="placeholder"/>
        </w:category>
        <w:types>
          <w:type w:val="bbPlcHdr"/>
        </w:types>
        <w:behaviors>
          <w:behavior w:val="content"/>
        </w:behaviors>
        <w:guid w:val="{F3490132-CB52-46E5-BBC6-3F0EF35B443D}"/>
      </w:docPartPr>
      <w:docPartBody>
        <w:p w:rsidR="00F73435" w:rsidRDefault="0048552E" w:rsidP="0048552E">
          <w:pPr>
            <w:pStyle w:val="B6A3ECE8D5C14ED8AAACDEE2CADC8581"/>
          </w:pPr>
          <w:r w:rsidRPr="00A804B2">
            <w:rPr>
              <w:color w:val="44546A" w:themeColor="text2"/>
            </w:rPr>
            <w:t>e.g. 2.2 %</w:t>
          </w:r>
        </w:p>
      </w:docPartBody>
    </w:docPart>
    <w:docPart>
      <w:docPartPr>
        <w:name w:val="B1FBEABD176D4DA88B65038A96A38C40"/>
        <w:category>
          <w:name w:val="General"/>
          <w:gallery w:val="placeholder"/>
        </w:category>
        <w:types>
          <w:type w:val="bbPlcHdr"/>
        </w:types>
        <w:behaviors>
          <w:behavior w:val="content"/>
        </w:behaviors>
        <w:guid w:val="{4E1684F4-1355-4FE8-9992-8725AA6D0E23}"/>
      </w:docPartPr>
      <w:docPartBody>
        <w:p w:rsidR="00F73435" w:rsidRDefault="0048552E" w:rsidP="0048552E">
          <w:pPr>
            <w:pStyle w:val="B1FBEABD176D4DA88B65038A96A38C40"/>
          </w:pPr>
          <w:r>
            <w:rPr>
              <w:color w:val="44546A" w:themeColor="text2"/>
            </w:rPr>
            <w:t>$ AUD</w:t>
          </w:r>
        </w:p>
      </w:docPartBody>
    </w:docPart>
    <w:docPart>
      <w:docPartPr>
        <w:name w:val="08AA4D5695144E5580EF3726EC106C7A"/>
        <w:category>
          <w:name w:val="General"/>
          <w:gallery w:val="placeholder"/>
        </w:category>
        <w:types>
          <w:type w:val="bbPlcHdr"/>
        </w:types>
        <w:behaviors>
          <w:behavior w:val="content"/>
        </w:behaviors>
        <w:guid w:val="{1829D5EE-87E9-4A7D-A2BC-7FB6E0D79F00}"/>
      </w:docPartPr>
      <w:docPartBody>
        <w:p w:rsidR="00F73435" w:rsidRDefault="0048552E" w:rsidP="0048552E">
          <w:pPr>
            <w:pStyle w:val="08AA4D5695144E5580EF3726EC106C7A"/>
          </w:pPr>
          <w:r w:rsidRPr="00A804B2">
            <w:rPr>
              <w:color w:val="44546A" w:themeColor="text2"/>
            </w:rPr>
            <w:t>e.g. 2.2 %</w:t>
          </w:r>
        </w:p>
      </w:docPartBody>
    </w:docPart>
    <w:docPart>
      <w:docPartPr>
        <w:name w:val="8C55D716D95A4F66BA079C1FCA03DC19"/>
        <w:category>
          <w:name w:val="General"/>
          <w:gallery w:val="placeholder"/>
        </w:category>
        <w:types>
          <w:type w:val="bbPlcHdr"/>
        </w:types>
        <w:behaviors>
          <w:behavior w:val="content"/>
        </w:behaviors>
        <w:guid w:val="{74156A2F-3E06-4716-8E84-F2C7D97C6ABB}"/>
      </w:docPartPr>
      <w:docPartBody>
        <w:p w:rsidR="00F73435" w:rsidRDefault="0048552E" w:rsidP="0048552E">
          <w:pPr>
            <w:pStyle w:val="8C55D716D95A4F66BA079C1FCA03DC19"/>
          </w:pPr>
          <w:r>
            <w:rPr>
              <w:color w:val="44546A" w:themeColor="text2"/>
            </w:rPr>
            <w:t>$ AUD</w:t>
          </w:r>
        </w:p>
      </w:docPartBody>
    </w:docPart>
    <w:docPart>
      <w:docPartPr>
        <w:name w:val="D7A4314B9622462CB8AB4118C79C514B"/>
        <w:category>
          <w:name w:val="General"/>
          <w:gallery w:val="placeholder"/>
        </w:category>
        <w:types>
          <w:type w:val="bbPlcHdr"/>
        </w:types>
        <w:behaviors>
          <w:behavior w:val="content"/>
        </w:behaviors>
        <w:guid w:val="{35B9E358-336A-4D4D-9DC4-600060FB6840}"/>
      </w:docPartPr>
      <w:docPartBody>
        <w:p w:rsidR="00F73435" w:rsidRDefault="0048552E" w:rsidP="0048552E">
          <w:pPr>
            <w:pStyle w:val="D7A4314B9622462CB8AB4118C79C514B"/>
          </w:pPr>
          <w:r w:rsidRPr="00A804B2">
            <w:rPr>
              <w:color w:val="44546A" w:themeColor="text2"/>
            </w:rPr>
            <w:t>e.g. 2.2 %</w:t>
          </w:r>
        </w:p>
      </w:docPartBody>
    </w:docPart>
    <w:docPart>
      <w:docPartPr>
        <w:name w:val="1400BAA054314530A4AB959273682448"/>
        <w:category>
          <w:name w:val="General"/>
          <w:gallery w:val="placeholder"/>
        </w:category>
        <w:types>
          <w:type w:val="bbPlcHdr"/>
        </w:types>
        <w:behaviors>
          <w:behavior w:val="content"/>
        </w:behaviors>
        <w:guid w:val="{8A1BD91C-CCB6-4761-99F1-3541F18C4771}"/>
      </w:docPartPr>
      <w:docPartBody>
        <w:p w:rsidR="00F73435" w:rsidRDefault="0048552E" w:rsidP="0048552E">
          <w:pPr>
            <w:pStyle w:val="1400BAA054314530A4AB959273682448"/>
          </w:pPr>
          <w:r>
            <w:rPr>
              <w:color w:val="44546A" w:themeColor="text2"/>
            </w:rPr>
            <w:t>$ AUD</w:t>
          </w:r>
        </w:p>
      </w:docPartBody>
    </w:docPart>
    <w:docPart>
      <w:docPartPr>
        <w:name w:val="F0E86DB41CE246B4A641BA8A19E867A4"/>
        <w:category>
          <w:name w:val="General"/>
          <w:gallery w:val="placeholder"/>
        </w:category>
        <w:types>
          <w:type w:val="bbPlcHdr"/>
        </w:types>
        <w:behaviors>
          <w:behavior w:val="content"/>
        </w:behaviors>
        <w:guid w:val="{C73E820A-994A-4224-9A2D-C0A74D90D6A6}"/>
      </w:docPartPr>
      <w:docPartBody>
        <w:p w:rsidR="00F73435" w:rsidRDefault="0048552E" w:rsidP="0048552E">
          <w:pPr>
            <w:pStyle w:val="F0E86DB41CE246B4A641BA8A19E867A4"/>
          </w:pPr>
          <w:r w:rsidRPr="00A804B2">
            <w:rPr>
              <w:color w:val="44546A" w:themeColor="text2"/>
            </w:rPr>
            <w:t>e.g. 2.2 %</w:t>
          </w:r>
        </w:p>
      </w:docPartBody>
    </w:docPart>
    <w:docPart>
      <w:docPartPr>
        <w:name w:val="C27206FF3DE046A189B215FF78114577"/>
        <w:category>
          <w:name w:val="General"/>
          <w:gallery w:val="placeholder"/>
        </w:category>
        <w:types>
          <w:type w:val="bbPlcHdr"/>
        </w:types>
        <w:behaviors>
          <w:behavior w:val="content"/>
        </w:behaviors>
        <w:guid w:val="{C62F4121-1238-4AED-8B71-2FAE5B48F206}"/>
      </w:docPartPr>
      <w:docPartBody>
        <w:p w:rsidR="00F73435" w:rsidRDefault="0048552E" w:rsidP="0048552E">
          <w:pPr>
            <w:pStyle w:val="C27206FF3DE046A189B215FF78114577"/>
          </w:pPr>
          <w:r>
            <w:rPr>
              <w:color w:val="44546A" w:themeColor="text2"/>
            </w:rPr>
            <w:t>$ AUD</w:t>
          </w:r>
        </w:p>
      </w:docPartBody>
    </w:docPart>
    <w:docPart>
      <w:docPartPr>
        <w:name w:val="1C5CE9F104D34E3CBA8D1A8BFC26945F"/>
        <w:category>
          <w:name w:val="General"/>
          <w:gallery w:val="placeholder"/>
        </w:category>
        <w:types>
          <w:type w:val="bbPlcHdr"/>
        </w:types>
        <w:behaviors>
          <w:behavior w:val="content"/>
        </w:behaviors>
        <w:guid w:val="{F316D9EE-C6FF-450C-B2F6-4A91DD539B54}"/>
      </w:docPartPr>
      <w:docPartBody>
        <w:p w:rsidR="00F73435" w:rsidRDefault="0048552E" w:rsidP="0048552E">
          <w:pPr>
            <w:pStyle w:val="1C5CE9F104D34E3CBA8D1A8BFC26945F"/>
          </w:pPr>
          <w:r w:rsidRPr="00A804B2">
            <w:rPr>
              <w:color w:val="44546A" w:themeColor="text2"/>
            </w:rPr>
            <w:t>e.g. 2.2 %</w:t>
          </w:r>
        </w:p>
      </w:docPartBody>
    </w:docPart>
    <w:docPart>
      <w:docPartPr>
        <w:name w:val="440D1671EBB241D4952F3A2816B945A5"/>
        <w:category>
          <w:name w:val="General"/>
          <w:gallery w:val="placeholder"/>
        </w:category>
        <w:types>
          <w:type w:val="bbPlcHdr"/>
        </w:types>
        <w:behaviors>
          <w:behavior w:val="content"/>
        </w:behaviors>
        <w:guid w:val="{30CBE3DA-6BE4-4A91-946A-0A2219ADAC49}"/>
      </w:docPartPr>
      <w:docPartBody>
        <w:p w:rsidR="00F73435" w:rsidRDefault="0048552E" w:rsidP="0048552E">
          <w:pPr>
            <w:pStyle w:val="440D1671EBB241D4952F3A2816B945A5"/>
          </w:pPr>
          <w:r>
            <w:rPr>
              <w:color w:val="44546A" w:themeColor="text2"/>
            </w:rPr>
            <w:t>$ AUD</w:t>
          </w:r>
        </w:p>
      </w:docPartBody>
    </w:docPart>
    <w:docPart>
      <w:docPartPr>
        <w:name w:val="BABB31D6D22A4200A970B69CC831ED01"/>
        <w:category>
          <w:name w:val="General"/>
          <w:gallery w:val="placeholder"/>
        </w:category>
        <w:types>
          <w:type w:val="bbPlcHdr"/>
        </w:types>
        <w:behaviors>
          <w:behavior w:val="content"/>
        </w:behaviors>
        <w:guid w:val="{41EA64B9-184C-42DF-97A2-357C4E0B31CA}"/>
      </w:docPartPr>
      <w:docPartBody>
        <w:p w:rsidR="00F73435" w:rsidRDefault="0048552E" w:rsidP="0048552E">
          <w:pPr>
            <w:pStyle w:val="BABB31D6D22A4200A970B69CC831ED01"/>
          </w:pPr>
          <w:r w:rsidRPr="00A804B2">
            <w:rPr>
              <w:color w:val="44546A" w:themeColor="text2"/>
            </w:rPr>
            <w:t>e.g. 2.2 %</w:t>
          </w:r>
        </w:p>
      </w:docPartBody>
    </w:docPart>
    <w:docPart>
      <w:docPartPr>
        <w:name w:val="A605B3789B9E41ACBA37533367B5716C"/>
        <w:category>
          <w:name w:val="General"/>
          <w:gallery w:val="placeholder"/>
        </w:category>
        <w:types>
          <w:type w:val="bbPlcHdr"/>
        </w:types>
        <w:behaviors>
          <w:behavior w:val="content"/>
        </w:behaviors>
        <w:guid w:val="{52B3ABA5-7044-437D-B267-28918B2A21F1}"/>
      </w:docPartPr>
      <w:docPartBody>
        <w:p w:rsidR="00F73435" w:rsidRDefault="0048552E" w:rsidP="0048552E">
          <w:pPr>
            <w:pStyle w:val="A605B3789B9E41ACBA37533367B5716C"/>
          </w:pPr>
          <w:r w:rsidRPr="00502A42">
            <w:rPr>
              <w:b/>
              <w:bCs/>
              <w:color w:val="44546A" w:themeColor="text2"/>
            </w:rPr>
            <w:t>$ AUD</w:t>
          </w:r>
        </w:p>
      </w:docPartBody>
    </w:docPart>
    <w:docPart>
      <w:docPartPr>
        <w:name w:val="5A228904F89247C3A21A750E2D5EB95A"/>
        <w:category>
          <w:name w:val="General"/>
          <w:gallery w:val="placeholder"/>
        </w:category>
        <w:types>
          <w:type w:val="bbPlcHdr"/>
        </w:types>
        <w:behaviors>
          <w:behavior w:val="content"/>
        </w:behaviors>
        <w:guid w:val="{649A8A37-FC1D-447D-A23C-FBA36DAF97BB}"/>
      </w:docPartPr>
      <w:docPartBody>
        <w:p w:rsidR="00F73435" w:rsidRDefault="0048552E" w:rsidP="0048552E">
          <w:pPr>
            <w:pStyle w:val="5A228904F89247C3A21A750E2D5EB95A"/>
          </w:pPr>
          <w:r>
            <w:rPr>
              <w:color w:val="44546A" w:themeColor="text2"/>
            </w:rPr>
            <w:t>$ AUD</w:t>
          </w:r>
        </w:p>
      </w:docPartBody>
    </w:docPart>
    <w:docPart>
      <w:docPartPr>
        <w:name w:val="382A6B97BF7645289E9AF36EB26E5B4F"/>
        <w:category>
          <w:name w:val="General"/>
          <w:gallery w:val="placeholder"/>
        </w:category>
        <w:types>
          <w:type w:val="bbPlcHdr"/>
        </w:types>
        <w:behaviors>
          <w:behavior w:val="content"/>
        </w:behaviors>
        <w:guid w:val="{4C67B97E-2734-4017-82AC-09782F824856}"/>
      </w:docPartPr>
      <w:docPartBody>
        <w:p w:rsidR="00F73435" w:rsidRDefault="0048552E" w:rsidP="0048552E">
          <w:pPr>
            <w:pStyle w:val="382A6B97BF7645289E9AF36EB26E5B4F"/>
          </w:pPr>
          <w:r>
            <w:rPr>
              <w:color w:val="44546A" w:themeColor="text2"/>
            </w:rPr>
            <w:t>$ AUD</w:t>
          </w:r>
        </w:p>
      </w:docPartBody>
    </w:docPart>
    <w:docPart>
      <w:docPartPr>
        <w:name w:val="551CE95461A84D329C93138E0D18FBA2"/>
        <w:category>
          <w:name w:val="General"/>
          <w:gallery w:val="placeholder"/>
        </w:category>
        <w:types>
          <w:type w:val="bbPlcHdr"/>
        </w:types>
        <w:behaviors>
          <w:behavior w:val="content"/>
        </w:behaviors>
        <w:guid w:val="{5AE7C027-DED6-40AA-A287-E0E9EA779D61}"/>
      </w:docPartPr>
      <w:docPartBody>
        <w:p w:rsidR="00F73435" w:rsidRDefault="0048552E" w:rsidP="0048552E">
          <w:pPr>
            <w:pStyle w:val="551CE95461A84D329C93138E0D18FBA2"/>
          </w:pPr>
          <w:r>
            <w:rPr>
              <w:color w:val="44546A" w:themeColor="text2"/>
            </w:rPr>
            <w:t>$ AUD</w:t>
          </w:r>
        </w:p>
      </w:docPartBody>
    </w:docPart>
    <w:docPart>
      <w:docPartPr>
        <w:name w:val="96321CE747A745E59FEC228892800B3B"/>
        <w:category>
          <w:name w:val="General"/>
          <w:gallery w:val="placeholder"/>
        </w:category>
        <w:types>
          <w:type w:val="bbPlcHdr"/>
        </w:types>
        <w:behaviors>
          <w:behavior w:val="content"/>
        </w:behaviors>
        <w:guid w:val="{5D0BF7E0-BAAB-4231-935C-2EBD7309876A}"/>
      </w:docPartPr>
      <w:docPartBody>
        <w:p w:rsidR="00F73435" w:rsidRDefault="0048552E" w:rsidP="0048552E">
          <w:pPr>
            <w:pStyle w:val="96321CE747A745E59FEC228892800B3B"/>
          </w:pPr>
          <w:r>
            <w:rPr>
              <w:color w:val="44546A" w:themeColor="text2"/>
            </w:rPr>
            <w:t>$ AUD</w:t>
          </w:r>
        </w:p>
      </w:docPartBody>
    </w:docPart>
    <w:docPart>
      <w:docPartPr>
        <w:name w:val="77B727F80E954C318B58F6DEFC7C8F51"/>
        <w:category>
          <w:name w:val="General"/>
          <w:gallery w:val="placeholder"/>
        </w:category>
        <w:types>
          <w:type w:val="bbPlcHdr"/>
        </w:types>
        <w:behaviors>
          <w:behavior w:val="content"/>
        </w:behaviors>
        <w:guid w:val="{3F8C5CB2-CDA9-43CF-A0AE-973BAE4E1135}"/>
      </w:docPartPr>
      <w:docPartBody>
        <w:p w:rsidR="00F73435" w:rsidRDefault="0048552E" w:rsidP="0048552E">
          <w:pPr>
            <w:pStyle w:val="77B727F80E954C318B58F6DEFC7C8F51"/>
          </w:pPr>
          <w:r>
            <w:rPr>
              <w:color w:val="44546A" w:themeColor="text2"/>
            </w:rPr>
            <w:t>$ AUD</w:t>
          </w:r>
        </w:p>
      </w:docPartBody>
    </w:docPart>
    <w:docPart>
      <w:docPartPr>
        <w:name w:val="045EBA6048124F1790A22E2496B83B3A"/>
        <w:category>
          <w:name w:val="General"/>
          <w:gallery w:val="placeholder"/>
        </w:category>
        <w:types>
          <w:type w:val="bbPlcHdr"/>
        </w:types>
        <w:behaviors>
          <w:behavior w:val="content"/>
        </w:behaviors>
        <w:guid w:val="{28801291-EC55-4BC6-9116-15DE0277F680}"/>
      </w:docPartPr>
      <w:docPartBody>
        <w:p w:rsidR="00F73435" w:rsidRDefault="0048552E" w:rsidP="0048552E">
          <w:pPr>
            <w:pStyle w:val="045EBA6048124F1790A22E2496B83B3A"/>
          </w:pPr>
          <w:r>
            <w:rPr>
              <w:color w:val="44546A" w:themeColor="text2"/>
            </w:rPr>
            <w:t>$ AUD</w:t>
          </w:r>
        </w:p>
      </w:docPartBody>
    </w:docPart>
    <w:docPart>
      <w:docPartPr>
        <w:name w:val="8614EAFDCE8145DAA6DA86FF65D4A9AC"/>
        <w:category>
          <w:name w:val="General"/>
          <w:gallery w:val="placeholder"/>
        </w:category>
        <w:types>
          <w:type w:val="bbPlcHdr"/>
        </w:types>
        <w:behaviors>
          <w:behavior w:val="content"/>
        </w:behaviors>
        <w:guid w:val="{6DF72FB6-5ABF-4AB7-BCBF-568F2D84F61E}"/>
      </w:docPartPr>
      <w:docPartBody>
        <w:p w:rsidR="00F73435" w:rsidRDefault="0048552E" w:rsidP="0048552E">
          <w:pPr>
            <w:pStyle w:val="8614EAFDCE8145DAA6DA86FF65D4A9AC"/>
          </w:pPr>
          <w:r>
            <w:rPr>
              <w:color w:val="44546A" w:themeColor="text2"/>
            </w:rPr>
            <w:t>$ AUD</w:t>
          </w:r>
        </w:p>
      </w:docPartBody>
    </w:docPart>
    <w:docPart>
      <w:docPartPr>
        <w:name w:val="0F27B67D6C0848318A6D0BFCEC16A0C1"/>
        <w:category>
          <w:name w:val="General"/>
          <w:gallery w:val="placeholder"/>
        </w:category>
        <w:types>
          <w:type w:val="bbPlcHdr"/>
        </w:types>
        <w:behaviors>
          <w:behavior w:val="content"/>
        </w:behaviors>
        <w:guid w:val="{453A27F4-6D66-4F65-8C63-5E8CFC4AB644}"/>
      </w:docPartPr>
      <w:docPartBody>
        <w:p w:rsidR="00F73435" w:rsidRDefault="0048552E" w:rsidP="0048552E">
          <w:pPr>
            <w:pStyle w:val="0F27B67D6C0848318A6D0BFCEC16A0C1"/>
          </w:pPr>
          <w:r>
            <w:rPr>
              <w:color w:val="44546A" w:themeColor="text2"/>
            </w:rPr>
            <w:t>$ AUD</w:t>
          </w:r>
        </w:p>
      </w:docPartBody>
    </w:docPart>
    <w:docPart>
      <w:docPartPr>
        <w:name w:val="3F6EA2A1A31E4505B08FE62F829C3946"/>
        <w:category>
          <w:name w:val="General"/>
          <w:gallery w:val="placeholder"/>
        </w:category>
        <w:types>
          <w:type w:val="bbPlcHdr"/>
        </w:types>
        <w:behaviors>
          <w:behavior w:val="content"/>
        </w:behaviors>
        <w:guid w:val="{196A4CC4-1842-4B78-9236-B455AD7E7E59}"/>
      </w:docPartPr>
      <w:docPartBody>
        <w:p w:rsidR="00F73435" w:rsidRDefault="0048552E" w:rsidP="0048552E">
          <w:pPr>
            <w:pStyle w:val="3F6EA2A1A31E4505B08FE62F829C3946"/>
          </w:pPr>
          <w:r>
            <w:rPr>
              <w:color w:val="44546A" w:themeColor="text2"/>
            </w:rPr>
            <w:t>$ AUD</w:t>
          </w:r>
        </w:p>
      </w:docPartBody>
    </w:docPart>
    <w:docPart>
      <w:docPartPr>
        <w:name w:val="EC24BBCA0D1A477A861BDA7FDA754A57"/>
        <w:category>
          <w:name w:val="General"/>
          <w:gallery w:val="placeholder"/>
        </w:category>
        <w:types>
          <w:type w:val="bbPlcHdr"/>
        </w:types>
        <w:behaviors>
          <w:behavior w:val="content"/>
        </w:behaviors>
        <w:guid w:val="{52078AE2-66CC-420C-93BA-CFDF807D05BB}"/>
      </w:docPartPr>
      <w:docPartBody>
        <w:p w:rsidR="00F73435" w:rsidRDefault="0048552E" w:rsidP="0048552E">
          <w:pPr>
            <w:pStyle w:val="EC24BBCA0D1A477A861BDA7FDA754A57"/>
          </w:pPr>
          <w:r>
            <w:rPr>
              <w:color w:val="44546A" w:themeColor="text2"/>
            </w:rPr>
            <w:t>$ AUD</w:t>
          </w:r>
        </w:p>
      </w:docPartBody>
    </w:docPart>
    <w:docPart>
      <w:docPartPr>
        <w:name w:val="6692C7DEA045431EBEC4BA2D9993DAA9"/>
        <w:category>
          <w:name w:val="General"/>
          <w:gallery w:val="placeholder"/>
        </w:category>
        <w:types>
          <w:type w:val="bbPlcHdr"/>
        </w:types>
        <w:behaviors>
          <w:behavior w:val="content"/>
        </w:behaviors>
        <w:guid w:val="{4C613574-C8E4-45A9-983A-9B9A6CC99DE4}"/>
      </w:docPartPr>
      <w:docPartBody>
        <w:p w:rsidR="00F73435" w:rsidRDefault="0048552E" w:rsidP="0048552E">
          <w:pPr>
            <w:pStyle w:val="6692C7DEA045431EBEC4BA2D9993DAA9"/>
          </w:pPr>
          <w:r>
            <w:rPr>
              <w:color w:val="44546A" w:themeColor="text2"/>
            </w:rPr>
            <w:t>$ AUD</w:t>
          </w:r>
        </w:p>
      </w:docPartBody>
    </w:docPart>
    <w:docPart>
      <w:docPartPr>
        <w:name w:val="11E8E63E09554A7482E170BA67FB649B"/>
        <w:category>
          <w:name w:val="General"/>
          <w:gallery w:val="placeholder"/>
        </w:category>
        <w:types>
          <w:type w:val="bbPlcHdr"/>
        </w:types>
        <w:behaviors>
          <w:behavior w:val="content"/>
        </w:behaviors>
        <w:guid w:val="{7B5F3D05-5A7F-413B-BC3D-69AF7B950573}"/>
      </w:docPartPr>
      <w:docPartBody>
        <w:p w:rsidR="00F73435" w:rsidRDefault="0048552E" w:rsidP="0048552E">
          <w:pPr>
            <w:pStyle w:val="11E8E63E09554A7482E170BA67FB649B"/>
          </w:pPr>
          <w:r>
            <w:rPr>
              <w:color w:val="44546A" w:themeColor="text2"/>
            </w:rPr>
            <w:t>$ AUD</w:t>
          </w:r>
        </w:p>
      </w:docPartBody>
    </w:docPart>
    <w:docPart>
      <w:docPartPr>
        <w:name w:val="5B8239A6F3E8405690718B8CA6B611DB"/>
        <w:category>
          <w:name w:val="General"/>
          <w:gallery w:val="placeholder"/>
        </w:category>
        <w:types>
          <w:type w:val="bbPlcHdr"/>
        </w:types>
        <w:behaviors>
          <w:behavior w:val="content"/>
        </w:behaviors>
        <w:guid w:val="{869284CD-4E3E-4ACF-95DC-513CD70EA065}"/>
      </w:docPartPr>
      <w:docPartBody>
        <w:p w:rsidR="00F73435" w:rsidRDefault="0048552E" w:rsidP="0048552E">
          <w:pPr>
            <w:pStyle w:val="5B8239A6F3E8405690718B8CA6B611DB"/>
          </w:pPr>
          <w:r>
            <w:rPr>
              <w:color w:val="44546A" w:themeColor="text2"/>
            </w:rPr>
            <w:t>$ AUD</w:t>
          </w:r>
        </w:p>
      </w:docPartBody>
    </w:docPart>
    <w:docPart>
      <w:docPartPr>
        <w:name w:val="30F973DB43CE42F4864D7135543AAC2C"/>
        <w:category>
          <w:name w:val="General"/>
          <w:gallery w:val="placeholder"/>
        </w:category>
        <w:types>
          <w:type w:val="bbPlcHdr"/>
        </w:types>
        <w:behaviors>
          <w:behavior w:val="content"/>
        </w:behaviors>
        <w:guid w:val="{7F7C24A1-69D7-42CA-A135-93D554F0FED4}"/>
      </w:docPartPr>
      <w:docPartBody>
        <w:p w:rsidR="00F73435" w:rsidRDefault="0048552E" w:rsidP="0048552E">
          <w:pPr>
            <w:pStyle w:val="30F973DB43CE42F4864D7135543AAC2C"/>
          </w:pPr>
          <w:r>
            <w:rPr>
              <w:color w:val="44546A" w:themeColor="text2"/>
            </w:rPr>
            <w:t>$ AUD</w:t>
          </w:r>
        </w:p>
      </w:docPartBody>
    </w:docPart>
    <w:docPart>
      <w:docPartPr>
        <w:name w:val="1BFE5C4B5CF745FE90E20DDC0541E6C1"/>
        <w:category>
          <w:name w:val="General"/>
          <w:gallery w:val="placeholder"/>
        </w:category>
        <w:types>
          <w:type w:val="bbPlcHdr"/>
        </w:types>
        <w:behaviors>
          <w:behavior w:val="content"/>
        </w:behaviors>
        <w:guid w:val="{9D77E243-A573-4E2A-A365-9DCE747C528A}"/>
      </w:docPartPr>
      <w:docPartBody>
        <w:p w:rsidR="00F73435" w:rsidRDefault="0048552E" w:rsidP="0048552E">
          <w:pPr>
            <w:pStyle w:val="1BFE5C4B5CF745FE90E20DDC0541E6C1"/>
          </w:pPr>
          <w:r>
            <w:rPr>
              <w:color w:val="44546A" w:themeColor="text2"/>
            </w:rPr>
            <w:t>$ AUD</w:t>
          </w:r>
        </w:p>
      </w:docPartBody>
    </w:docPart>
    <w:docPart>
      <w:docPartPr>
        <w:name w:val="138FEC424AAA48ED9B2CBF814740F0D1"/>
        <w:category>
          <w:name w:val="General"/>
          <w:gallery w:val="placeholder"/>
        </w:category>
        <w:types>
          <w:type w:val="bbPlcHdr"/>
        </w:types>
        <w:behaviors>
          <w:behavior w:val="content"/>
        </w:behaviors>
        <w:guid w:val="{96F86F7B-FBE1-427F-AC97-4449FF5ADF44}"/>
      </w:docPartPr>
      <w:docPartBody>
        <w:p w:rsidR="00F73435" w:rsidRDefault="0048552E" w:rsidP="0048552E">
          <w:pPr>
            <w:pStyle w:val="138FEC424AAA48ED9B2CBF814740F0D1"/>
          </w:pPr>
          <w:r w:rsidRPr="00502A42">
            <w:rPr>
              <w:b/>
              <w:bCs/>
              <w:color w:val="44546A" w:themeColor="text2"/>
            </w:rPr>
            <w:t>$ AUD</w:t>
          </w:r>
        </w:p>
      </w:docPartBody>
    </w:docPart>
    <w:docPart>
      <w:docPartPr>
        <w:name w:val="0BAC13B572D1409398349F56815A99E7"/>
        <w:category>
          <w:name w:val="General"/>
          <w:gallery w:val="placeholder"/>
        </w:category>
        <w:types>
          <w:type w:val="bbPlcHdr"/>
        </w:types>
        <w:behaviors>
          <w:behavior w:val="content"/>
        </w:behaviors>
        <w:guid w:val="{68AF1A11-E6BA-4877-9915-3B08A06EE967}"/>
      </w:docPartPr>
      <w:docPartBody>
        <w:p w:rsidR="00F73435" w:rsidRDefault="0048552E" w:rsidP="0048552E">
          <w:pPr>
            <w:pStyle w:val="0BAC13B572D1409398349F56815A99E7"/>
          </w:pPr>
          <w:r>
            <w:rPr>
              <w:color w:val="44546A" w:themeColor="text2"/>
            </w:rPr>
            <w:t>$ AUD</w:t>
          </w:r>
        </w:p>
      </w:docPartBody>
    </w:docPart>
    <w:docPart>
      <w:docPartPr>
        <w:name w:val="8C796E708BF54F4986D3593487D4CCDC"/>
        <w:category>
          <w:name w:val="General"/>
          <w:gallery w:val="placeholder"/>
        </w:category>
        <w:types>
          <w:type w:val="bbPlcHdr"/>
        </w:types>
        <w:behaviors>
          <w:behavior w:val="content"/>
        </w:behaviors>
        <w:guid w:val="{871E1B32-C450-4634-B53F-95122C1472F9}"/>
      </w:docPartPr>
      <w:docPartBody>
        <w:p w:rsidR="00F73435" w:rsidRDefault="0048552E" w:rsidP="0048552E">
          <w:pPr>
            <w:pStyle w:val="8C796E708BF54F4986D3593487D4CCDC"/>
          </w:pPr>
          <w:r w:rsidRPr="00A579AB">
            <w:rPr>
              <w:color w:val="44546A" w:themeColor="text2"/>
            </w:rPr>
            <w:t>$ AUD</w:t>
          </w:r>
        </w:p>
      </w:docPartBody>
    </w:docPart>
    <w:docPart>
      <w:docPartPr>
        <w:name w:val="AED13D12ACCC4FC8981FA75AEF9B755C"/>
        <w:category>
          <w:name w:val="General"/>
          <w:gallery w:val="placeholder"/>
        </w:category>
        <w:types>
          <w:type w:val="bbPlcHdr"/>
        </w:types>
        <w:behaviors>
          <w:behavior w:val="content"/>
        </w:behaviors>
        <w:guid w:val="{CC28B53A-0652-4730-91D6-A3233AC73AD9}"/>
      </w:docPartPr>
      <w:docPartBody>
        <w:p w:rsidR="00F73435" w:rsidRDefault="0048552E" w:rsidP="0048552E">
          <w:pPr>
            <w:pStyle w:val="AED13D12ACCC4FC8981FA75AEF9B755C"/>
          </w:pPr>
          <w:r>
            <w:rPr>
              <w:color w:val="44546A" w:themeColor="text2"/>
            </w:rPr>
            <w:t>$ AUD</w:t>
          </w:r>
        </w:p>
      </w:docPartBody>
    </w:docPart>
    <w:docPart>
      <w:docPartPr>
        <w:name w:val="2EEC8E04D3FA4B1B8D48D1271A7D7483"/>
        <w:category>
          <w:name w:val="General"/>
          <w:gallery w:val="placeholder"/>
        </w:category>
        <w:types>
          <w:type w:val="bbPlcHdr"/>
        </w:types>
        <w:behaviors>
          <w:behavior w:val="content"/>
        </w:behaviors>
        <w:guid w:val="{1674629D-5E8B-4EDA-83A0-C35A5537833B}"/>
      </w:docPartPr>
      <w:docPartBody>
        <w:p w:rsidR="00F73435" w:rsidRDefault="0048552E" w:rsidP="0048552E">
          <w:pPr>
            <w:pStyle w:val="2EEC8E04D3FA4B1B8D48D1271A7D7483"/>
          </w:pPr>
          <w:r>
            <w:rPr>
              <w:color w:val="44546A" w:themeColor="text2"/>
            </w:rPr>
            <w:t>$ AUD</w:t>
          </w:r>
        </w:p>
      </w:docPartBody>
    </w:docPart>
    <w:docPart>
      <w:docPartPr>
        <w:name w:val="089D8F64CF8F41AAAF4CFEC0204B6B36"/>
        <w:category>
          <w:name w:val="General"/>
          <w:gallery w:val="placeholder"/>
        </w:category>
        <w:types>
          <w:type w:val="bbPlcHdr"/>
        </w:types>
        <w:behaviors>
          <w:behavior w:val="content"/>
        </w:behaviors>
        <w:guid w:val="{045E4D83-0361-48D2-A29E-E7F6AD50503C}"/>
      </w:docPartPr>
      <w:docPartBody>
        <w:p w:rsidR="00F73435" w:rsidRDefault="0048552E" w:rsidP="0048552E">
          <w:pPr>
            <w:pStyle w:val="089D8F64CF8F41AAAF4CFEC0204B6B36"/>
          </w:pPr>
          <w:r>
            <w:rPr>
              <w:color w:val="44546A" w:themeColor="text2"/>
            </w:rPr>
            <w:t>$ AUD</w:t>
          </w:r>
        </w:p>
      </w:docPartBody>
    </w:docPart>
    <w:docPart>
      <w:docPartPr>
        <w:name w:val="35ECF000E4C745FAA194FAF8E6B1F716"/>
        <w:category>
          <w:name w:val="General"/>
          <w:gallery w:val="placeholder"/>
        </w:category>
        <w:types>
          <w:type w:val="bbPlcHdr"/>
        </w:types>
        <w:behaviors>
          <w:behavior w:val="content"/>
        </w:behaviors>
        <w:guid w:val="{C8FAE490-3D6E-479F-84E1-0C85AF5F23C1}"/>
      </w:docPartPr>
      <w:docPartBody>
        <w:p w:rsidR="00F73435" w:rsidRDefault="0048552E" w:rsidP="0048552E">
          <w:pPr>
            <w:pStyle w:val="35ECF000E4C745FAA194FAF8E6B1F716"/>
          </w:pPr>
          <w:r>
            <w:rPr>
              <w:color w:val="44546A" w:themeColor="text2"/>
            </w:rPr>
            <w:t>$ AUD</w:t>
          </w:r>
        </w:p>
      </w:docPartBody>
    </w:docPart>
    <w:docPart>
      <w:docPartPr>
        <w:name w:val="D0DE871529C043BE9744BF078E333E2A"/>
        <w:category>
          <w:name w:val="General"/>
          <w:gallery w:val="placeholder"/>
        </w:category>
        <w:types>
          <w:type w:val="bbPlcHdr"/>
        </w:types>
        <w:behaviors>
          <w:behavior w:val="content"/>
        </w:behaviors>
        <w:guid w:val="{FC6F38C1-6109-4E94-9064-68B78FBB2FD0}"/>
      </w:docPartPr>
      <w:docPartBody>
        <w:p w:rsidR="00F73435" w:rsidRDefault="0048552E" w:rsidP="0048552E">
          <w:pPr>
            <w:pStyle w:val="D0DE871529C043BE9744BF078E333E2A"/>
          </w:pPr>
          <w:r>
            <w:rPr>
              <w:color w:val="44546A" w:themeColor="text2"/>
            </w:rPr>
            <w:t>$ AUD</w:t>
          </w:r>
        </w:p>
      </w:docPartBody>
    </w:docPart>
    <w:docPart>
      <w:docPartPr>
        <w:name w:val="BC24EABF0CDB4BC7ACA4F5B63BF2DD0A"/>
        <w:category>
          <w:name w:val="General"/>
          <w:gallery w:val="placeholder"/>
        </w:category>
        <w:types>
          <w:type w:val="bbPlcHdr"/>
        </w:types>
        <w:behaviors>
          <w:behavior w:val="content"/>
        </w:behaviors>
        <w:guid w:val="{8A689CF3-B466-4E1C-8596-A6C67E7E8D01}"/>
      </w:docPartPr>
      <w:docPartBody>
        <w:p w:rsidR="00F73435" w:rsidRDefault="0048552E" w:rsidP="0048552E">
          <w:pPr>
            <w:pStyle w:val="BC24EABF0CDB4BC7ACA4F5B63BF2DD0A"/>
          </w:pPr>
          <w:r>
            <w:rPr>
              <w:color w:val="44546A" w:themeColor="text2"/>
            </w:rPr>
            <w:t>$ AUD</w:t>
          </w:r>
        </w:p>
      </w:docPartBody>
    </w:docPart>
    <w:docPart>
      <w:docPartPr>
        <w:name w:val="AB7D9CB86E61401A9B24904EB4D072FE"/>
        <w:category>
          <w:name w:val="General"/>
          <w:gallery w:val="placeholder"/>
        </w:category>
        <w:types>
          <w:type w:val="bbPlcHdr"/>
        </w:types>
        <w:behaviors>
          <w:behavior w:val="content"/>
        </w:behaviors>
        <w:guid w:val="{F02842F9-3131-4936-976F-60A6753E5E79}"/>
      </w:docPartPr>
      <w:docPartBody>
        <w:p w:rsidR="00F73435" w:rsidRDefault="0048552E" w:rsidP="0048552E">
          <w:pPr>
            <w:pStyle w:val="AB7D9CB86E61401A9B24904EB4D072FE"/>
          </w:pPr>
          <w:r>
            <w:rPr>
              <w:color w:val="44546A" w:themeColor="text2"/>
            </w:rPr>
            <w:t>$ AUD</w:t>
          </w:r>
        </w:p>
      </w:docPartBody>
    </w:docPart>
    <w:docPart>
      <w:docPartPr>
        <w:name w:val="C4E8FD92BD964085AFA4A6C5A9BC2E34"/>
        <w:category>
          <w:name w:val="General"/>
          <w:gallery w:val="placeholder"/>
        </w:category>
        <w:types>
          <w:type w:val="bbPlcHdr"/>
        </w:types>
        <w:behaviors>
          <w:behavior w:val="content"/>
        </w:behaviors>
        <w:guid w:val="{9F7222A1-0437-49C6-9CFE-9AD01AE72478}"/>
      </w:docPartPr>
      <w:docPartBody>
        <w:p w:rsidR="00F73435" w:rsidRDefault="0048552E" w:rsidP="0048552E">
          <w:pPr>
            <w:pStyle w:val="C4E8FD92BD964085AFA4A6C5A9BC2E34"/>
          </w:pPr>
          <w:r>
            <w:rPr>
              <w:color w:val="44546A" w:themeColor="text2"/>
            </w:rPr>
            <w:t>$ AUD</w:t>
          </w:r>
        </w:p>
      </w:docPartBody>
    </w:docPart>
    <w:docPart>
      <w:docPartPr>
        <w:name w:val="61F2D269B2494049869B733C254A70C3"/>
        <w:category>
          <w:name w:val="General"/>
          <w:gallery w:val="placeholder"/>
        </w:category>
        <w:types>
          <w:type w:val="bbPlcHdr"/>
        </w:types>
        <w:behaviors>
          <w:behavior w:val="content"/>
        </w:behaviors>
        <w:guid w:val="{02A71B54-9179-485D-BE14-47A4FBE6C7BD}"/>
      </w:docPartPr>
      <w:docPartBody>
        <w:p w:rsidR="00F73435" w:rsidRDefault="0048552E" w:rsidP="0048552E">
          <w:pPr>
            <w:pStyle w:val="61F2D269B2494049869B733C254A70C3"/>
          </w:pPr>
          <w:r>
            <w:rPr>
              <w:color w:val="44546A" w:themeColor="text2"/>
            </w:rPr>
            <w:t>$ AUD</w:t>
          </w:r>
        </w:p>
      </w:docPartBody>
    </w:docPart>
    <w:docPart>
      <w:docPartPr>
        <w:name w:val="2FC943BE40D84DEB89CA292746C00788"/>
        <w:category>
          <w:name w:val="General"/>
          <w:gallery w:val="placeholder"/>
        </w:category>
        <w:types>
          <w:type w:val="bbPlcHdr"/>
        </w:types>
        <w:behaviors>
          <w:behavior w:val="content"/>
        </w:behaviors>
        <w:guid w:val="{36A955E5-20C7-43BE-9BA5-10CB890FE299}"/>
      </w:docPartPr>
      <w:docPartBody>
        <w:p w:rsidR="00F73435" w:rsidRDefault="0048552E" w:rsidP="0048552E">
          <w:pPr>
            <w:pStyle w:val="2FC943BE40D84DEB89CA292746C00788"/>
          </w:pPr>
          <w:r>
            <w:rPr>
              <w:color w:val="44546A" w:themeColor="text2"/>
            </w:rPr>
            <w:t>$ AUD</w:t>
          </w:r>
        </w:p>
      </w:docPartBody>
    </w:docPart>
    <w:docPart>
      <w:docPartPr>
        <w:name w:val="E74AC3E8B04B422A9E549C64772B6F5A"/>
        <w:category>
          <w:name w:val="General"/>
          <w:gallery w:val="placeholder"/>
        </w:category>
        <w:types>
          <w:type w:val="bbPlcHdr"/>
        </w:types>
        <w:behaviors>
          <w:behavior w:val="content"/>
        </w:behaviors>
        <w:guid w:val="{00F392E8-EB06-46F5-8178-798E4385AA2B}"/>
      </w:docPartPr>
      <w:docPartBody>
        <w:p w:rsidR="00F73435" w:rsidRDefault="0048552E" w:rsidP="0048552E">
          <w:pPr>
            <w:pStyle w:val="E74AC3E8B04B422A9E549C64772B6F5A"/>
          </w:pPr>
          <w:r>
            <w:rPr>
              <w:color w:val="44546A" w:themeColor="text2"/>
            </w:rPr>
            <w:t>$ AUD</w:t>
          </w:r>
        </w:p>
      </w:docPartBody>
    </w:docPart>
    <w:docPart>
      <w:docPartPr>
        <w:name w:val="C2B2F7D2AD0A4EA4B89F48E4B4BB1687"/>
        <w:category>
          <w:name w:val="General"/>
          <w:gallery w:val="placeholder"/>
        </w:category>
        <w:types>
          <w:type w:val="bbPlcHdr"/>
        </w:types>
        <w:behaviors>
          <w:behavior w:val="content"/>
        </w:behaviors>
        <w:guid w:val="{5CDE612E-3491-4C7E-89F0-749AB1C05F39}"/>
      </w:docPartPr>
      <w:docPartBody>
        <w:p w:rsidR="00F73435" w:rsidRDefault="0048552E" w:rsidP="0048552E">
          <w:pPr>
            <w:pStyle w:val="C2B2F7D2AD0A4EA4B89F48E4B4BB1687"/>
          </w:pPr>
          <w:r w:rsidRPr="004A34FD">
            <w:rPr>
              <w:rStyle w:val="PlaceholderText"/>
              <w:color w:val="44546A" w:themeColor="text2"/>
            </w:rPr>
            <w:t>Click or tap here to enter text.</w:t>
          </w:r>
        </w:p>
      </w:docPartBody>
    </w:docPart>
    <w:docPart>
      <w:docPartPr>
        <w:name w:val="5B1A8C30E2EF4F3C9F00DC3949B8163A"/>
        <w:category>
          <w:name w:val="General"/>
          <w:gallery w:val="placeholder"/>
        </w:category>
        <w:types>
          <w:type w:val="bbPlcHdr"/>
        </w:types>
        <w:behaviors>
          <w:behavior w:val="content"/>
        </w:behaviors>
        <w:guid w:val="{C034218E-771C-422C-885F-2FB20CB8D42F}"/>
      </w:docPartPr>
      <w:docPartBody>
        <w:p w:rsidR="00F73435" w:rsidRDefault="0048552E" w:rsidP="0048552E">
          <w:pPr>
            <w:pStyle w:val="5B1A8C30E2EF4F3C9F00DC3949B8163A"/>
          </w:pPr>
          <w:r>
            <w:rPr>
              <w:color w:val="44546A" w:themeColor="text2"/>
            </w:rPr>
            <w:t>$ AUD</w:t>
          </w:r>
        </w:p>
      </w:docPartBody>
    </w:docPart>
    <w:docPart>
      <w:docPartPr>
        <w:name w:val="680782496D25457489CE28B63293E8BC"/>
        <w:category>
          <w:name w:val="General"/>
          <w:gallery w:val="placeholder"/>
        </w:category>
        <w:types>
          <w:type w:val="bbPlcHdr"/>
        </w:types>
        <w:behaviors>
          <w:behavior w:val="content"/>
        </w:behaviors>
        <w:guid w:val="{AC4B4D23-FB86-4BF9-A322-E962A2F47D38}"/>
      </w:docPartPr>
      <w:docPartBody>
        <w:p w:rsidR="00F73435" w:rsidRDefault="0048552E" w:rsidP="0048552E">
          <w:pPr>
            <w:pStyle w:val="680782496D25457489CE28B63293E8BC"/>
          </w:pPr>
          <w:r>
            <w:rPr>
              <w:color w:val="44546A" w:themeColor="text2"/>
            </w:rPr>
            <w:t>$ AUD</w:t>
          </w:r>
        </w:p>
      </w:docPartBody>
    </w:docPart>
    <w:docPart>
      <w:docPartPr>
        <w:name w:val="E4D57A2BF4FB46A7ABA4716E0E32A372"/>
        <w:category>
          <w:name w:val="General"/>
          <w:gallery w:val="placeholder"/>
        </w:category>
        <w:types>
          <w:type w:val="bbPlcHdr"/>
        </w:types>
        <w:behaviors>
          <w:behavior w:val="content"/>
        </w:behaviors>
        <w:guid w:val="{46499F7D-34D3-4395-B9B8-0A13EAA33214}"/>
      </w:docPartPr>
      <w:docPartBody>
        <w:p w:rsidR="00F73435" w:rsidRDefault="0048552E" w:rsidP="0048552E">
          <w:pPr>
            <w:pStyle w:val="E4D57A2BF4FB46A7ABA4716E0E32A372"/>
          </w:pPr>
          <w:r>
            <w:rPr>
              <w:color w:val="44546A" w:themeColor="text2"/>
            </w:rPr>
            <w:t>$ AUD</w:t>
          </w:r>
        </w:p>
      </w:docPartBody>
    </w:docPart>
    <w:docPart>
      <w:docPartPr>
        <w:name w:val="E757F85FD9784244AF00D4F3F4BE23CC"/>
        <w:category>
          <w:name w:val="General"/>
          <w:gallery w:val="placeholder"/>
        </w:category>
        <w:types>
          <w:type w:val="bbPlcHdr"/>
        </w:types>
        <w:behaviors>
          <w:behavior w:val="content"/>
        </w:behaviors>
        <w:guid w:val="{BFBA6641-BDBD-4CC9-8D83-1B71FEEFA666}"/>
      </w:docPartPr>
      <w:docPartBody>
        <w:p w:rsidR="00F73435" w:rsidRDefault="0048552E" w:rsidP="0048552E">
          <w:pPr>
            <w:pStyle w:val="E757F85FD9784244AF00D4F3F4BE23CC"/>
          </w:pPr>
          <w:r w:rsidRPr="004A34FD">
            <w:rPr>
              <w:rStyle w:val="PlaceholderText"/>
              <w:color w:val="44546A" w:themeColor="text2"/>
            </w:rPr>
            <w:t>Click or tap here to enter text.</w:t>
          </w:r>
        </w:p>
      </w:docPartBody>
    </w:docPart>
    <w:docPart>
      <w:docPartPr>
        <w:name w:val="F7AFC3645DA14E7D9C956C675E110614"/>
        <w:category>
          <w:name w:val="General"/>
          <w:gallery w:val="placeholder"/>
        </w:category>
        <w:types>
          <w:type w:val="bbPlcHdr"/>
        </w:types>
        <w:behaviors>
          <w:behavior w:val="content"/>
        </w:behaviors>
        <w:guid w:val="{FC4CB968-AF12-4AD8-B5B0-28E17D11D795}"/>
      </w:docPartPr>
      <w:docPartBody>
        <w:p w:rsidR="00F73435" w:rsidRDefault="0048552E" w:rsidP="0048552E">
          <w:pPr>
            <w:pStyle w:val="F7AFC3645DA14E7D9C956C675E110614"/>
          </w:pPr>
          <w:r>
            <w:rPr>
              <w:color w:val="44546A" w:themeColor="text2"/>
            </w:rPr>
            <w:t>$ AUD</w:t>
          </w:r>
        </w:p>
      </w:docPartBody>
    </w:docPart>
    <w:docPart>
      <w:docPartPr>
        <w:name w:val="90D4177F9FBB409CA1F3C686D6747F19"/>
        <w:category>
          <w:name w:val="General"/>
          <w:gallery w:val="placeholder"/>
        </w:category>
        <w:types>
          <w:type w:val="bbPlcHdr"/>
        </w:types>
        <w:behaviors>
          <w:behavior w:val="content"/>
        </w:behaviors>
        <w:guid w:val="{D6059183-0E92-450A-B432-F6AFE7D9822D}"/>
      </w:docPartPr>
      <w:docPartBody>
        <w:p w:rsidR="00F73435" w:rsidRDefault="0048552E" w:rsidP="0048552E">
          <w:pPr>
            <w:pStyle w:val="90D4177F9FBB409CA1F3C686D6747F19"/>
          </w:pPr>
          <w:r>
            <w:rPr>
              <w:color w:val="44546A" w:themeColor="text2"/>
            </w:rPr>
            <w:t>$ AUD</w:t>
          </w:r>
        </w:p>
      </w:docPartBody>
    </w:docPart>
    <w:docPart>
      <w:docPartPr>
        <w:name w:val="AA46B05A1FC34A8981FE3FE6C1DF44A9"/>
        <w:category>
          <w:name w:val="General"/>
          <w:gallery w:val="placeholder"/>
        </w:category>
        <w:types>
          <w:type w:val="bbPlcHdr"/>
        </w:types>
        <w:behaviors>
          <w:behavior w:val="content"/>
        </w:behaviors>
        <w:guid w:val="{F3D6F828-C678-429F-A0F5-8C8F5A8486E1}"/>
      </w:docPartPr>
      <w:docPartBody>
        <w:p w:rsidR="00F73435" w:rsidRDefault="0048552E" w:rsidP="0048552E">
          <w:pPr>
            <w:pStyle w:val="AA46B05A1FC34A8981FE3FE6C1DF44A9"/>
          </w:pPr>
          <w:r>
            <w:rPr>
              <w:color w:val="44546A" w:themeColor="text2"/>
            </w:rPr>
            <w:t>$ AUD</w:t>
          </w:r>
        </w:p>
      </w:docPartBody>
    </w:docPart>
    <w:docPart>
      <w:docPartPr>
        <w:name w:val="A37C6C8144844E2188845ADBAFA4EA94"/>
        <w:category>
          <w:name w:val="General"/>
          <w:gallery w:val="placeholder"/>
        </w:category>
        <w:types>
          <w:type w:val="bbPlcHdr"/>
        </w:types>
        <w:behaviors>
          <w:behavior w:val="content"/>
        </w:behaviors>
        <w:guid w:val="{D845B226-2231-4EA5-B309-A53C3780C673}"/>
      </w:docPartPr>
      <w:docPartBody>
        <w:p w:rsidR="00F73435" w:rsidRDefault="0048552E" w:rsidP="0048552E">
          <w:pPr>
            <w:pStyle w:val="A37C6C8144844E2188845ADBAFA4EA94"/>
          </w:pPr>
          <w:r w:rsidRPr="004A34FD">
            <w:rPr>
              <w:rStyle w:val="PlaceholderText"/>
              <w:color w:val="44546A" w:themeColor="text2"/>
            </w:rPr>
            <w:t>Click or tap here to enter text.</w:t>
          </w:r>
        </w:p>
      </w:docPartBody>
    </w:docPart>
    <w:docPart>
      <w:docPartPr>
        <w:name w:val="385A1AAA98C34933B802EC63EF5F3440"/>
        <w:category>
          <w:name w:val="General"/>
          <w:gallery w:val="placeholder"/>
        </w:category>
        <w:types>
          <w:type w:val="bbPlcHdr"/>
        </w:types>
        <w:behaviors>
          <w:behavior w:val="content"/>
        </w:behaviors>
        <w:guid w:val="{AFB4654D-A3EB-4333-BAB6-8DEB6DC94DC2}"/>
      </w:docPartPr>
      <w:docPartBody>
        <w:p w:rsidR="00F73435" w:rsidRDefault="0048552E" w:rsidP="0048552E">
          <w:pPr>
            <w:pStyle w:val="385A1AAA98C34933B802EC63EF5F3440"/>
          </w:pPr>
          <w:r>
            <w:rPr>
              <w:color w:val="44546A" w:themeColor="text2"/>
            </w:rPr>
            <w:t>$ AUD</w:t>
          </w:r>
        </w:p>
      </w:docPartBody>
    </w:docPart>
    <w:docPart>
      <w:docPartPr>
        <w:name w:val="1250233B087F49749DA36C33EC32A0B5"/>
        <w:category>
          <w:name w:val="General"/>
          <w:gallery w:val="placeholder"/>
        </w:category>
        <w:types>
          <w:type w:val="bbPlcHdr"/>
        </w:types>
        <w:behaviors>
          <w:behavior w:val="content"/>
        </w:behaviors>
        <w:guid w:val="{482B3444-A049-4BEE-8494-605F1F205850}"/>
      </w:docPartPr>
      <w:docPartBody>
        <w:p w:rsidR="00F73435" w:rsidRDefault="0048552E" w:rsidP="0048552E">
          <w:pPr>
            <w:pStyle w:val="1250233B087F49749DA36C33EC32A0B5"/>
          </w:pPr>
          <w:r>
            <w:rPr>
              <w:color w:val="44546A" w:themeColor="text2"/>
            </w:rPr>
            <w:t>$ AUD</w:t>
          </w:r>
        </w:p>
      </w:docPartBody>
    </w:docPart>
    <w:docPart>
      <w:docPartPr>
        <w:name w:val="26B5FAA21FC24598B5D69001C7587416"/>
        <w:category>
          <w:name w:val="General"/>
          <w:gallery w:val="placeholder"/>
        </w:category>
        <w:types>
          <w:type w:val="bbPlcHdr"/>
        </w:types>
        <w:behaviors>
          <w:behavior w:val="content"/>
        </w:behaviors>
        <w:guid w:val="{A144AE06-0E75-4F58-8DDB-824C512958A4}"/>
      </w:docPartPr>
      <w:docPartBody>
        <w:p w:rsidR="00F73435" w:rsidRDefault="0048552E" w:rsidP="0048552E">
          <w:pPr>
            <w:pStyle w:val="26B5FAA21FC24598B5D69001C7587416"/>
          </w:pPr>
          <w:r>
            <w:rPr>
              <w:color w:val="44546A" w:themeColor="text2"/>
            </w:rPr>
            <w:t>$ AUD</w:t>
          </w:r>
        </w:p>
      </w:docPartBody>
    </w:docPart>
    <w:docPart>
      <w:docPartPr>
        <w:name w:val="1284EFE3436C48C5A9F15A1063C75787"/>
        <w:category>
          <w:name w:val="General"/>
          <w:gallery w:val="placeholder"/>
        </w:category>
        <w:types>
          <w:type w:val="bbPlcHdr"/>
        </w:types>
        <w:behaviors>
          <w:behavior w:val="content"/>
        </w:behaviors>
        <w:guid w:val="{5B257905-096C-44A7-BF3C-1B2E150BF265}"/>
      </w:docPartPr>
      <w:docPartBody>
        <w:p w:rsidR="00F73435" w:rsidRDefault="0048552E" w:rsidP="0048552E">
          <w:pPr>
            <w:pStyle w:val="1284EFE3436C48C5A9F15A1063C75787"/>
          </w:pPr>
          <w:r w:rsidRPr="004A34FD">
            <w:rPr>
              <w:rStyle w:val="PlaceholderText"/>
              <w:color w:val="44546A" w:themeColor="text2"/>
            </w:rPr>
            <w:t>Click or tap here to enter text.</w:t>
          </w:r>
        </w:p>
      </w:docPartBody>
    </w:docPart>
    <w:docPart>
      <w:docPartPr>
        <w:name w:val="0D60B773E1644F25A1B0CDECE8182229"/>
        <w:category>
          <w:name w:val="General"/>
          <w:gallery w:val="placeholder"/>
        </w:category>
        <w:types>
          <w:type w:val="bbPlcHdr"/>
        </w:types>
        <w:behaviors>
          <w:behavior w:val="content"/>
        </w:behaviors>
        <w:guid w:val="{CFCB0525-94AA-427A-8F55-4372BE6D3825}"/>
      </w:docPartPr>
      <w:docPartBody>
        <w:p w:rsidR="00F73435" w:rsidRDefault="0048552E" w:rsidP="0048552E">
          <w:pPr>
            <w:pStyle w:val="0D60B773E1644F25A1B0CDECE8182229"/>
          </w:pPr>
          <w:r w:rsidRPr="004A34FD">
            <w:rPr>
              <w:rStyle w:val="PlaceholderText"/>
              <w:color w:val="44546A" w:themeColor="text2"/>
            </w:rPr>
            <w:t>Click or tap here to enter text.</w:t>
          </w:r>
        </w:p>
      </w:docPartBody>
    </w:docPart>
    <w:docPart>
      <w:docPartPr>
        <w:name w:val="E3095C90371144A69E3D4F0EE2FE663B"/>
        <w:category>
          <w:name w:val="General"/>
          <w:gallery w:val="placeholder"/>
        </w:category>
        <w:types>
          <w:type w:val="bbPlcHdr"/>
        </w:types>
        <w:behaviors>
          <w:behavior w:val="content"/>
        </w:behaviors>
        <w:guid w:val="{EF2534DB-C9C3-4A97-AE4C-C5B5ED208EF5}"/>
      </w:docPartPr>
      <w:docPartBody>
        <w:p w:rsidR="00F73435" w:rsidRDefault="0048552E" w:rsidP="0048552E">
          <w:pPr>
            <w:pStyle w:val="E3095C90371144A69E3D4F0EE2FE663B"/>
          </w:pPr>
          <w:r w:rsidRPr="004A34FD">
            <w:rPr>
              <w:rStyle w:val="PlaceholderText"/>
              <w:color w:val="44546A" w:themeColor="text2"/>
            </w:rPr>
            <w:t>Click or tap here to enter text.</w:t>
          </w:r>
        </w:p>
      </w:docPartBody>
    </w:docPart>
    <w:docPart>
      <w:docPartPr>
        <w:name w:val="BE6E4890224C4133A45E6E11B7EF8212"/>
        <w:category>
          <w:name w:val="General"/>
          <w:gallery w:val="placeholder"/>
        </w:category>
        <w:types>
          <w:type w:val="bbPlcHdr"/>
        </w:types>
        <w:behaviors>
          <w:behavior w:val="content"/>
        </w:behaviors>
        <w:guid w:val="{282F01AD-339D-4417-9E74-1DA334319CFD}"/>
      </w:docPartPr>
      <w:docPartBody>
        <w:p w:rsidR="00F73435" w:rsidRDefault="0048552E" w:rsidP="0048552E">
          <w:pPr>
            <w:pStyle w:val="BE6E4890224C4133A45E6E11B7EF8212"/>
          </w:pPr>
          <w:r w:rsidRPr="004A34FD">
            <w:rPr>
              <w:rStyle w:val="PlaceholderText"/>
              <w:color w:val="44546A" w:themeColor="text2"/>
            </w:rPr>
            <w:t>Click or tap here to enter text.</w:t>
          </w:r>
        </w:p>
      </w:docPartBody>
    </w:docPart>
    <w:docPart>
      <w:docPartPr>
        <w:name w:val="57C637AE3936407EBA3F705D0E83D383"/>
        <w:category>
          <w:name w:val="General"/>
          <w:gallery w:val="placeholder"/>
        </w:category>
        <w:types>
          <w:type w:val="bbPlcHdr"/>
        </w:types>
        <w:behaviors>
          <w:behavior w:val="content"/>
        </w:behaviors>
        <w:guid w:val="{0BF9F74C-C199-4A5E-885C-F0D885458EC0}"/>
      </w:docPartPr>
      <w:docPartBody>
        <w:p w:rsidR="00F73435" w:rsidRDefault="0048552E" w:rsidP="0048552E">
          <w:pPr>
            <w:pStyle w:val="57C637AE3936407EBA3F705D0E83D383"/>
          </w:pPr>
          <w:r w:rsidRPr="004A34FD">
            <w:rPr>
              <w:rStyle w:val="PlaceholderText"/>
              <w:color w:val="44546A" w:themeColor="text2"/>
            </w:rPr>
            <w:t>Click or tap here to enter text.</w:t>
          </w:r>
        </w:p>
      </w:docPartBody>
    </w:docPart>
    <w:docPart>
      <w:docPartPr>
        <w:name w:val="094A8F07A5BF4B459CEBD10501539ED2"/>
        <w:category>
          <w:name w:val="General"/>
          <w:gallery w:val="placeholder"/>
        </w:category>
        <w:types>
          <w:type w:val="bbPlcHdr"/>
        </w:types>
        <w:behaviors>
          <w:behavior w:val="content"/>
        </w:behaviors>
        <w:guid w:val="{95223073-6303-4D0C-A544-D1776610AEE5}"/>
      </w:docPartPr>
      <w:docPartBody>
        <w:p w:rsidR="00F73435" w:rsidRDefault="0048552E" w:rsidP="0048552E">
          <w:pPr>
            <w:pStyle w:val="094A8F07A5BF4B459CEBD10501539ED2"/>
          </w:pPr>
          <w:r w:rsidRPr="004A34FD">
            <w:rPr>
              <w:rStyle w:val="PlaceholderText"/>
              <w:color w:val="44546A" w:themeColor="text2"/>
            </w:rPr>
            <w:t>Click or tap here to enter text.</w:t>
          </w:r>
        </w:p>
      </w:docPartBody>
    </w:docPart>
    <w:docPart>
      <w:docPartPr>
        <w:name w:val="48FF1D7216CB42239F158076368A3A18"/>
        <w:category>
          <w:name w:val="General"/>
          <w:gallery w:val="placeholder"/>
        </w:category>
        <w:types>
          <w:type w:val="bbPlcHdr"/>
        </w:types>
        <w:behaviors>
          <w:behavior w:val="content"/>
        </w:behaviors>
        <w:guid w:val="{8504CEF9-AB6A-46CD-9EB5-D089CD6FFA9B}"/>
      </w:docPartPr>
      <w:docPartBody>
        <w:p w:rsidR="00F73435" w:rsidRDefault="0048552E" w:rsidP="0048552E">
          <w:pPr>
            <w:pStyle w:val="48FF1D7216CB42239F158076368A3A18"/>
          </w:pPr>
          <w:r w:rsidRPr="004A34FD">
            <w:rPr>
              <w:rStyle w:val="PlaceholderText"/>
              <w:color w:val="44546A" w:themeColor="text2"/>
            </w:rPr>
            <w:t>Click or tap here to enter text.</w:t>
          </w:r>
        </w:p>
      </w:docPartBody>
    </w:docPart>
    <w:docPart>
      <w:docPartPr>
        <w:name w:val="44A274537D554A7A91E386972DBEAA57"/>
        <w:category>
          <w:name w:val="General"/>
          <w:gallery w:val="placeholder"/>
        </w:category>
        <w:types>
          <w:type w:val="bbPlcHdr"/>
        </w:types>
        <w:behaviors>
          <w:behavior w:val="content"/>
        </w:behaviors>
        <w:guid w:val="{DD8DB02B-A595-46B7-A6C1-AB34CF33CD71}"/>
      </w:docPartPr>
      <w:docPartBody>
        <w:p w:rsidR="00F73435" w:rsidRDefault="0048552E" w:rsidP="0048552E">
          <w:pPr>
            <w:pStyle w:val="44A274537D554A7A91E386972DBEAA57"/>
          </w:pPr>
          <w:r w:rsidRPr="004A34FD">
            <w:rPr>
              <w:rStyle w:val="PlaceholderText"/>
              <w:color w:val="44546A" w:themeColor="text2"/>
            </w:rPr>
            <w:t>Click or tap here to enter text.</w:t>
          </w:r>
        </w:p>
      </w:docPartBody>
    </w:docPart>
    <w:docPart>
      <w:docPartPr>
        <w:name w:val="48B2B46630114D02A18DC13A1BC95908"/>
        <w:category>
          <w:name w:val="General"/>
          <w:gallery w:val="placeholder"/>
        </w:category>
        <w:types>
          <w:type w:val="bbPlcHdr"/>
        </w:types>
        <w:behaviors>
          <w:behavior w:val="content"/>
        </w:behaviors>
        <w:guid w:val="{25F184A3-9B39-46AB-9663-18E382E045F5}"/>
      </w:docPartPr>
      <w:docPartBody>
        <w:p w:rsidR="00F73435" w:rsidRDefault="0048552E" w:rsidP="0048552E">
          <w:pPr>
            <w:pStyle w:val="48B2B46630114D02A18DC13A1BC95908"/>
          </w:pPr>
          <w:r w:rsidRPr="004A34FD">
            <w:rPr>
              <w:rStyle w:val="PlaceholderText"/>
              <w:color w:val="44546A" w:themeColor="text2"/>
            </w:rPr>
            <w:t>Click or tap here to enter text.</w:t>
          </w:r>
        </w:p>
      </w:docPartBody>
    </w:docPart>
    <w:docPart>
      <w:docPartPr>
        <w:name w:val="653AF7A7ABE64D189ADED3D2107CE0AE"/>
        <w:category>
          <w:name w:val="General"/>
          <w:gallery w:val="placeholder"/>
        </w:category>
        <w:types>
          <w:type w:val="bbPlcHdr"/>
        </w:types>
        <w:behaviors>
          <w:behavior w:val="content"/>
        </w:behaviors>
        <w:guid w:val="{64A1F814-6EDA-413D-8CF2-D5F665207F4B}"/>
      </w:docPartPr>
      <w:docPartBody>
        <w:p w:rsidR="00F73435" w:rsidRDefault="0048552E" w:rsidP="0048552E">
          <w:pPr>
            <w:pStyle w:val="653AF7A7ABE64D189ADED3D2107CE0AE"/>
          </w:pPr>
          <w:r w:rsidRPr="00A00C88">
            <w:rPr>
              <w:rStyle w:val="PlaceholderText"/>
            </w:rPr>
            <w:t>Click or tap here to enter text.</w:t>
          </w:r>
        </w:p>
      </w:docPartBody>
    </w:docPart>
    <w:docPart>
      <w:docPartPr>
        <w:name w:val="C806EFC32DCD4368B26FB41432CE25A5"/>
        <w:category>
          <w:name w:val="General"/>
          <w:gallery w:val="placeholder"/>
        </w:category>
        <w:types>
          <w:type w:val="bbPlcHdr"/>
        </w:types>
        <w:behaviors>
          <w:behavior w:val="content"/>
        </w:behaviors>
        <w:guid w:val="{29DA0D2F-9EE9-4EB8-86B1-985DC6FEB319}"/>
      </w:docPartPr>
      <w:docPartBody>
        <w:p w:rsidR="00F73435" w:rsidRDefault="0048552E" w:rsidP="0048552E">
          <w:pPr>
            <w:pStyle w:val="C806EFC32DCD4368B26FB41432CE25A5"/>
          </w:pPr>
          <w:r w:rsidRPr="00263360">
            <w:rPr>
              <w:color w:val="44546A" w:themeColor="text2"/>
            </w:rPr>
            <w:t>e.g. $100m</w:t>
          </w:r>
          <w:r w:rsidRPr="00263360">
            <w:rPr>
              <w:i/>
              <w:iCs/>
              <w:color w:val="44546A" w:themeColor="text2"/>
            </w:rPr>
            <w:t xml:space="preserve"> </w:t>
          </w:r>
        </w:p>
      </w:docPartBody>
    </w:docPart>
    <w:docPart>
      <w:docPartPr>
        <w:name w:val="081805DB6DEC40889BDAAF3FBD02DDCD"/>
        <w:category>
          <w:name w:val="General"/>
          <w:gallery w:val="placeholder"/>
        </w:category>
        <w:types>
          <w:type w:val="bbPlcHdr"/>
        </w:types>
        <w:behaviors>
          <w:behavior w:val="content"/>
        </w:behaviors>
        <w:guid w:val="{2FD3258E-3C4F-44BA-9F04-349DF30A9E36}"/>
      </w:docPartPr>
      <w:docPartBody>
        <w:p w:rsidR="00F73435" w:rsidRDefault="0048552E" w:rsidP="0048552E">
          <w:pPr>
            <w:pStyle w:val="081805DB6DEC40889BDAAF3FBD02DDCD"/>
          </w:pPr>
          <w:r w:rsidRPr="00263360">
            <w:rPr>
              <w:rStyle w:val="PlaceholderText"/>
              <w:color w:val="44546A" w:themeColor="text2"/>
            </w:rPr>
            <w:t>Click or tap here to enter text.</w:t>
          </w:r>
        </w:p>
      </w:docPartBody>
    </w:docPart>
    <w:docPart>
      <w:docPartPr>
        <w:name w:val="7E13C494569C43DFB01932167D7AD1C9"/>
        <w:category>
          <w:name w:val="General"/>
          <w:gallery w:val="placeholder"/>
        </w:category>
        <w:types>
          <w:type w:val="bbPlcHdr"/>
        </w:types>
        <w:behaviors>
          <w:behavior w:val="content"/>
        </w:behaviors>
        <w:guid w:val="{550C98D2-DB75-4DC3-B4DD-30ACD440D775}"/>
      </w:docPartPr>
      <w:docPartBody>
        <w:p w:rsidR="00F73435" w:rsidRDefault="0048552E" w:rsidP="0048552E">
          <w:pPr>
            <w:pStyle w:val="7E13C494569C43DFB01932167D7AD1C9"/>
          </w:pPr>
          <w:r w:rsidRPr="00263360">
            <w:rPr>
              <w:rStyle w:val="PlaceholderText"/>
              <w:color w:val="44546A" w:themeColor="text2"/>
            </w:rPr>
            <w:t>Click or tap here to enter text.</w:t>
          </w:r>
        </w:p>
      </w:docPartBody>
    </w:docPart>
    <w:docPart>
      <w:docPartPr>
        <w:name w:val="0BF1721BA0564865B970D1EA2D31F0AB"/>
        <w:category>
          <w:name w:val="General"/>
          <w:gallery w:val="placeholder"/>
        </w:category>
        <w:types>
          <w:type w:val="bbPlcHdr"/>
        </w:types>
        <w:behaviors>
          <w:behavior w:val="content"/>
        </w:behaviors>
        <w:guid w:val="{93C4F530-6EF0-40B4-9A61-FADB131FA977}"/>
      </w:docPartPr>
      <w:docPartBody>
        <w:p w:rsidR="00F73435" w:rsidRDefault="0048552E" w:rsidP="0048552E">
          <w:pPr>
            <w:pStyle w:val="0BF1721BA0564865B970D1EA2D31F0AB"/>
          </w:pPr>
          <w:r w:rsidRPr="00263360">
            <w:rPr>
              <w:color w:val="44546A" w:themeColor="text2"/>
            </w:rPr>
            <w:t>e.g. $100m</w:t>
          </w:r>
        </w:p>
      </w:docPartBody>
    </w:docPart>
    <w:docPart>
      <w:docPartPr>
        <w:name w:val="4CA600CF08A44DB1B5D68215D119DC79"/>
        <w:category>
          <w:name w:val="General"/>
          <w:gallery w:val="placeholder"/>
        </w:category>
        <w:types>
          <w:type w:val="bbPlcHdr"/>
        </w:types>
        <w:behaviors>
          <w:behavior w:val="content"/>
        </w:behaviors>
        <w:guid w:val="{387C35D8-D228-461C-BB93-F5F1F6E8B8ED}"/>
      </w:docPartPr>
      <w:docPartBody>
        <w:p w:rsidR="00F73435" w:rsidRDefault="0048552E" w:rsidP="0048552E">
          <w:pPr>
            <w:pStyle w:val="4CA600CF08A44DB1B5D68215D119DC79"/>
          </w:pPr>
          <w:r w:rsidRPr="00263360">
            <w:rPr>
              <w:rStyle w:val="PlaceholderText"/>
              <w:color w:val="44546A" w:themeColor="text2"/>
            </w:rPr>
            <w:t>Click or tap here to enter text.</w:t>
          </w:r>
        </w:p>
      </w:docPartBody>
    </w:docPart>
    <w:docPart>
      <w:docPartPr>
        <w:name w:val="122647D7213C468990D02EE72B5006B3"/>
        <w:category>
          <w:name w:val="General"/>
          <w:gallery w:val="placeholder"/>
        </w:category>
        <w:types>
          <w:type w:val="bbPlcHdr"/>
        </w:types>
        <w:behaviors>
          <w:behavior w:val="content"/>
        </w:behaviors>
        <w:guid w:val="{8DEAEC0B-BEC4-4FAD-98B1-AFB12A091EE9}"/>
      </w:docPartPr>
      <w:docPartBody>
        <w:p w:rsidR="00F73435" w:rsidRDefault="0048552E" w:rsidP="0048552E">
          <w:pPr>
            <w:pStyle w:val="122647D7213C468990D02EE72B5006B3"/>
          </w:pPr>
          <w:r w:rsidRPr="00263360">
            <w:rPr>
              <w:color w:val="44546A" w:themeColor="text2"/>
            </w:rPr>
            <w:t>e.g. $100m</w:t>
          </w:r>
          <w:r w:rsidRPr="00263360">
            <w:rPr>
              <w:i/>
              <w:iCs/>
              <w:color w:val="44546A" w:themeColor="text2"/>
            </w:rPr>
            <w:t xml:space="preserve"> </w:t>
          </w:r>
        </w:p>
      </w:docPartBody>
    </w:docPart>
    <w:docPart>
      <w:docPartPr>
        <w:name w:val="868E710505A74648866E87C2D4F3036D"/>
        <w:category>
          <w:name w:val="General"/>
          <w:gallery w:val="placeholder"/>
        </w:category>
        <w:types>
          <w:type w:val="bbPlcHdr"/>
        </w:types>
        <w:behaviors>
          <w:behavior w:val="content"/>
        </w:behaviors>
        <w:guid w:val="{43D2153B-21BE-435D-9A3A-22673F79B6AC}"/>
      </w:docPartPr>
      <w:docPartBody>
        <w:p w:rsidR="00F73435" w:rsidRDefault="0048552E" w:rsidP="0048552E">
          <w:pPr>
            <w:pStyle w:val="868E710505A74648866E87C2D4F3036D"/>
          </w:pPr>
          <w:r w:rsidRPr="00263360">
            <w:rPr>
              <w:rStyle w:val="PlaceholderText"/>
              <w:color w:val="44546A" w:themeColor="text2"/>
            </w:rPr>
            <w:t>Click or tap here to enter text.</w:t>
          </w:r>
        </w:p>
      </w:docPartBody>
    </w:docPart>
    <w:docPart>
      <w:docPartPr>
        <w:name w:val="23DCD1FD7E8449C0801882AFFB41EF71"/>
        <w:category>
          <w:name w:val="General"/>
          <w:gallery w:val="placeholder"/>
        </w:category>
        <w:types>
          <w:type w:val="bbPlcHdr"/>
        </w:types>
        <w:behaviors>
          <w:behavior w:val="content"/>
        </w:behaviors>
        <w:guid w:val="{E7D80CC6-B3C9-4863-812E-7FE9DCAACB84}"/>
      </w:docPartPr>
      <w:docPartBody>
        <w:p w:rsidR="00F73435" w:rsidRDefault="0048552E" w:rsidP="0048552E">
          <w:pPr>
            <w:pStyle w:val="23DCD1FD7E8449C0801882AFFB41EF71"/>
          </w:pPr>
          <w:r w:rsidRPr="00263360">
            <w:rPr>
              <w:rStyle w:val="PlaceholderText"/>
              <w:color w:val="44546A" w:themeColor="text2"/>
            </w:rPr>
            <w:t>Click or tap here to enter text.</w:t>
          </w:r>
        </w:p>
      </w:docPartBody>
    </w:docPart>
    <w:docPart>
      <w:docPartPr>
        <w:name w:val="E2E085BB3EFA414FB26BE1648FDD8BC6"/>
        <w:category>
          <w:name w:val="General"/>
          <w:gallery w:val="placeholder"/>
        </w:category>
        <w:types>
          <w:type w:val="bbPlcHdr"/>
        </w:types>
        <w:behaviors>
          <w:behavior w:val="content"/>
        </w:behaviors>
        <w:guid w:val="{585F2D52-3378-4471-B633-76EC7B660193}"/>
      </w:docPartPr>
      <w:docPartBody>
        <w:p w:rsidR="00F73435" w:rsidRDefault="0048552E" w:rsidP="0048552E">
          <w:pPr>
            <w:pStyle w:val="E2E085BB3EFA414FB26BE1648FDD8BC6"/>
          </w:pPr>
          <w:r w:rsidRPr="00263360">
            <w:rPr>
              <w:color w:val="44546A" w:themeColor="text2"/>
            </w:rPr>
            <w:t>e.g. $100m</w:t>
          </w:r>
        </w:p>
      </w:docPartBody>
    </w:docPart>
    <w:docPart>
      <w:docPartPr>
        <w:name w:val="3DB34B6DFC3949E8A8209B473484800D"/>
        <w:category>
          <w:name w:val="General"/>
          <w:gallery w:val="placeholder"/>
        </w:category>
        <w:types>
          <w:type w:val="bbPlcHdr"/>
        </w:types>
        <w:behaviors>
          <w:behavior w:val="content"/>
        </w:behaviors>
        <w:guid w:val="{3972E1C4-E338-4C88-B5A7-2D03D4DF4B14}"/>
      </w:docPartPr>
      <w:docPartBody>
        <w:p w:rsidR="00F73435" w:rsidRDefault="0048552E" w:rsidP="0048552E">
          <w:pPr>
            <w:pStyle w:val="3DB34B6DFC3949E8A8209B473484800D"/>
          </w:pPr>
          <w:r w:rsidRPr="00263360">
            <w:rPr>
              <w:rStyle w:val="PlaceholderText"/>
              <w:color w:val="44546A" w:themeColor="text2"/>
            </w:rPr>
            <w:t>Click or tap here to enter text.</w:t>
          </w:r>
        </w:p>
      </w:docPartBody>
    </w:docPart>
    <w:docPart>
      <w:docPartPr>
        <w:name w:val="F8BC7BB299144828AB970F7351EDD2AC"/>
        <w:category>
          <w:name w:val="General"/>
          <w:gallery w:val="placeholder"/>
        </w:category>
        <w:types>
          <w:type w:val="bbPlcHdr"/>
        </w:types>
        <w:behaviors>
          <w:behavior w:val="content"/>
        </w:behaviors>
        <w:guid w:val="{CFF7261A-44AA-459F-9736-0B11375E7135}"/>
      </w:docPartPr>
      <w:docPartBody>
        <w:p w:rsidR="00F73435" w:rsidRDefault="0048552E" w:rsidP="0048552E">
          <w:pPr>
            <w:pStyle w:val="F8BC7BB299144828AB970F7351EDD2AC"/>
          </w:pPr>
          <w:r w:rsidRPr="00263360">
            <w:rPr>
              <w:color w:val="44546A" w:themeColor="text2"/>
            </w:rPr>
            <w:t>e.g. $100m</w:t>
          </w:r>
          <w:r w:rsidRPr="00263360">
            <w:rPr>
              <w:i/>
              <w:iCs/>
              <w:color w:val="44546A" w:themeColor="text2"/>
            </w:rPr>
            <w:t xml:space="preserve"> </w:t>
          </w:r>
        </w:p>
      </w:docPartBody>
    </w:docPart>
    <w:docPart>
      <w:docPartPr>
        <w:name w:val="23F019299D464B16B1F2FA95C8FCBA15"/>
        <w:category>
          <w:name w:val="General"/>
          <w:gallery w:val="placeholder"/>
        </w:category>
        <w:types>
          <w:type w:val="bbPlcHdr"/>
        </w:types>
        <w:behaviors>
          <w:behavior w:val="content"/>
        </w:behaviors>
        <w:guid w:val="{26071119-B5FF-452A-B65A-824E85F2C640}"/>
      </w:docPartPr>
      <w:docPartBody>
        <w:p w:rsidR="00F73435" w:rsidRDefault="0048552E" w:rsidP="0048552E">
          <w:pPr>
            <w:pStyle w:val="23F019299D464B16B1F2FA95C8FCBA15"/>
          </w:pPr>
          <w:r w:rsidRPr="00263360">
            <w:rPr>
              <w:rStyle w:val="PlaceholderText"/>
              <w:color w:val="44546A" w:themeColor="text2"/>
            </w:rPr>
            <w:t>Click or tap here to enter text.</w:t>
          </w:r>
        </w:p>
      </w:docPartBody>
    </w:docPart>
    <w:docPart>
      <w:docPartPr>
        <w:name w:val="3D99100094294A80A4ECB639B7B69771"/>
        <w:category>
          <w:name w:val="General"/>
          <w:gallery w:val="placeholder"/>
        </w:category>
        <w:types>
          <w:type w:val="bbPlcHdr"/>
        </w:types>
        <w:behaviors>
          <w:behavior w:val="content"/>
        </w:behaviors>
        <w:guid w:val="{7E717967-D9FD-441D-A1AA-C26F2260F5AC}"/>
      </w:docPartPr>
      <w:docPartBody>
        <w:p w:rsidR="00F73435" w:rsidRDefault="0048552E" w:rsidP="0048552E">
          <w:pPr>
            <w:pStyle w:val="3D99100094294A80A4ECB639B7B69771"/>
          </w:pPr>
          <w:r w:rsidRPr="00263360">
            <w:rPr>
              <w:color w:val="44546A" w:themeColor="text2"/>
            </w:rPr>
            <w:t>e.g. $100m</w:t>
          </w:r>
        </w:p>
      </w:docPartBody>
    </w:docPart>
    <w:docPart>
      <w:docPartPr>
        <w:name w:val="726968179B094E3080073CF8D7DEAA03"/>
        <w:category>
          <w:name w:val="General"/>
          <w:gallery w:val="placeholder"/>
        </w:category>
        <w:types>
          <w:type w:val="bbPlcHdr"/>
        </w:types>
        <w:behaviors>
          <w:behavior w:val="content"/>
        </w:behaviors>
        <w:guid w:val="{8F4BE62D-E232-4C46-AD54-6FF6AF37BE33}"/>
      </w:docPartPr>
      <w:docPartBody>
        <w:p w:rsidR="00F73435" w:rsidRDefault="0048552E" w:rsidP="0048552E">
          <w:pPr>
            <w:pStyle w:val="726968179B094E3080073CF8D7DEAA03"/>
          </w:pPr>
          <w:r w:rsidRPr="00263360">
            <w:rPr>
              <w:rStyle w:val="PlaceholderText"/>
              <w:color w:val="44546A" w:themeColor="text2"/>
            </w:rPr>
            <w:t>Click or tap here to enter text.</w:t>
          </w:r>
        </w:p>
      </w:docPartBody>
    </w:docPart>
    <w:docPart>
      <w:docPartPr>
        <w:name w:val="C0DEEEBB16FF44AF92A15684B0B8C741"/>
        <w:category>
          <w:name w:val="General"/>
          <w:gallery w:val="placeholder"/>
        </w:category>
        <w:types>
          <w:type w:val="bbPlcHdr"/>
        </w:types>
        <w:behaviors>
          <w:behavior w:val="content"/>
        </w:behaviors>
        <w:guid w:val="{57DF3F01-65D9-49C5-910D-AA8A1D24B446}"/>
      </w:docPartPr>
      <w:docPartBody>
        <w:p w:rsidR="00F73435" w:rsidRDefault="0048552E" w:rsidP="0048552E">
          <w:pPr>
            <w:pStyle w:val="C0DEEEBB16FF44AF92A15684B0B8C741"/>
          </w:pPr>
          <w:r w:rsidRPr="00263360">
            <w:rPr>
              <w:color w:val="44546A" w:themeColor="text2"/>
            </w:rPr>
            <w:t>e.g. $100m</w:t>
          </w:r>
          <w:r w:rsidRPr="00263360">
            <w:rPr>
              <w:i/>
              <w:iCs/>
              <w:color w:val="44546A" w:themeColor="text2"/>
            </w:rPr>
            <w:t xml:space="preserve"> </w:t>
          </w:r>
        </w:p>
      </w:docPartBody>
    </w:docPart>
    <w:docPart>
      <w:docPartPr>
        <w:name w:val="358F5F8030B345018613CDED534F20FB"/>
        <w:category>
          <w:name w:val="General"/>
          <w:gallery w:val="placeholder"/>
        </w:category>
        <w:types>
          <w:type w:val="bbPlcHdr"/>
        </w:types>
        <w:behaviors>
          <w:behavior w:val="content"/>
        </w:behaviors>
        <w:guid w:val="{CCF8F63A-AFD5-407F-AF0F-CF542D327F1E}"/>
      </w:docPartPr>
      <w:docPartBody>
        <w:p w:rsidR="00F73435" w:rsidRDefault="0048552E" w:rsidP="0048552E">
          <w:pPr>
            <w:pStyle w:val="358F5F8030B345018613CDED534F20FB"/>
          </w:pPr>
          <w:r w:rsidRPr="00263360">
            <w:rPr>
              <w:rStyle w:val="PlaceholderText"/>
              <w:color w:val="44546A" w:themeColor="text2"/>
            </w:rPr>
            <w:t>Click or tap here to enter text.</w:t>
          </w:r>
        </w:p>
      </w:docPartBody>
    </w:docPart>
    <w:docPart>
      <w:docPartPr>
        <w:name w:val="F85BB19ED86840ABBD63C69D78AD4B36"/>
        <w:category>
          <w:name w:val="General"/>
          <w:gallery w:val="placeholder"/>
        </w:category>
        <w:types>
          <w:type w:val="bbPlcHdr"/>
        </w:types>
        <w:behaviors>
          <w:behavior w:val="content"/>
        </w:behaviors>
        <w:guid w:val="{6FB2B0C7-DC21-4CB3-A5B7-32C2ED609759}"/>
      </w:docPartPr>
      <w:docPartBody>
        <w:p w:rsidR="00F73435" w:rsidRDefault="0048552E" w:rsidP="0048552E">
          <w:pPr>
            <w:pStyle w:val="F85BB19ED86840ABBD63C69D78AD4B36"/>
          </w:pPr>
          <w:r w:rsidRPr="00263360">
            <w:rPr>
              <w:rStyle w:val="PlaceholderText"/>
              <w:color w:val="44546A" w:themeColor="text2"/>
            </w:rPr>
            <w:t>Click or tap here to enter text.</w:t>
          </w:r>
        </w:p>
      </w:docPartBody>
    </w:docPart>
    <w:docPart>
      <w:docPartPr>
        <w:name w:val="95F614B62DB74146B8CD43D63499EF86"/>
        <w:category>
          <w:name w:val="General"/>
          <w:gallery w:val="placeholder"/>
        </w:category>
        <w:types>
          <w:type w:val="bbPlcHdr"/>
        </w:types>
        <w:behaviors>
          <w:behavior w:val="content"/>
        </w:behaviors>
        <w:guid w:val="{15D679CF-3EC5-49B9-A2BD-FC3D4C95452C}"/>
      </w:docPartPr>
      <w:docPartBody>
        <w:p w:rsidR="00F73435" w:rsidRDefault="0048552E" w:rsidP="0048552E">
          <w:pPr>
            <w:pStyle w:val="95F614B62DB74146B8CD43D63499EF86"/>
          </w:pPr>
          <w:r w:rsidRPr="00263360">
            <w:rPr>
              <w:color w:val="44546A" w:themeColor="text2"/>
            </w:rPr>
            <w:t>e.g. $100m</w:t>
          </w:r>
          <w:r w:rsidRPr="00263360">
            <w:rPr>
              <w:i/>
              <w:iCs/>
              <w:color w:val="44546A" w:themeColor="text2"/>
            </w:rPr>
            <w:t xml:space="preserve"> </w:t>
          </w:r>
        </w:p>
      </w:docPartBody>
    </w:docPart>
    <w:docPart>
      <w:docPartPr>
        <w:name w:val="09FE07AECD2442208CB100FDBAABA715"/>
        <w:category>
          <w:name w:val="General"/>
          <w:gallery w:val="placeholder"/>
        </w:category>
        <w:types>
          <w:type w:val="bbPlcHdr"/>
        </w:types>
        <w:behaviors>
          <w:behavior w:val="content"/>
        </w:behaviors>
        <w:guid w:val="{361DC14D-8292-4ED3-8357-75E39123D741}"/>
      </w:docPartPr>
      <w:docPartBody>
        <w:p w:rsidR="00F73435" w:rsidRDefault="0048552E" w:rsidP="0048552E">
          <w:pPr>
            <w:pStyle w:val="09FE07AECD2442208CB100FDBAABA715"/>
          </w:pPr>
          <w:r w:rsidRPr="00263360">
            <w:rPr>
              <w:rStyle w:val="PlaceholderText"/>
              <w:color w:val="44546A" w:themeColor="text2"/>
            </w:rPr>
            <w:t>Click or tap here to enter text.</w:t>
          </w:r>
        </w:p>
      </w:docPartBody>
    </w:docPart>
    <w:docPart>
      <w:docPartPr>
        <w:name w:val="C7EAAF4AFE114D5B8ADB5BEBA1327C62"/>
        <w:category>
          <w:name w:val="General"/>
          <w:gallery w:val="placeholder"/>
        </w:category>
        <w:types>
          <w:type w:val="bbPlcHdr"/>
        </w:types>
        <w:behaviors>
          <w:behavior w:val="content"/>
        </w:behaviors>
        <w:guid w:val="{CB8C40AE-E8A3-43A3-A204-F898CAD3C43A}"/>
      </w:docPartPr>
      <w:docPartBody>
        <w:p w:rsidR="00F73435" w:rsidRDefault="0048552E" w:rsidP="0048552E">
          <w:pPr>
            <w:pStyle w:val="C7EAAF4AFE114D5B8ADB5BEBA1327C62"/>
          </w:pPr>
          <w:r w:rsidRPr="00263360">
            <w:rPr>
              <w:rStyle w:val="PlaceholderText"/>
              <w:color w:val="44546A" w:themeColor="text2"/>
            </w:rPr>
            <w:t>Click or tap here to enter text.</w:t>
          </w:r>
        </w:p>
      </w:docPartBody>
    </w:docPart>
    <w:docPart>
      <w:docPartPr>
        <w:name w:val="D63A416F01CC401EA324A5BE0B1117E1"/>
        <w:category>
          <w:name w:val="General"/>
          <w:gallery w:val="placeholder"/>
        </w:category>
        <w:types>
          <w:type w:val="bbPlcHdr"/>
        </w:types>
        <w:behaviors>
          <w:behavior w:val="content"/>
        </w:behaviors>
        <w:guid w:val="{176BDB32-F720-481F-B0EC-6C37907C71AF}"/>
      </w:docPartPr>
      <w:docPartBody>
        <w:p w:rsidR="00F73435" w:rsidRDefault="0048552E" w:rsidP="0048552E">
          <w:pPr>
            <w:pStyle w:val="D63A416F01CC401EA324A5BE0B1117E1"/>
          </w:pPr>
          <w:r w:rsidRPr="00A11B29">
            <w:rPr>
              <w:rStyle w:val="PlaceholderText"/>
              <w:color w:val="44546A" w:themeColor="text2"/>
            </w:rPr>
            <w:t>Click or tap here to enter text.</w:t>
          </w:r>
        </w:p>
      </w:docPartBody>
    </w:docPart>
    <w:docPart>
      <w:docPartPr>
        <w:name w:val="5B5135D4721B4D75A7CDE6B3526E0A3A"/>
        <w:category>
          <w:name w:val="General"/>
          <w:gallery w:val="placeholder"/>
        </w:category>
        <w:types>
          <w:type w:val="bbPlcHdr"/>
        </w:types>
        <w:behaviors>
          <w:behavior w:val="content"/>
        </w:behaviors>
        <w:guid w:val="{3241BE16-4305-4E3A-9DBF-64B64DC4854D}"/>
      </w:docPartPr>
      <w:docPartBody>
        <w:p w:rsidR="00F73435" w:rsidRDefault="0048552E" w:rsidP="0048552E">
          <w:pPr>
            <w:pStyle w:val="5B5135D4721B4D75A7CDE6B3526E0A3A"/>
          </w:pPr>
          <w:r>
            <w:rPr>
              <w:color w:val="44546A" w:themeColor="text2"/>
            </w:rPr>
            <w:t>e.g. reduce income by $x.</w:t>
          </w:r>
        </w:p>
      </w:docPartBody>
    </w:docPart>
    <w:docPart>
      <w:docPartPr>
        <w:name w:val="DCEE51C44FCE4EE7A1B98E06EC9FDFF9"/>
        <w:category>
          <w:name w:val="General"/>
          <w:gallery w:val="placeholder"/>
        </w:category>
        <w:types>
          <w:type w:val="bbPlcHdr"/>
        </w:types>
        <w:behaviors>
          <w:behavior w:val="content"/>
        </w:behaviors>
        <w:guid w:val="{9BC9431A-7752-4FDF-8EB2-C4A0EA4FC6CE}"/>
      </w:docPartPr>
      <w:docPartBody>
        <w:p w:rsidR="00F73435" w:rsidRDefault="0048552E" w:rsidP="0048552E">
          <w:pPr>
            <w:pStyle w:val="DCEE51C44FCE4EE7A1B98E06EC9FDFF9"/>
          </w:pPr>
          <w:r w:rsidRPr="00A11B29">
            <w:rPr>
              <w:rStyle w:val="PlaceholderText"/>
              <w:color w:val="44546A" w:themeColor="text2"/>
            </w:rPr>
            <w:t>Click or tap here to enter text.</w:t>
          </w:r>
        </w:p>
      </w:docPartBody>
    </w:docPart>
    <w:docPart>
      <w:docPartPr>
        <w:name w:val="FA0B86E49B204CACA3DB2D615B6B1146"/>
        <w:category>
          <w:name w:val="General"/>
          <w:gallery w:val="placeholder"/>
        </w:category>
        <w:types>
          <w:type w:val="bbPlcHdr"/>
        </w:types>
        <w:behaviors>
          <w:behavior w:val="content"/>
        </w:behaviors>
        <w:guid w:val="{095B1D71-0E74-4770-91D6-0F5D9EC95A3D}"/>
      </w:docPartPr>
      <w:docPartBody>
        <w:p w:rsidR="00F73435" w:rsidRDefault="0048552E" w:rsidP="0048552E">
          <w:pPr>
            <w:pStyle w:val="FA0B86E49B204CACA3DB2D615B6B1146"/>
          </w:pPr>
          <w:r w:rsidRPr="00C17324">
            <w:rPr>
              <w:rStyle w:val="PlaceholderText"/>
              <w:color w:val="44546A" w:themeColor="text2"/>
            </w:rPr>
            <w:t>Click or tap here to enter text.</w:t>
          </w:r>
        </w:p>
      </w:docPartBody>
    </w:docPart>
    <w:docPart>
      <w:docPartPr>
        <w:name w:val="5FE68EE0EAD04242A111DC994B4A9255"/>
        <w:category>
          <w:name w:val="General"/>
          <w:gallery w:val="placeholder"/>
        </w:category>
        <w:types>
          <w:type w:val="bbPlcHdr"/>
        </w:types>
        <w:behaviors>
          <w:behavior w:val="content"/>
        </w:behaviors>
        <w:guid w:val="{4E4AE086-6A94-4C00-93ED-ABD571D2D289}"/>
      </w:docPartPr>
      <w:docPartBody>
        <w:p w:rsidR="00F73435" w:rsidRDefault="0048552E" w:rsidP="0048552E">
          <w:pPr>
            <w:pStyle w:val="5FE68EE0EAD04242A111DC994B4A9255"/>
          </w:pPr>
          <w:r w:rsidRPr="00C17324">
            <w:rPr>
              <w:rStyle w:val="PlaceholderText"/>
              <w:color w:val="44546A" w:themeColor="text2"/>
            </w:rPr>
            <w:t>Click or tap here to enter text.</w:t>
          </w:r>
        </w:p>
      </w:docPartBody>
    </w:docPart>
    <w:docPart>
      <w:docPartPr>
        <w:name w:val="E641236057EA4FF18B59F6D5EC2DECA7"/>
        <w:category>
          <w:name w:val="General"/>
          <w:gallery w:val="placeholder"/>
        </w:category>
        <w:types>
          <w:type w:val="bbPlcHdr"/>
        </w:types>
        <w:behaviors>
          <w:behavior w:val="content"/>
        </w:behaviors>
        <w:guid w:val="{6D8C4CDF-CAE3-4A73-A06C-D5EE05551E1C}"/>
      </w:docPartPr>
      <w:docPartBody>
        <w:p w:rsidR="00F73435" w:rsidRDefault="0048552E" w:rsidP="0048552E">
          <w:pPr>
            <w:pStyle w:val="E641236057EA4FF18B59F6D5EC2DECA7"/>
          </w:pPr>
          <w:r w:rsidRPr="00C17324">
            <w:rPr>
              <w:rStyle w:val="PlaceholderText"/>
              <w:color w:val="44546A" w:themeColor="text2"/>
            </w:rPr>
            <w:t>Click or tap here to enter text.</w:t>
          </w:r>
        </w:p>
      </w:docPartBody>
    </w:docPart>
    <w:docPart>
      <w:docPartPr>
        <w:name w:val="1DAA98CFBC704B1989DE8F601C205E53"/>
        <w:category>
          <w:name w:val="General"/>
          <w:gallery w:val="placeholder"/>
        </w:category>
        <w:types>
          <w:type w:val="bbPlcHdr"/>
        </w:types>
        <w:behaviors>
          <w:behavior w:val="content"/>
        </w:behaviors>
        <w:guid w:val="{48F85B41-2AF0-4133-9F8C-B1AF1B52467B}"/>
      </w:docPartPr>
      <w:docPartBody>
        <w:p w:rsidR="00F73435" w:rsidRDefault="0048552E" w:rsidP="0048552E">
          <w:pPr>
            <w:pStyle w:val="1DAA98CFBC704B1989DE8F601C205E53"/>
          </w:pPr>
          <w:r w:rsidRPr="00C17324">
            <w:rPr>
              <w:rStyle w:val="PlaceholderText"/>
              <w:color w:val="44546A" w:themeColor="text2"/>
            </w:rPr>
            <w:t>Click or tap here to enter text.</w:t>
          </w:r>
        </w:p>
      </w:docPartBody>
    </w:docPart>
    <w:docPart>
      <w:docPartPr>
        <w:name w:val="7CEBA21568944A75A2759DE8B15BEC39"/>
        <w:category>
          <w:name w:val="General"/>
          <w:gallery w:val="placeholder"/>
        </w:category>
        <w:types>
          <w:type w:val="bbPlcHdr"/>
        </w:types>
        <w:behaviors>
          <w:behavior w:val="content"/>
        </w:behaviors>
        <w:guid w:val="{3EEA14C4-139A-41FB-93AB-84D9F343B0A5}"/>
      </w:docPartPr>
      <w:docPartBody>
        <w:p w:rsidR="00F73435" w:rsidRDefault="0048552E" w:rsidP="0048552E">
          <w:pPr>
            <w:pStyle w:val="7CEBA21568944A75A2759DE8B15BEC39"/>
          </w:pPr>
          <w:r w:rsidRPr="00C17324">
            <w:rPr>
              <w:rStyle w:val="PlaceholderText"/>
              <w:color w:val="44546A" w:themeColor="text2"/>
            </w:rPr>
            <w:t>Click or tap here to enter text.</w:t>
          </w:r>
        </w:p>
      </w:docPartBody>
    </w:docPart>
    <w:docPart>
      <w:docPartPr>
        <w:name w:val="BFB2181D375642E097C3C4D1560C12E5"/>
        <w:category>
          <w:name w:val="General"/>
          <w:gallery w:val="placeholder"/>
        </w:category>
        <w:types>
          <w:type w:val="bbPlcHdr"/>
        </w:types>
        <w:behaviors>
          <w:behavior w:val="content"/>
        </w:behaviors>
        <w:guid w:val="{7909AF3B-BA03-47F4-93FB-F8AC95589AC5}"/>
      </w:docPartPr>
      <w:docPartBody>
        <w:p w:rsidR="00F73435" w:rsidRDefault="0048552E" w:rsidP="0048552E">
          <w:pPr>
            <w:pStyle w:val="BFB2181D375642E097C3C4D1560C12E5"/>
          </w:pPr>
          <w:r w:rsidRPr="00C17324">
            <w:rPr>
              <w:rStyle w:val="PlaceholderText"/>
              <w:color w:val="44546A" w:themeColor="text2"/>
            </w:rPr>
            <w:t>Click or tap here to enter text.</w:t>
          </w:r>
        </w:p>
      </w:docPartBody>
    </w:docPart>
    <w:docPart>
      <w:docPartPr>
        <w:name w:val="CC68A0F61F1E4396B7784AD7A9219672"/>
        <w:category>
          <w:name w:val="General"/>
          <w:gallery w:val="placeholder"/>
        </w:category>
        <w:types>
          <w:type w:val="bbPlcHdr"/>
        </w:types>
        <w:behaviors>
          <w:behavior w:val="content"/>
        </w:behaviors>
        <w:guid w:val="{76D888BB-A881-496C-B0CA-03C99E04EE8E}"/>
      </w:docPartPr>
      <w:docPartBody>
        <w:p w:rsidR="00F73435" w:rsidRDefault="0048552E" w:rsidP="0048552E">
          <w:pPr>
            <w:pStyle w:val="CC68A0F61F1E4396B7784AD7A9219672"/>
          </w:pPr>
          <w:r w:rsidRPr="00C17324">
            <w:rPr>
              <w:rStyle w:val="PlaceholderText"/>
              <w:color w:val="44546A" w:themeColor="text2"/>
            </w:rPr>
            <w:t>Click or tap here to enter text.</w:t>
          </w:r>
        </w:p>
      </w:docPartBody>
    </w:docPart>
    <w:docPart>
      <w:docPartPr>
        <w:name w:val="55CB460344654550B5EC56FF5CE9153D"/>
        <w:category>
          <w:name w:val="General"/>
          <w:gallery w:val="placeholder"/>
        </w:category>
        <w:types>
          <w:type w:val="bbPlcHdr"/>
        </w:types>
        <w:behaviors>
          <w:behavior w:val="content"/>
        </w:behaviors>
        <w:guid w:val="{E72ABE09-D031-4CC8-84D1-2E2844C7CA91}"/>
      </w:docPartPr>
      <w:docPartBody>
        <w:p w:rsidR="00F73435" w:rsidRDefault="0048552E" w:rsidP="0048552E">
          <w:pPr>
            <w:pStyle w:val="55CB460344654550B5EC56FF5CE9153D"/>
          </w:pPr>
          <w:r w:rsidRPr="00C17324">
            <w:rPr>
              <w:rStyle w:val="PlaceholderText"/>
              <w:color w:val="44546A" w:themeColor="text2"/>
            </w:rPr>
            <w:t>Click or tap here to enter text.</w:t>
          </w:r>
        </w:p>
      </w:docPartBody>
    </w:docPart>
    <w:docPart>
      <w:docPartPr>
        <w:name w:val="B30B7BE64B3D436E88852897A94320F2"/>
        <w:category>
          <w:name w:val="General"/>
          <w:gallery w:val="placeholder"/>
        </w:category>
        <w:types>
          <w:type w:val="bbPlcHdr"/>
        </w:types>
        <w:behaviors>
          <w:behavior w:val="content"/>
        </w:behaviors>
        <w:guid w:val="{0DB7E80C-C2A8-4FEC-880D-4F274447B6CA}"/>
      </w:docPartPr>
      <w:docPartBody>
        <w:p w:rsidR="00F73435" w:rsidRDefault="0048552E" w:rsidP="0048552E">
          <w:pPr>
            <w:pStyle w:val="B30B7BE64B3D436E88852897A94320F2"/>
          </w:pPr>
          <w:r w:rsidRPr="00C17324">
            <w:rPr>
              <w:rStyle w:val="PlaceholderText"/>
              <w:color w:val="44546A" w:themeColor="text2"/>
            </w:rPr>
            <w:t>Click or tap here to enter text.</w:t>
          </w:r>
        </w:p>
      </w:docPartBody>
    </w:docPart>
    <w:docPart>
      <w:docPartPr>
        <w:name w:val="BCAD1B67AD1F461EBCBF66F57571D9C6"/>
        <w:category>
          <w:name w:val="General"/>
          <w:gallery w:val="placeholder"/>
        </w:category>
        <w:types>
          <w:type w:val="bbPlcHdr"/>
        </w:types>
        <w:behaviors>
          <w:behavior w:val="content"/>
        </w:behaviors>
        <w:guid w:val="{E9799B4D-EF2C-4DE6-BC98-BC93DA930DAD}"/>
      </w:docPartPr>
      <w:docPartBody>
        <w:p w:rsidR="00F73435" w:rsidRDefault="0048552E" w:rsidP="0048552E">
          <w:pPr>
            <w:pStyle w:val="BCAD1B67AD1F461EBCBF66F57571D9C6"/>
          </w:pPr>
          <w:r w:rsidRPr="00C17324">
            <w:rPr>
              <w:rStyle w:val="PlaceholderText"/>
              <w:color w:val="44546A" w:themeColor="text2"/>
            </w:rPr>
            <w:t>Click or tap here to enter text.</w:t>
          </w:r>
        </w:p>
      </w:docPartBody>
    </w:docPart>
    <w:docPart>
      <w:docPartPr>
        <w:name w:val="8415BA7BCE724231AADDD30FDF24D8F1"/>
        <w:category>
          <w:name w:val="General"/>
          <w:gallery w:val="placeholder"/>
        </w:category>
        <w:types>
          <w:type w:val="bbPlcHdr"/>
        </w:types>
        <w:behaviors>
          <w:behavior w:val="content"/>
        </w:behaviors>
        <w:guid w:val="{0E384D44-A3DD-423F-BBA9-D8751152E7B6}"/>
      </w:docPartPr>
      <w:docPartBody>
        <w:p w:rsidR="00F73435" w:rsidRDefault="0048552E" w:rsidP="0048552E">
          <w:pPr>
            <w:pStyle w:val="8415BA7BCE724231AADDD30FDF24D8F1"/>
          </w:pPr>
          <w:r w:rsidRPr="00C17324">
            <w:rPr>
              <w:rStyle w:val="PlaceholderText"/>
              <w:color w:val="44546A" w:themeColor="text2"/>
            </w:rPr>
            <w:t>Click or tap here to enter text.</w:t>
          </w:r>
        </w:p>
      </w:docPartBody>
    </w:docPart>
    <w:docPart>
      <w:docPartPr>
        <w:name w:val="B7FB3A0ACBE249F690F874273207A9FC"/>
        <w:category>
          <w:name w:val="General"/>
          <w:gallery w:val="placeholder"/>
        </w:category>
        <w:types>
          <w:type w:val="bbPlcHdr"/>
        </w:types>
        <w:behaviors>
          <w:behavior w:val="content"/>
        </w:behaviors>
        <w:guid w:val="{87CFC01C-FCC9-4205-8D1C-BB75D05FA29A}"/>
      </w:docPartPr>
      <w:docPartBody>
        <w:p w:rsidR="00F73435" w:rsidRDefault="0048552E" w:rsidP="0048552E">
          <w:pPr>
            <w:pStyle w:val="B7FB3A0ACBE249F690F874273207A9FC"/>
          </w:pPr>
          <w:r w:rsidRPr="00C17324">
            <w:rPr>
              <w:rStyle w:val="PlaceholderText"/>
              <w:color w:val="44546A" w:themeColor="text2"/>
            </w:rPr>
            <w:t>Click or tap here to enter text.</w:t>
          </w:r>
        </w:p>
      </w:docPartBody>
    </w:docPart>
    <w:docPart>
      <w:docPartPr>
        <w:name w:val="DD935EFD62DD48B0A04F79B07EEE5F70"/>
        <w:category>
          <w:name w:val="General"/>
          <w:gallery w:val="placeholder"/>
        </w:category>
        <w:types>
          <w:type w:val="bbPlcHdr"/>
        </w:types>
        <w:behaviors>
          <w:behavior w:val="content"/>
        </w:behaviors>
        <w:guid w:val="{D057685F-2A9D-4321-8698-1261B2B0A062}"/>
      </w:docPartPr>
      <w:docPartBody>
        <w:p w:rsidR="00F73435" w:rsidRDefault="0048552E" w:rsidP="0048552E">
          <w:pPr>
            <w:pStyle w:val="DD935EFD62DD48B0A04F79B07EEE5F70"/>
          </w:pPr>
          <w:r w:rsidRPr="00C17324">
            <w:rPr>
              <w:rStyle w:val="PlaceholderText"/>
              <w:color w:val="44546A" w:themeColor="text2"/>
            </w:rPr>
            <w:t>Click or tap here to enter text.</w:t>
          </w:r>
        </w:p>
      </w:docPartBody>
    </w:docPart>
    <w:docPart>
      <w:docPartPr>
        <w:name w:val="BFDB569F3A314BA196788B12310B4F3D"/>
        <w:category>
          <w:name w:val="General"/>
          <w:gallery w:val="placeholder"/>
        </w:category>
        <w:types>
          <w:type w:val="bbPlcHdr"/>
        </w:types>
        <w:behaviors>
          <w:behavior w:val="content"/>
        </w:behaviors>
        <w:guid w:val="{BF5B0E7D-9832-46EB-82A9-B3F3ED516C96}"/>
      </w:docPartPr>
      <w:docPartBody>
        <w:p w:rsidR="00F73435" w:rsidRDefault="0048552E" w:rsidP="0048552E">
          <w:pPr>
            <w:pStyle w:val="BFDB569F3A314BA196788B12310B4F3D"/>
          </w:pPr>
          <w:r w:rsidRPr="00C17324">
            <w:rPr>
              <w:rStyle w:val="PlaceholderText"/>
              <w:color w:val="44546A" w:themeColor="text2"/>
            </w:rPr>
            <w:t>Click or tap here to enter text.</w:t>
          </w:r>
        </w:p>
      </w:docPartBody>
    </w:docPart>
    <w:docPart>
      <w:docPartPr>
        <w:name w:val="D71C57298CAE4FBC8CCE97597FCC7DE8"/>
        <w:category>
          <w:name w:val="General"/>
          <w:gallery w:val="placeholder"/>
        </w:category>
        <w:types>
          <w:type w:val="bbPlcHdr"/>
        </w:types>
        <w:behaviors>
          <w:behavior w:val="content"/>
        </w:behaviors>
        <w:guid w:val="{F9F1813F-F354-454D-BA6C-14BA478A84F3}"/>
      </w:docPartPr>
      <w:docPartBody>
        <w:p w:rsidR="00F73435" w:rsidRDefault="0048552E" w:rsidP="0048552E">
          <w:pPr>
            <w:pStyle w:val="D71C57298CAE4FBC8CCE97597FCC7DE8"/>
          </w:pPr>
          <w:r w:rsidRPr="00C17324">
            <w:rPr>
              <w:rStyle w:val="PlaceholderText"/>
              <w:color w:val="44546A" w:themeColor="text2"/>
            </w:rPr>
            <w:t>Click or tap here to enter text.</w:t>
          </w:r>
        </w:p>
      </w:docPartBody>
    </w:docPart>
    <w:docPart>
      <w:docPartPr>
        <w:name w:val="D55D878DF5664E76AEC5357C3EC30334"/>
        <w:category>
          <w:name w:val="General"/>
          <w:gallery w:val="placeholder"/>
        </w:category>
        <w:types>
          <w:type w:val="bbPlcHdr"/>
        </w:types>
        <w:behaviors>
          <w:behavior w:val="content"/>
        </w:behaviors>
        <w:guid w:val="{CF95475F-723F-430B-9BEB-BC4511B5BE19}"/>
      </w:docPartPr>
      <w:docPartBody>
        <w:p w:rsidR="00F73435" w:rsidRDefault="0048552E" w:rsidP="0048552E">
          <w:pPr>
            <w:pStyle w:val="D55D878DF5664E76AEC5357C3EC30334"/>
          </w:pPr>
          <w:r w:rsidRPr="00C17324">
            <w:rPr>
              <w:rStyle w:val="PlaceholderText"/>
              <w:color w:val="44546A" w:themeColor="text2"/>
            </w:rPr>
            <w:t>Click or tap here to enter text.</w:t>
          </w:r>
        </w:p>
      </w:docPartBody>
    </w:docPart>
    <w:docPart>
      <w:docPartPr>
        <w:name w:val="1635F2B6288846B1BAADF085D74C00B8"/>
        <w:category>
          <w:name w:val="General"/>
          <w:gallery w:val="placeholder"/>
        </w:category>
        <w:types>
          <w:type w:val="bbPlcHdr"/>
        </w:types>
        <w:behaviors>
          <w:behavior w:val="content"/>
        </w:behaviors>
        <w:guid w:val="{B86D2932-FB23-4723-BF00-5E49C49AC539}"/>
      </w:docPartPr>
      <w:docPartBody>
        <w:p w:rsidR="00F73435" w:rsidRDefault="0048552E" w:rsidP="0048552E">
          <w:pPr>
            <w:pStyle w:val="1635F2B6288846B1BAADF085D74C00B8"/>
          </w:pPr>
          <w:r w:rsidRPr="00C17324">
            <w:rPr>
              <w:rStyle w:val="PlaceholderText"/>
              <w:color w:val="44546A" w:themeColor="text2"/>
            </w:rPr>
            <w:t>Click or tap here to enter text.</w:t>
          </w:r>
        </w:p>
      </w:docPartBody>
    </w:docPart>
    <w:docPart>
      <w:docPartPr>
        <w:name w:val="1B34F5D0D1AE446C8011483E6949CDA1"/>
        <w:category>
          <w:name w:val="General"/>
          <w:gallery w:val="placeholder"/>
        </w:category>
        <w:types>
          <w:type w:val="bbPlcHdr"/>
        </w:types>
        <w:behaviors>
          <w:behavior w:val="content"/>
        </w:behaviors>
        <w:guid w:val="{DC66EA41-2A2B-481F-8C3B-DE2BBE5E32D5}"/>
      </w:docPartPr>
      <w:docPartBody>
        <w:p w:rsidR="00F73435" w:rsidRDefault="0048552E" w:rsidP="0048552E">
          <w:pPr>
            <w:pStyle w:val="1B34F5D0D1AE446C8011483E6949CDA1"/>
          </w:pPr>
          <w:r w:rsidRPr="00C17324">
            <w:rPr>
              <w:rStyle w:val="PlaceholderText"/>
              <w:color w:val="44546A" w:themeColor="text2"/>
            </w:rPr>
            <w:t>Click or tap here to enter text.</w:t>
          </w:r>
        </w:p>
      </w:docPartBody>
    </w:docPart>
    <w:docPart>
      <w:docPartPr>
        <w:name w:val="376468670F04432C915BB2663DF16D75"/>
        <w:category>
          <w:name w:val="General"/>
          <w:gallery w:val="placeholder"/>
        </w:category>
        <w:types>
          <w:type w:val="bbPlcHdr"/>
        </w:types>
        <w:behaviors>
          <w:behavior w:val="content"/>
        </w:behaviors>
        <w:guid w:val="{BA8EC5AD-19CB-4FBC-814F-D6119BB4AAB8}"/>
      </w:docPartPr>
      <w:docPartBody>
        <w:p w:rsidR="00F73435" w:rsidRDefault="0048552E" w:rsidP="0048552E">
          <w:pPr>
            <w:pStyle w:val="376468670F04432C915BB2663DF16D75"/>
          </w:pPr>
          <w:r w:rsidRPr="00C17324">
            <w:rPr>
              <w:rStyle w:val="PlaceholderText"/>
              <w:color w:val="44546A" w:themeColor="text2"/>
            </w:rPr>
            <w:t>Click or tap here to enter text.</w:t>
          </w:r>
        </w:p>
      </w:docPartBody>
    </w:docPart>
    <w:docPart>
      <w:docPartPr>
        <w:name w:val="FDA1C7BF8F3843D783617C7F06B338F4"/>
        <w:category>
          <w:name w:val="General"/>
          <w:gallery w:val="placeholder"/>
        </w:category>
        <w:types>
          <w:type w:val="bbPlcHdr"/>
        </w:types>
        <w:behaviors>
          <w:behavior w:val="content"/>
        </w:behaviors>
        <w:guid w:val="{6F5612AB-5874-4821-8147-6B0572DEFACC}"/>
      </w:docPartPr>
      <w:docPartBody>
        <w:p w:rsidR="00F73435" w:rsidRDefault="0048552E" w:rsidP="0048552E">
          <w:pPr>
            <w:pStyle w:val="FDA1C7BF8F3843D783617C7F06B338F4"/>
          </w:pPr>
          <w:r w:rsidRPr="00C17324">
            <w:rPr>
              <w:rStyle w:val="PlaceholderText"/>
              <w:color w:val="44546A" w:themeColor="text2"/>
            </w:rPr>
            <w:t>Click or tap here to enter text.</w:t>
          </w:r>
        </w:p>
      </w:docPartBody>
    </w:docPart>
    <w:docPart>
      <w:docPartPr>
        <w:name w:val="83A0C7E7CBCC49378364A0467A9602D6"/>
        <w:category>
          <w:name w:val="General"/>
          <w:gallery w:val="placeholder"/>
        </w:category>
        <w:types>
          <w:type w:val="bbPlcHdr"/>
        </w:types>
        <w:behaviors>
          <w:behavior w:val="content"/>
        </w:behaviors>
        <w:guid w:val="{7CF5395B-6EB8-41DF-BB9F-D39F91835078}"/>
      </w:docPartPr>
      <w:docPartBody>
        <w:p w:rsidR="00F73435" w:rsidRDefault="0048552E" w:rsidP="0048552E">
          <w:pPr>
            <w:pStyle w:val="83A0C7E7CBCC49378364A0467A9602D6"/>
          </w:pPr>
          <w:r w:rsidRPr="00C17324">
            <w:rPr>
              <w:rStyle w:val="PlaceholderText"/>
              <w:color w:val="44546A" w:themeColor="text2"/>
            </w:rPr>
            <w:t>Click or tap here to enter text.</w:t>
          </w:r>
        </w:p>
      </w:docPartBody>
    </w:docPart>
    <w:docPart>
      <w:docPartPr>
        <w:name w:val="7DB0E7D0600744EB8CF951D2859B4D80"/>
        <w:category>
          <w:name w:val="General"/>
          <w:gallery w:val="placeholder"/>
        </w:category>
        <w:types>
          <w:type w:val="bbPlcHdr"/>
        </w:types>
        <w:behaviors>
          <w:behavior w:val="content"/>
        </w:behaviors>
        <w:guid w:val="{D6C54225-9CC9-4681-9EBE-05F3EAB9D768}"/>
      </w:docPartPr>
      <w:docPartBody>
        <w:p w:rsidR="00F73435" w:rsidRDefault="0048552E" w:rsidP="0048552E">
          <w:pPr>
            <w:pStyle w:val="7DB0E7D0600744EB8CF951D2859B4D80"/>
          </w:pPr>
          <w:r w:rsidRPr="003E3CF6">
            <w:rPr>
              <w:rStyle w:val="PlaceholderText"/>
              <w:color w:val="44546A" w:themeColor="text2"/>
            </w:rPr>
            <w:t>Click or tap here to enter text.</w:t>
          </w:r>
        </w:p>
      </w:docPartBody>
    </w:docPart>
    <w:docPart>
      <w:docPartPr>
        <w:name w:val="8AC644B74784473DA3BA8038DE60C7B7"/>
        <w:category>
          <w:name w:val="General"/>
          <w:gallery w:val="placeholder"/>
        </w:category>
        <w:types>
          <w:type w:val="bbPlcHdr"/>
        </w:types>
        <w:behaviors>
          <w:behavior w:val="content"/>
        </w:behaviors>
        <w:guid w:val="{961350D7-61EB-46B9-B782-BC30CAE4C301}"/>
      </w:docPartPr>
      <w:docPartBody>
        <w:p w:rsidR="00F73435" w:rsidRDefault="0048552E" w:rsidP="0048552E">
          <w:pPr>
            <w:pStyle w:val="8AC644B74784473DA3BA8038DE60C7B7"/>
          </w:pPr>
          <w:r w:rsidRPr="003E3CF6">
            <w:rPr>
              <w:rStyle w:val="PlaceholderText"/>
              <w:color w:val="44546A" w:themeColor="text2"/>
            </w:rPr>
            <w:t>Click or tap here to enter text.</w:t>
          </w:r>
        </w:p>
      </w:docPartBody>
    </w:docPart>
    <w:docPart>
      <w:docPartPr>
        <w:name w:val="68AF29F05EA9447FA70E03F88DBB7D3C"/>
        <w:category>
          <w:name w:val="General"/>
          <w:gallery w:val="placeholder"/>
        </w:category>
        <w:types>
          <w:type w:val="bbPlcHdr"/>
        </w:types>
        <w:behaviors>
          <w:behavior w:val="content"/>
        </w:behaviors>
        <w:guid w:val="{516138B2-28A9-4378-B988-3081F5133613}"/>
      </w:docPartPr>
      <w:docPartBody>
        <w:p w:rsidR="00F73435" w:rsidRDefault="0048552E" w:rsidP="0048552E">
          <w:pPr>
            <w:pStyle w:val="68AF29F05EA9447FA70E03F88DBB7D3C"/>
          </w:pPr>
          <w:r w:rsidRPr="003E3CF6">
            <w:rPr>
              <w:rStyle w:val="PlaceholderText"/>
              <w:color w:val="44546A" w:themeColor="text2"/>
            </w:rPr>
            <w:t>Click or tap here to enter text.</w:t>
          </w:r>
        </w:p>
      </w:docPartBody>
    </w:docPart>
    <w:docPart>
      <w:docPartPr>
        <w:name w:val="ECB84EA6C31643289C89516940E9A532"/>
        <w:category>
          <w:name w:val="General"/>
          <w:gallery w:val="placeholder"/>
        </w:category>
        <w:types>
          <w:type w:val="bbPlcHdr"/>
        </w:types>
        <w:behaviors>
          <w:behavior w:val="content"/>
        </w:behaviors>
        <w:guid w:val="{8A388346-671C-49D2-8BA8-4DA96E3E494E}"/>
      </w:docPartPr>
      <w:docPartBody>
        <w:p w:rsidR="00F73435" w:rsidRDefault="0048552E" w:rsidP="0048552E">
          <w:pPr>
            <w:pStyle w:val="ECB84EA6C31643289C89516940E9A532"/>
          </w:pPr>
          <w:r w:rsidRPr="003E3CF6">
            <w:rPr>
              <w:rStyle w:val="PlaceholderText"/>
              <w:color w:val="44546A" w:themeColor="text2"/>
            </w:rPr>
            <w:t>Click or tap here to enter text.</w:t>
          </w:r>
        </w:p>
      </w:docPartBody>
    </w:docPart>
    <w:docPart>
      <w:docPartPr>
        <w:name w:val="FE7D7416113448E3A651127F3F250362"/>
        <w:category>
          <w:name w:val="General"/>
          <w:gallery w:val="placeholder"/>
        </w:category>
        <w:types>
          <w:type w:val="bbPlcHdr"/>
        </w:types>
        <w:behaviors>
          <w:behavior w:val="content"/>
        </w:behaviors>
        <w:guid w:val="{C4792267-4F32-4F8C-9E6F-8454DB7CBDDD}"/>
      </w:docPartPr>
      <w:docPartBody>
        <w:p w:rsidR="00F73435" w:rsidRDefault="0048552E" w:rsidP="0048552E">
          <w:pPr>
            <w:pStyle w:val="FE7D7416113448E3A651127F3F250362"/>
          </w:pPr>
          <w:r w:rsidRPr="003E3CF6">
            <w:rPr>
              <w:rStyle w:val="PlaceholderText"/>
              <w:color w:val="44546A" w:themeColor="text2"/>
            </w:rPr>
            <w:t>Click or tap here to enter text.</w:t>
          </w:r>
        </w:p>
      </w:docPartBody>
    </w:docPart>
    <w:docPart>
      <w:docPartPr>
        <w:name w:val="4B35549A2DA44658A149C4D2F325585C"/>
        <w:category>
          <w:name w:val="General"/>
          <w:gallery w:val="placeholder"/>
        </w:category>
        <w:types>
          <w:type w:val="bbPlcHdr"/>
        </w:types>
        <w:behaviors>
          <w:behavior w:val="content"/>
        </w:behaviors>
        <w:guid w:val="{5631086F-5841-4614-84CD-61242FAACB15}"/>
      </w:docPartPr>
      <w:docPartBody>
        <w:p w:rsidR="00F73435" w:rsidRDefault="0048552E" w:rsidP="0048552E">
          <w:pPr>
            <w:pStyle w:val="4B35549A2DA44658A149C4D2F325585C"/>
          </w:pPr>
          <w:r w:rsidRPr="003E3CF6">
            <w:rPr>
              <w:rStyle w:val="PlaceholderText"/>
              <w:color w:val="44546A" w:themeColor="text2"/>
            </w:rPr>
            <w:t>Click or tap here to enter text.</w:t>
          </w:r>
        </w:p>
      </w:docPartBody>
    </w:docPart>
    <w:docPart>
      <w:docPartPr>
        <w:name w:val="25E9B95DE81A4A28A8F4B6190C37B0AE"/>
        <w:category>
          <w:name w:val="General"/>
          <w:gallery w:val="placeholder"/>
        </w:category>
        <w:types>
          <w:type w:val="bbPlcHdr"/>
        </w:types>
        <w:behaviors>
          <w:behavior w:val="content"/>
        </w:behaviors>
        <w:guid w:val="{BF35736C-3950-44F6-8B72-7E3B36979102}"/>
      </w:docPartPr>
      <w:docPartBody>
        <w:p w:rsidR="00F73435" w:rsidRDefault="0048552E" w:rsidP="0048552E">
          <w:pPr>
            <w:pStyle w:val="25E9B95DE81A4A28A8F4B6190C37B0AE"/>
          </w:pPr>
          <w:r w:rsidRPr="003E3CF6">
            <w:rPr>
              <w:rStyle w:val="PlaceholderText"/>
              <w:color w:val="44546A" w:themeColor="text2"/>
            </w:rPr>
            <w:t>Click or tap here to enter text.</w:t>
          </w:r>
        </w:p>
      </w:docPartBody>
    </w:docPart>
    <w:docPart>
      <w:docPartPr>
        <w:name w:val="26B42A30143D4313A18CCCBBD4CD2DC4"/>
        <w:category>
          <w:name w:val="General"/>
          <w:gallery w:val="placeholder"/>
        </w:category>
        <w:types>
          <w:type w:val="bbPlcHdr"/>
        </w:types>
        <w:behaviors>
          <w:behavior w:val="content"/>
        </w:behaviors>
        <w:guid w:val="{10439022-F3CC-4040-B349-BE7342CAEC9F}"/>
      </w:docPartPr>
      <w:docPartBody>
        <w:p w:rsidR="00F73435" w:rsidRDefault="0048552E" w:rsidP="0048552E">
          <w:pPr>
            <w:pStyle w:val="26B42A30143D4313A18CCCBBD4CD2DC4"/>
          </w:pPr>
          <w:r w:rsidRPr="003E3CF6">
            <w:rPr>
              <w:rStyle w:val="PlaceholderText"/>
              <w:color w:val="44546A" w:themeColor="text2"/>
            </w:rPr>
            <w:t>Click or tap here to enter text.</w:t>
          </w:r>
        </w:p>
      </w:docPartBody>
    </w:docPart>
    <w:docPart>
      <w:docPartPr>
        <w:name w:val="0F6B110086F6491D9281E96B7E707673"/>
        <w:category>
          <w:name w:val="General"/>
          <w:gallery w:val="placeholder"/>
        </w:category>
        <w:types>
          <w:type w:val="bbPlcHdr"/>
        </w:types>
        <w:behaviors>
          <w:behavior w:val="content"/>
        </w:behaviors>
        <w:guid w:val="{CEFB872A-7CC9-407D-AE5B-02D643884C0E}"/>
      </w:docPartPr>
      <w:docPartBody>
        <w:p w:rsidR="00F73435" w:rsidRDefault="0048552E" w:rsidP="0048552E">
          <w:pPr>
            <w:pStyle w:val="0F6B110086F6491D9281E96B7E707673"/>
          </w:pPr>
          <w:r w:rsidRPr="003E3CF6">
            <w:rPr>
              <w:rStyle w:val="PlaceholderText"/>
              <w:color w:val="44546A" w:themeColor="text2"/>
            </w:rPr>
            <w:t>Click or tap here to enter text.</w:t>
          </w:r>
        </w:p>
      </w:docPartBody>
    </w:docPart>
    <w:docPart>
      <w:docPartPr>
        <w:name w:val="BE422711CA7A4751A9F6D55D3C6A1C2A"/>
        <w:category>
          <w:name w:val="General"/>
          <w:gallery w:val="placeholder"/>
        </w:category>
        <w:types>
          <w:type w:val="bbPlcHdr"/>
        </w:types>
        <w:behaviors>
          <w:behavior w:val="content"/>
        </w:behaviors>
        <w:guid w:val="{444C938C-6C4F-44AD-8707-B351BAC2BF98}"/>
      </w:docPartPr>
      <w:docPartBody>
        <w:p w:rsidR="00F73435" w:rsidRDefault="0048552E" w:rsidP="0048552E">
          <w:pPr>
            <w:pStyle w:val="BE422711CA7A4751A9F6D55D3C6A1C2A"/>
          </w:pPr>
          <w:r w:rsidRPr="003E3CF6">
            <w:rPr>
              <w:rStyle w:val="PlaceholderText"/>
              <w:color w:val="44546A" w:themeColor="text2"/>
            </w:rPr>
            <w:t>Click or tap here to enter text.</w:t>
          </w:r>
        </w:p>
      </w:docPartBody>
    </w:docPart>
    <w:docPart>
      <w:docPartPr>
        <w:name w:val="E59DAA68D50F4409AC8381A2212FB62A"/>
        <w:category>
          <w:name w:val="General"/>
          <w:gallery w:val="placeholder"/>
        </w:category>
        <w:types>
          <w:type w:val="bbPlcHdr"/>
        </w:types>
        <w:behaviors>
          <w:behavior w:val="content"/>
        </w:behaviors>
        <w:guid w:val="{45BFE624-2B71-40D3-89B2-07C035357787}"/>
      </w:docPartPr>
      <w:docPartBody>
        <w:p w:rsidR="00F73435" w:rsidRDefault="0048552E" w:rsidP="0048552E">
          <w:pPr>
            <w:pStyle w:val="E59DAA68D50F4409AC8381A2212FB62A"/>
          </w:pPr>
          <w:r w:rsidRPr="003E3CF6">
            <w:rPr>
              <w:rStyle w:val="PlaceholderText"/>
              <w:color w:val="44546A" w:themeColor="text2"/>
            </w:rPr>
            <w:t>Click or tap here to enter text.</w:t>
          </w:r>
        </w:p>
      </w:docPartBody>
    </w:docPart>
    <w:docPart>
      <w:docPartPr>
        <w:name w:val="2BC24D7DDDB04339B37B25813E63D814"/>
        <w:category>
          <w:name w:val="General"/>
          <w:gallery w:val="placeholder"/>
        </w:category>
        <w:types>
          <w:type w:val="bbPlcHdr"/>
        </w:types>
        <w:behaviors>
          <w:behavior w:val="content"/>
        </w:behaviors>
        <w:guid w:val="{63131C72-14B2-452F-B678-05EC37E0B7F3}"/>
      </w:docPartPr>
      <w:docPartBody>
        <w:p w:rsidR="00F73435" w:rsidRDefault="0048552E" w:rsidP="0048552E">
          <w:pPr>
            <w:pStyle w:val="2BC24D7DDDB04339B37B25813E63D814"/>
          </w:pPr>
          <w:r w:rsidRPr="003E3CF6">
            <w:rPr>
              <w:rStyle w:val="PlaceholderText"/>
              <w:color w:val="44546A" w:themeColor="text2"/>
            </w:rPr>
            <w:t>Click or tap here to enter text.</w:t>
          </w:r>
        </w:p>
      </w:docPartBody>
    </w:docPart>
    <w:docPart>
      <w:docPartPr>
        <w:name w:val="2A856AFC52C34EDA8330F6531EE8CC9A"/>
        <w:category>
          <w:name w:val="General"/>
          <w:gallery w:val="placeholder"/>
        </w:category>
        <w:types>
          <w:type w:val="bbPlcHdr"/>
        </w:types>
        <w:behaviors>
          <w:behavior w:val="content"/>
        </w:behaviors>
        <w:guid w:val="{88B57CE1-BB5A-4C50-BF00-944F30F2AF34}"/>
      </w:docPartPr>
      <w:docPartBody>
        <w:p w:rsidR="00F73435" w:rsidRDefault="0048552E" w:rsidP="0048552E">
          <w:pPr>
            <w:pStyle w:val="2A856AFC52C34EDA8330F6531EE8CC9A"/>
          </w:pPr>
          <w:r w:rsidRPr="003E3CF6">
            <w:rPr>
              <w:rStyle w:val="PlaceholderText"/>
              <w:color w:val="44546A" w:themeColor="text2"/>
            </w:rPr>
            <w:t>Click or tap here to enter text.</w:t>
          </w:r>
        </w:p>
      </w:docPartBody>
    </w:docPart>
    <w:docPart>
      <w:docPartPr>
        <w:name w:val="D8E20BE9D7594950B13BFB6420BBD9E6"/>
        <w:category>
          <w:name w:val="General"/>
          <w:gallery w:val="placeholder"/>
        </w:category>
        <w:types>
          <w:type w:val="bbPlcHdr"/>
        </w:types>
        <w:behaviors>
          <w:behavior w:val="content"/>
        </w:behaviors>
        <w:guid w:val="{9D124A8B-2AE4-4765-AD39-E0C4D1D3E153}"/>
      </w:docPartPr>
      <w:docPartBody>
        <w:p w:rsidR="00F73435" w:rsidRDefault="0048552E" w:rsidP="0048552E">
          <w:pPr>
            <w:pStyle w:val="D8E20BE9D7594950B13BFB6420BBD9E6"/>
          </w:pPr>
          <w:r w:rsidRPr="003E3CF6">
            <w:rPr>
              <w:rStyle w:val="PlaceholderText"/>
              <w:color w:val="44546A" w:themeColor="text2"/>
            </w:rPr>
            <w:t>Click or tap here to enter text.</w:t>
          </w:r>
        </w:p>
      </w:docPartBody>
    </w:docPart>
    <w:docPart>
      <w:docPartPr>
        <w:name w:val="6FF3B3A649FC41049308134190C14364"/>
        <w:category>
          <w:name w:val="General"/>
          <w:gallery w:val="placeholder"/>
        </w:category>
        <w:types>
          <w:type w:val="bbPlcHdr"/>
        </w:types>
        <w:behaviors>
          <w:behavior w:val="content"/>
        </w:behaviors>
        <w:guid w:val="{61B81C90-B1A8-45EC-9F12-A3111BD45625}"/>
      </w:docPartPr>
      <w:docPartBody>
        <w:p w:rsidR="00F73435" w:rsidRDefault="0048552E" w:rsidP="0048552E">
          <w:pPr>
            <w:pStyle w:val="6FF3B3A649FC41049308134190C14364"/>
          </w:pPr>
          <w:r w:rsidRPr="003E3CF6">
            <w:rPr>
              <w:rStyle w:val="PlaceholderText"/>
              <w:color w:val="44546A" w:themeColor="text2"/>
            </w:rPr>
            <w:t>Click or tap here to enter text.</w:t>
          </w:r>
        </w:p>
      </w:docPartBody>
    </w:docPart>
    <w:docPart>
      <w:docPartPr>
        <w:name w:val="3F6240F7D7344A0EB64AA5E2FD68D0B2"/>
        <w:category>
          <w:name w:val="General"/>
          <w:gallery w:val="placeholder"/>
        </w:category>
        <w:types>
          <w:type w:val="bbPlcHdr"/>
        </w:types>
        <w:behaviors>
          <w:behavior w:val="content"/>
        </w:behaviors>
        <w:guid w:val="{DD4269D5-63C8-4303-876A-43946673DC6C}"/>
      </w:docPartPr>
      <w:docPartBody>
        <w:p w:rsidR="00F73435" w:rsidRDefault="0048552E" w:rsidP="0048552E">
          <w:pPr>
            <w:pStyle w:val="3F6240F7D7344A0EB64AA5E2FD68D0B2"/>
          </w:pPr>
          <w:r w:rsidRPr="003E3CF6">
            <w:rPr>
              <w:rStyle w:val="PlaceholderText"/>
              <w:color w:val="44546A" w:themeColor="text2"/>
            </w:rPr>
            <w:t>Click or tap here to enter text.</w:t>
          </w:r>
        </w:p>
      </w:docPartBody>
    </w:docPart>
    <w:docPart>
      <w:docPartPr>
        <w:name w:val="4456A3E14E3E46F893BA39FE91936E75"/>
        <w:category>
          <w:name w:val="General"/>
          <w:gallery w:val="placeholder"/>
        </w:category>
        <w:types>
          <w:type w:val="bbPlcHdr"/>
        </w:types>
        <w:behaviors>
          <w:behavior w:val="content"/>
        </w:behaviors>
        <w:guid w:val="{39DC141E-5A61-4E94-83C3-DFC0F0C1CECA}"/>
      </w:docPartPr>
      <w:docPartBody>
        <w:p w:rsidR="00F73435" w:rsidRDefault="0048552E" w:rsidP="0048552E">
          <w:pPr>
            <w:pStyle w:val="4456A3E14E3E46F893BA39FE91936E75"/>
          </w:pPr>
          <w:r w:rsidRPr="003E3CF6">
            <w:rPr>
              <w:rStyle w:val="PlaceholderText"/>
              <w:color w:val="44546A" w:themeColor="text2"/>
            </w:rPr>
            <w:t>Click or tap here to enter text.</w:t>
          </w:r>
        </w:p>
      </w:docPartBody>
    </w:docPart>
    <w:docPart>
      <w:docPartPr>
        <w:name w:val="5581D469D10A4BF5B76745BE977A293B"/>
        <w:category>
          <w:name w:val="General"/>
          <w:gallery w:val="placeholder"/>
        </w:category>
        <w:types>
          <w:type w:val="bbPlcHdr"/>
        </w:types>
        <w:behaviors>
          <w:behavior w:val="content"/>
        </w:behaviors>
        <w:guid w:val="{21787F91-B193-4AB8-B1FC-C0813E1474F9}"/>
      </w:docPartPr>
      <w:docPartBody>
        <w:p w:rsidR="00F73435" w:rsidRDefault="0048552E" w:rsidP="0048552E">
          <w:pPr>
            <w:pStyle w:val="5581D469D10A4BF5B76745BE977A293B"/>
          </w:pPr>
          <w:r w:rsidRPr="003E3CF6">
            <w:rPr>
              <w:rStyle w:val="PlaceholderText"/>
              <w:color w:val="44546A" w:themeColor="text2"/>
            </w:rPr>
            <w:t>Click or tap here to enter text.</w:t>
          </w:r>
        </w:p>
      </w:docPartBody>
    </w:docPart>
    <w:docPart>
      <w:docPartPr>
        <w:name w:val="2707A2AD3C5B4A99879B685FB7C06CC0"/>
        <w:category>
          <w:name w:val="General"/>
          <w:gallery w:val="placeholder"/>
        </w:category>
        <w:types>
          <w:type w:val="bbPlcHdr"/>
        </w:types>
        <w:behaviors>
          <w:behavior w:val="content"/>
        </w:behaviors>
        <w:guid w:val="{6025BB6B-F6C4-46FA-9E70-220C238ED108}"/>
      </w:docPartPr>
      <w:docPartBody>
        <w:p w:rsidR="00F73435" w:rsidRDefault="0048552E" w:rsidP="0048552E">
          <w:pPr>
            <w:pStyle w:val="2707A2AD3C5B4A99879B685FB7C06CC0"/>
          </w:pPr>
          <w:r w:rsidRPr="003E3CF6">
            <w:rPr>
              <w:rStyle w:val="PlaceholderText"/>
              <w:color w:val="44546A" w:themeColor="text2"/>
            </w:rPr>
            <w:t>Click or tap here to enter text.</w:t>
          </w:r>
        </w:p>
      </w:docPartBody>
    </w:docPart>
    <w:docPart>
      <w:docPartPr>
        <w:name w:val="DF45F2BB25DC4F028EC1FFF0A74D2101"/>
        <w:category>
          <w:name w:val="General"/>
          <w:gallery w:val="placeholder"/>
        </w:category>
        <w:types>
          <w:type w:val="bbPlcHdr"/>
        </w:types>
        <w:behaviors>
          <w:behavior w:val="content"/>
        </w:behaviors>
        <w:guid w:val="{8D0F2FA9-9EBF-40C8-BE38-61BD9215823D}"/>
      </w:docPartPr>
      <w:docPartBody>
        <w:p w:rsidR="00F73435" w:rsidRDefault="0048552E" w:rsidP="0048552E">
          <w:pPr>
            <w:pStyle w:val="DF45F2BB25DC4F028EC1FFF0A74D2101"/>
          </w:pPr>
          <w:r w:rsidRPr="003E3CF6">
            <w:rPr>
              <w:rStyle w:val="PlaceholderText"/>
              <w:color w:val="44546A" w:themeColor="text2"/>
            </w:rPr>
            <w:t>Click or tap here to enter text.</w:t>
          </w:r>
        </w:p>
      </w:docPartBody>
    </w:docPart>
    <w:docPart>
      <w:docPartPr>
        <w:name w:val="29927FF6AA644AC8970F1515700DF9FC"/>
        <w:category>
          <w:name w:val="General"/>
          <w:gallery w:val="placeholder"/>
        </w:category>
        <w:types>
          <w:type w:val="bbPlcHdr"/>
        </w:types>
        <w:behaviors>
          <w:behavior w:val="content"/>
        </w:behaviors>
        <w:guid w:val="{42854014-0E1F-49BC-B965-4062E3EF9266}"/>
      </w:docPartPr>
      <w:docPartBody>
        <w:p w:rsidR="00F73435" w:rsidRDefault="0048552E" w:rsidP="0048552E">
          <w:pPr>
            <w:pStyle w:val="29927FF6AA644AC8970F1515700DF9FC"/>
          </w:pPr>
          <w:r w:rsidRPr="003E3CF6">
            <w:rPr>
              <w:rStyle w:val="PlaceholderText"/>
              <w:color w:val="44546A" w:themeColor="text2"/>
            </w:rPr>
            <w:t>Click or tap here to enter text.</w:t>
          </w:r>
        </w:p>
      </w:docPartBody>
    </w:docPart>
    <w:docPart>
      <w:docPartPr>
        <w:name w:val="31ADEF52636F45DEB7D5C8616D2DD425"/>
        <w:category>
          <w:name w:val="General"/>
          <w:gallery w:val="placeholder"/>
        </w:category>
        <w:types>
          <w:type w:val="bbPlcHdr"/>
        </w:types>
        <w:behaviors>
          <w:behavior w:val="content"/>
        </w:behaviors>
        <w:guid w:val="{6FC3279A-1B01-45B7-B66B-E56A40F7ACD4}"/>
      </w:docPartPr>
      <w:docPartBody>
        <w:p w:rsidR="00F73435" w:rsidRDefault="0048552E" w:rsidP="0048552E">
          <w:pPr>
            <w:pStyle w:val="31ADEF52636F45DEB7D5C8616D2DD425"/>
          </w:pPr>
          <w:r w:rsidRPr="00263360">
            <w:rPr>
              <w:color w:val="44546A" w:themeColor="text2"/>
            </w:rPr>
            <w:t>e.g. $100m</w:t>
          </w:r>
          <w:r w:rsidRPr="00263360">
            <w:rPr>
              <w:i/>
              <w:iCs/>
              <w:color w:val="44546A" w:themeColor="text2"/>
            </w:rPr>
            <w:t xml:space="preserve"> </w:t>
          </w:r>
        </w:p>
      </w:docPartBody>
    </w:docPart>
    <w:docPart>
      <w:docPartPr>
        <w:name w:val="68CEBCCC83DE47DE9E3828F061563E44"/>
        <w:category>
          <w:name w:val="General"/>
          <w:gallery w:val="placeholder"/>
        </w:category>
        <w:types>
          <w:type w:val="bbPlcHdr"/>
        </w:types>
        <w:behaviors>
          <w:behavior w:val="content"/>
        </w:behaviors>
        <w:guid w:val="{9D389874-728C-4B5E-97FC-95D4E0AA0CF0}"/>
      </w:docPartPr>
      <w:docPartBody>
        <w:p w:rsidR="00F73435" w:rsidRDefault="0048552E" w:rsidP="0048552E">
          <w:pPr>
            <w:pStyle w:val="68CEBCCC83DE47DE9E3828F061563E44"/>
          </w:pPr>
          <w:r w:rsidRPr="00263360">
            <w:rPr>
              <w:color w:val="44546A" w:themeColor="text2"/>
            </w:rPr>
            <w:t>e.g. $100m</w:t>
          </w:r>
        </w:p>
      </w:docPartBody>
    </w:docPart>
    <w:docPart>
      <w:docPartPr>
        <w:name w:val="2E99766275EE4485BBC34ECFEDB960BA"/>
        <w:category>
          <w:name w:val="General"/>
          <w:gallery w:val="placeholder"/>
        </w:category>
        <w:types>
          <w:type w:val="bbPlcHdr"/>
        </w:types>
        <w:behaviors>
          <w:behavior w:val="content"/>
        </w:behaviors>
        <w:guid w:val="{14E72F58-1EAD-472A-BC07-250F2C40DCCC}"/>
      </w:docPartPr>
      <w:docPartBody>
        <w:p w:rsidR="00F73435" w:rsidRDefault="0048552E" w:rsidP="0048552E">
          <w:pPr>
            <w:pStyle w:val="2E99766275EE4485BBC34ECFEDB960BA"/>
          </w:pPr>
          <w:r w:rsidRPr="00263360">
            <w:rPr>
              <w:color w:val="44546A" w:themeColor="text2"/>
            </w:rPr>
            <w:t>e.g. $100m</w:t>
          </w:r>
        </w:p>
      </w:docPartBody>
    </w:docPart>
    <w:docPart>
      <w:docPartPr>
        <w:name w:val="DEBF0A8B20044267B23B28C76E439814"/>
        <w:category>
          <w:name w:val="General"/>
          <w:gallery w:val="placeholder"/>
        </w:category>
        <w:types>
          <w:type w:val="bbPlcHdr"/>
        </w:types>
        <w:behaviors>
          <w:behavior w:val="content"/>
        </w:behaviors>
        <w:guid w:val="{134425A9-856D-45FF-BD2A-6C499D5DD666}"/>
      </w:docPartPr>
      <w:docPartBody>
        <w:p w:rsidR="0048552E" w:rsidRPr="00CE25F1" w:rsidRDefault="0048552E">
          <w:pPr>
            <w:rPr>
              <w:i/>
              <w:iCs/>
              <w:color w:val="808080" w:themeColor="background1" w:themeShade="80"/>
            </w:rPr>
          </w:pPr>
          <w:r w:rsidRPr="00CE25F1">
            <w:rPr>
              <w:color w:val="808080" w:themeColor="background1" w:themeShade="80"/>
            </w:rPr>
            <w:t>e.g.</w:t>
          </w:r>
        </w:p>
        <w:p w:rsidR="0048552E" w:rsidRDefault="0048552E">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pPr>
            <w:rPr>
              <w:i/>
              <w:iCs/>
              <w:color w:val="808080" w:themeColor="background1" w:themeShade="80"/>
            </w:rPr>
          </w:pPr>
          <w:r>
            <w:rPr>
              <w:i/>
              <w:iCs/>
              <w:color w:val="808080" w:themeColor="background1" w:themeShade="80"/>
            </w:rPr>
            <w:t>4 x 2 bed cottage</w:t>
          </w:r>
        </w:p>
        <w:p w:rsidR="00F73435" w:rsidRDefault="0048552E" w:rsidP="0048552E">
          <w:pPr>
            <w:pStyle w:val="DEBF0A8B20044267B23B28C76E439814"/>
          </w:pPr>
          <w:r w:rsidRPr="00CE25F1">
            <w:rPr>
              <w:i/>
              <w:iCs/>
              <w:color w:val="808080" w:themeColor="background1" w:themeShade="80"/>
            </w:rPr>
            <w:t xml:space="preserve">4 x 3 </w:t>
          </w:r>
          <w:r>
            <w:rPr>
              <w:i/>
              <w:iCs/>
              <w:color w:val="808080" w:themeColor="background1" w:themeShade="80"/>
            </w:rPr>
            <w:t>bed villa</w:t>
          </w:r>
        </w:p>
      </w:docPartBody>
    </w:docPart>
    <w:docPart>
      <w:docPartPr>
        <w:name w:val="A47E56DEB0794FC896AB02FB8409725F"/>
        <w:category>
          <w:name w:val="General"/>
          <w:gallery w:val="placeholder"/>
        </w:category>
        <w:types>
          <w:type w:val="bbPlcHdr"/>
        </w:types>
        <w:behaviors>
          <w:behavior w:val="content"/>
        </w:behaviors>
        <w:guid w:val="{2885AC4C-E81B-4026-905B-A7C16C9EEC47}"/>
      </w:docPartPr>
      <w:docPartBody>
        <w:p w:rsidR="00F73435" w:rsidRDefault="0048552E" w:rsidP="0048552E">
          <w:pPr>
            <w:pStyle w:val="A47E56DEB0794FC896AB02FB8409725F"/>
          </w:pPr>
          <w:r w:rsidRPr="00263360">
            <w:rPr>
              <w:rStyle w:val="PlaceholderText"/>
              <w:color w:val="44546A" w:themeColor="text2"/>
            </w:rPr>
            <w:t>Click or tap here to enter text.</w:t>
          </w:r>
        </w:p>
      </w:docPartBody>
    </w:docPart>
    <w:docPart>
      <w:docPartPr>
        <w:name w:val="A151527026364E6D840D178CB178E695"/>
        <w:category>
          <w:name w:val="General"/>
          <w:gallery w:val="placeholder"/>
        </w:category>
        <w:types>
          <w:type w:val="bbPlcHdr"/>
        </w:types>
        <w:behaviors>
          <w:behavior w:val="content"/>
        </w:behaviors>
        <w:guid w:val="{8AD61AD1-9344-4563-9718-2D42C706B564}"/>
      </w:docPartPr>
      <w:docPartBody>
        <w:p w:rsidR="00F73435" w:rsidRDefault="0048552E" w:rsidP="0048552E">
          <w:pPr>
            <w:pStyle w:val="A151527026364E6D840D178CB178E695"/>
          </w:pPr>
          <w:r w:rsidRPr="00263360">
            <w:rPr>
              <w:color w:val="44546A" w:themeColor="text2"/>
            </w:rPr>
            <w:t>e.g. $100m</w:t>
          </w:r>
        </w:p>
      </w:docPartBody>
    </w:docPart>
    <w:docPart>
      <w:docPartPr>
        <w:name w:val="9F3959A005F4418990AF187C0A73C1C2"/>
        <w:category>
          <w:name w:val="General"/>
          <w:gallery w:val="placeholder"/>
        </w:category>
        <w:types>
          <w:type w:val="bbPlcHdr"/>
        </w:types>
        <w:behaviors>
          <w:behavior w:val="content"/>
        </w:behaviors>
        <w:guid w:val="{089EB65D-F33A-4788-B5C3-21FAF099542F}"/>
      </w:docPartPr>
      <w:docPartBody>
        <w:p w:rsidR="00F73435" w:rsidRDefault="0048552E" w:rsidP="0048552E">
          <w:pPr>
            <w:pStyle w:val="9F3959A005F4418990AF187C0A73C1C2"/>
          </w:pPr>
          <w:r w:rsidRPr="00263360">
            <w:rPr>
              <w:color w:val="44546A" w:themeColor="text2"/>
            </w:rPr>
            <w:t>e.g. $100m</w:t>
          </w:r>
        </w:p>
      </w:docPartBody>
    </w:docPart>
    <w:docPart>
      <w:docPartPr>
        <w:name w:val="8FAB8F30C931487AB5F1569B1BE1D514"/>
        <w:category>
          <w:name w:val="General"/>
          <w:gallery w:val="placeholder"/>
        </w:category>
        <w:types>
          <w:type w:val="bbPlcHdr"/>
        </w:types>
        <w:behaviors>
          <w:behavior w:val="content"/>
        </w:behaviors>
        <w:guid w:val="{FBC9181E-4463-447B-AB01-94C9BE8405A6}"/>
      </w:docPartPr>
      <w:docPartBody>
        <w:p w:rsidR="00F73435" w:rsidRDefault="0048552E" w:rsidP="0048552E">
          <w:pPr>
            <w:pStyle w:val="8FAB8F30C931487AB5F1569B1BE1D514"/>
          </w:pPr>
          <w:r w:rsidRPr="00263360">
            <w:rPr>
              <w:color w:val="44546A" w:themeColor="text2"/>
            </w:rPr>
            <w:t>e.g. $100m</w:t>
          </w:r>
        </w:p>
      </w:docPartBody>
    </w:docPart>
    <w:docPart>
      <w:docPartPr>
        <w:name w:val="CF394CBF1E0F46118647AF4FF0602230"/>
        <w:category>
          <w:name w:val="General"/>
          <w:gallery w:val="placeholder"/>
        </w:category>
        <w:types>
          <w:type w:val="bbPlcHdr"/>
        </w:types>
        <w:behaviors>
          <w:behavior w:val="content"/>
        </w:behaviors>
        <w:guid w:val="{0E60666F-E1B1-46D6-8761-8BC122E3A761}"/>
      </w:docPartPr>
      <w:docPartBody>
        <w:p w:rsidR="00F73435" w:rsidRDefault="0048552E" w:rsidP="0048552E">
          <w:pPr>
            <w:pStyle w:val="CF394CBF1E0F46118647AF4FF0602230"/>
          </w:pPr>
          <w:r w:rsidRPr="00263360">
            <w:rPr>
              <w:rStyle w:val="PlaceholderText"/>
              <w:color w:val="44546A" w:themeColor="text2"/>
            </w:rPr>
            <w:t>Click or tap here to enter text.</w:t>
          </w:r>
        </w:p>
      </w:docPartBody>
    </w:docPart>
    <w:docPart>
      <w:docPartPr>
        <w:name w:val="68D0A9B0A23A41969F23A70DD1468516"/>
        <w:category>
          <w:name w:val="General"/>
          <w:gallery w:val="placeholder"/>
        </w:category>
        <w:types>
          <w:type w:val="bbPlcHdr"/>
        </w:types>
        <w:behaviors>
          <w:behavior w:val="content"/>
        </w:behaviors>
        <w:guid w:val="{7E0A1747-137E-44DB-B44F-17084405BD6E}"/>
      </w:docPartPr>
      <w:docPartBody>
        <w:p w:rsidR="00F73435" w:rsidRDefault="0048552E" w:rsidP="0048552E">
          <w:pPr>
            <w:pStyle w:val="68D0A9B0A23A41969F23A70DD1468516"/>
          </w:pPr>
          <w:r w:rsidRPr="00263360">
            <w:rPr>
              <w:color w:val="44546A" w:themeColor="text2"/>
            </w:rPr>
            <w:t>e.g. $10m</w:t>
          </w:r>
        </w:p>
      </w:docPartBody>
    </w:docPart>
    <w:docPart>
      <w:docPartPr>
        <w:name w:val="BFB5049497614650801E2795241D8AAB"/>
        <w:category>
          <w:name w:val="General"/>
          <w:gallery w:val="placeholder"/>
        </w:category>
        <w:types>
          <w:type w:val="bbPlcHdr"/>
        </w:types>
        <w:behaviors>
          <w:behavior w:val="content"/>
        </w:behaviors>
        <w:guid w:val="{DAD3A640-28CE-4C2E-9BFF-BD66854E320A}"/>
      </w:docPartPr>
      <w:docPartBody>
        <w:p w:rsidR="00F73435" w:rsidRDefault="0048552E" w:rsidP="0048552E">
          <w:pPr>
            <w:pStyle w:val="BFB5049497614650801E2795241D8AAB"/>
          </w:pPr>
          <w:r w:rsidRPr="00263360">
            <w:rPr>
              <w:color w:val="44546A" w:themeColor="text2"/>
            </w:rPr>
            <w:t>e.g. $10m</w:t>
          </w:r>
        </w:p>
      </w:docPartBody>
    </w:docPart>
    <w:docPart>
      <w:docPartPr>
        <w:name w:val="2F9CD099E5B5419A8A642CD507CCF916"/>
        <w:category>
          <w:name w:val="General"/>
          <w:gallery w:val="placeholder"/>
        </w:category>
        <w:types>
          <w:type w:val="bbPlcHdr"/>
        </w:types>
        <w:behaviors>
          <w:behavior w:val="content"/>
        </w:behaviors>
        <w:guid w:val="{D76B4AA9-53C9-4901-B4C8-88F6C2F263B1}"/>
      </w:docPartPr>
      <w:docPartBody>
        <w:p w:rsidR="00F73435" w:rsidRDefault="0048552E" w:rsidP="0048552E">
          <w:pPr>
            <w:pStyle w:val="2F9CD099E5B5419A8A642CD507CCF916"/>
          </w:pPr>
          <w:r w:rsidRPr="00263360">
            <w:rPr>
              <w:color w:val="44546A" w:themeColor="text2"/>
            </w:rPr>
            <w:t>e.g. $10m</w:t>
          </w:r>
        </w:p>
      </w:docPartBody>
    </w:docPart>
    <w:docPart>
      <w:docPartPr>
        <w:name w:val="8A196906C9C749A2A7E33877F257979D"/>
        <w:category>
          <w:name w:val="General"/>
          <w:gallery w:val="placeholder"/>
        </w:category>
        <w:types>
          <w:type w:val="bbPlcHdr"/>
        </w:types>
        <w:behaviors>
          <w:behavior w:val="content"/>
        </w:behaviors>
        <w:guid w:val="{6763C871-B59F-4D68-99A0-BCA21BA2B287}"/>
      </w:docPartPr>
      <w:docPartBody>
        <w:p w:rsidR="00F73435" w:rsidRDefault="0048552E" w:rsidP="0048552E">
          <w:pPr>
            <w:pStyle w:val="8A196906C9C749A2A7E33877F257979D"/>
          </w:pPr>
          <w:r w:rsidRPr="00263360">
            <w:rPr>
              <w:rStyle w:val="PlaceholderText"/>
              <w:color w:val="44546A" w:themeColor="text2"/>
            </w:rPr>
            <w:t>Click or tap here to enter text.</w:t>
          </w:r>
        </w:p>
      </w:docPartBody>
    </w:docPart>
    <w:docPart>
      <w:docPartPr>
        <w:name w:val="59ED95D6C2634C0DB504D96622882A6E"/>
        <w:category>
          <w:name w:val="General"/>
          <w:gallery w:val="placeholder"/>
        </w:category>
        <w:types>
          <w:type w:val="bbPlcHdr"/>
        </w:types>
        <w:behaviors>
          <w:behavior w:val="content"/>
        </w:behaviors>
        <w:guid w:val="{5C59B7B5-DE19-477B-8C06-EFC168E99F04}"/>
      </w:docPartPr>
      <w:docPartBody>
        <w:p w:rsidR="00F73435" w:rsidRDefault="0048552E" w:rsidP="0048552E">
          <w:pPr>
            <w:pStyle w:val="59ED95D6C2634C0DB504D96622882A6E"/>
          </w:pPr>
          <w:r w:rsidRPr="00263360">
            <w:rPr>
              <w:color w:val="44546A" w:themeColor="text2"/>
            </w:rPr>
            <w:t>e.g. 400</w:t>
          </w:r>
        </w:p>
      </w:docPartBody>
    </w:docPart>
    <w:docPart>
      <w:docPartPr>
        <w:name w:val="742F7C3B143946CF983B81B6CB04D2DB"/>
        <w:category>
          <w:name w:val="General"/>
          <w:gallery w:val="placeholder"/>
        </w:category>
        <w:types>
          <w:type w:val="bbPlcHdr"/>
        </w:types>
        <w:behaviors>
          <w:behavior w:val="content"/>
        </w:behaviors>
        <w:guid w:val="{0A448623-BE9E-4D37-A3DC-B00594241AAF}"/>
      </w:docPartPr>
      <w:docPartBody>
        <w:p w:rsidR="00F73435" w:rsidRDefault="0048552E" w:rsidP="0048552E">
          <w:pPr>
            <w:pStyle w:val="742F7C3B143946CF983B81B6CB04D2DB"/>
          </w:pPr>
          <w:r w:rsidRPr="00263360">
            <w:rPr>
              <w:color w:val="44546A" w:themeColor="text2"/>
            </w:rPr>
            <w:t>e.g. 400</w:t>
          </w:r>
        </w:p>
      </w:docPartBody>
    </w:docPart>
    <w:docPart>
      <w:docPartPr>
        <w:name w:val="F0D42E82A70B4C6E8E8C59A7714775F9"/>
        <w:category>
          <w:name w:val="General"/>
          <w:gallery w:val="placeholder"/>
        </w:category>
        <w:types>
          <w:type w:val="bbPlcHdr"/>
        </w:types>
        <w:behaviors>
          <w:behavior w:val="content"/>
        </w:behaviors>
        <w:guid w:val="{6271550D-A2BA-4294-B501-CB99CB052D1E}"/>
      </w:docPartPr>
      <w:docPartBody>
        <w:p w:rsidR="00F73435" w:rsidRDefault="0048552E" w:rsidP="0048552E">
          <w:pPr>
            <w:pStyle w:val="F0D42E82A70B4C6E8E8C59A7714775F9"/>
          </w:pPr>
          <w:r w:rsidRPr="00263360">
            <w:rPr>
              <w:color w:val="44546A" w:themeColor="text2"/>
            </w:rPr>
            <w:t>e.g. 400</w:t>
          </w:r>
        </w:p>
      </w:docPartBody>
    </w:docPart>
    <w:docPart>
      <w:docPartPr>
        <w:name w:val="64720F819D0A48B592095825D3B5F246"/>
        <w:category>
          <w:name w:val="General"/>
          <w:gallery w:val="placeholder"/>
        </w:category>
        <w:types>
          <w:type w:val="bbPlcHdr"/>
        </w:types>
        <w:behaviors>
          <w:behavior w:val="content"/>
        </w:behaviors>
        <w:guid w:val="{52F3AEE7-A836-4C2F-9270-D9B04EAD3F7D}"/>
      </w:docPartPr>
      <w:docPartBody>
        <w:p w:rsidR="00F73435" w:rsidRDefault="0048552E" w:rsidP="0048552E">
          <w:pPr>
            <w:pStyle w:val="64720F819D0A48B592095825D3B5F246"/>
          </w:pPr>
          <w:r w:rsidRPr="00263360">
            <w:rPr>
              <w:rStyle w:val="PlaceholderText"/>
              <w:color w:val="44546A" w:themeColor="text2"/>
            </w:rPr>
            <w:t>Click or tap here to enter text.</w:t>
          </w:r>
        </w:p>
      </w:docPartBody>
    </w:docPart>
    <w:docPart>
      <w:docPartPr>
        <w:name w:val="1B664492F4E148639718E01DF11F2197"/>
        <w:category>
          <w:name w:val="General"/>
          <w:gallery w:val="placeholder"/>
        </w:category>
        <w:types>
          <w:type w:val="bbPlcHdr"/>
        </w:types>
        <w:behaviors>
          <w:behavior w:val="content"/>
        </w:behaviors>
        <w:guid w:val="{030D336A-349A-4430-AC72-742EBF10EBBA}"/>
      </w:docPartPr>
      <w:docPartBody>
        <w:p w:rsidR="00F73435" w:rsidRDefault="0048552E" w:rsidP="0048552E">
          <w:pPr>
            <w:pStyle w:val="1B664492F4E148639718E01DF11F2197"/>
          </w:pPr>
          <w:r w:rsidRPr="00263360">
            <w:rPr>
              <w:color w:val="44546A" w:themeColor="text2"/>
            </w:rPr>
            <w:t>e.g. 300</w:t>
          </w:r>
        </w:p>
      </w:docPartBody>
    </w:docPart>
    <w:docPart>
      <w:docPartPr>
        <w:name w:val="604FC93E3AA94403AF479083FDCFF10C"/>
        <w:category>
          <w:name w:val="General"/>
          <w:gallery w:val="placeholder"/>
        </w:category>
        <w:types>
          <w:type w:val="bbPlcHdr"/>
        </w:types>
        <w:behaviors>
          <w:behavior w:val="content"/>
        </w:behaviors>
        <w:guid w:val="{5D818A5D-B843-4FB7-94D8-91473B7A6D72}"/>
      </w:docPartPr>
      <w:docPartBody>
        <w:p w:rsidR="00F73435" w:rsidRDefault="0048552E" w:rsidP="0048552E">
          <w:pPr>
            <w:pStyle w:val="604FC93E3AA94403AF479083FDCFF10C"/>
          </w:pPr>
          <w:r w:rsidRPr="00263360">
            <w:rPr>
              <w:color w:val="44546A" w:themeColor="text2"/>
            </w:rPr>
            <w:t>e.g. 300</w:t>
          </w:r>
        </w:p>
      </w:docPartBody>
    </w:docPart>
    <w:docPart>
      <w:docPartPr>
        <w:name w:val="14804DCCD14D4319849990F2C03349B2"/>
        <w:category>
          <w:name w:val="General"/>
          <w:gallery w:val="placeholder"/>
        </w:category>
        <w:types>
          <w:type w:val="bbPlcHdr"/>
        </w:types>
        <w:behaviors>
          <w:behavior w:val="content"/>
        </w:behaviors>
        <w:guid w:val="{B50DD778-9C82-457E-A4A6-852836F8111D}"/>
      </w:docPartPr>
      <w:docPartBody>
        <w:p w:rsidR="00F73435" w:rsidRDefault="0048552E" w:rsidP="0048552E">
          <w:pPr>
            <w:pStyle w:val="14804DCCD14D4319849990F2C03349B2"/>
          </w:pPr>
          <w:r w:rsidRPr="00263360">
            <w:rPr>
              <w:color w:val="44546A" w:themeColor="text2"/>
            </w:rPr>
            <w:t>e.g. 300</w:t>
          </w:r>
        </w:p>
      </w:docPartBody>
    </w:docPart>
    <w:docPart>
      <w:docPartPr>
        <w:name w:val="B1CA1C532CF5465AA96A1A28699294C6"/>
        <w:category>
          <w:name w:val="General"/>
          <w:gallery w:val="placeholder"/>
        </w:category>
        <w:types>
          <w:type w:val="bbPlcHdr"/>
        </w:types>
        <w:behaviors>
          <w:behavior w:val="content"/>
        </w:behaviors>
        <w:guid w:val="{7B24BF84-A56A-4491-8ACF-4E10918B1856}"/>
      </w:docPartPr>
      <w:docPartBody>
        <w:p w:rsidR="00F73435" w:rsidRDefault="0048552E" w:rsidP="0048552E">
          <w:pPr>
            <w:pStyle w:val="B1CA1C532CF5465AA96A1A28699294C6"/>
          </w:pPr>
          <w:r w:rsidRPr="00263360">
            <w:rPr>
              <w:rStyle w:val="PlaceholderText"/>
              <w:color w:val="44546A" w:themeColor="text2"/>
            </w:rPr>
            <w:t>Click or tap here to enter text.</w:t>
          </w:r>
        </w:p>
      </w:docPartBody>
    </w:docPart>
    <w:docPart>
      <w:docPartPr>
        <w:name w:val="F8204F381A964F43962D1CA4BE587636"/>
        <w:category>
          <w:name w:val="General"/>
          <w:gallery w:val="placeholder"/>
        </w:category>
        <w:types>
          <w:type w:val="bbPlcHdr"/>
        </w:types>
        <w:behaviors>
          <w:behavior w:val="content"/>
        </w:behaviors>
        <w:guid w:val="{757EC93A-FA58-419C-AF05-DEFF879F9BEE}"/>
      </w:docPartPr>
      <w:docPartBody>
        <w:p w:rsidR="00F73435" w:rsidRDefault="0048552E" w:rsidP="0048552E">
          <w:pPr>
            <w:pStyle w:val="F8204F381A964F43962D1CA4BE587636"/>
          </w:pPr>
          <w:r w:rsidRPr="00FB5DCA">
            <w:rPr>
              <w:color w:val="44546A" w:themeColor="text2"/>
            </w:rPr>
            <w:t>e.g. 2.1x</w:t>
          </w:r>
        </w:p>
      </w:docPartBody>
    </w:docPart>
    <w:docPart>
      <w:docPartPr>
        <w:name w:val="8B64C9A9AE104616BB2CF4DEF4B9EDAD"/>
        <w:category>
          <w:name w:val="General"/>
          <w:gallery w:val="placeholder"/>
        </w:category>
        <w:types>
          <w:type w:val="bbPlcHdr"/>
        </w:types>
        <w:behaviors>
          <w:behavior w:val="content"/>
        </w:behaviors>
        <w:guid w:val="{A24DFAB3-5C29-44A4-A167-74D482C5FE87}"/>
      </w:docPartPr>
      <w:docPartBody>
        <w:p w:rsidR="00F73435" w:rsidRDefault="0048552E" w:rsidP="0048552E">
          <w:pPr>
            <w:pStyle w:val="8B64C9A9AE104616BB2CF4DEF4B9EDAD"/>
          </w:pPr>
          <w:r w:rsidRPr="00FB5DCA">
            <w:rPr>
              <w:color w:val="44546A" w:themeColor="text2"/>
            </w:rPr>
            <w:t>e.g. 2.1x</w:t>
          </w:r>
        </w:p>
      </w:docPartBody>
    </w:docPart>
    <w:docPart>
      <w:docPartPr>
        <w:name w:val="27996AAE8F2943368158CA039D123A67"/>
        <w:category>
          <w:name w:val="General"/>
          <w:gallery w:val="placeholder"/>
        </w:category>
        <w:types>
          <w:type w:val="bbPlcHdr"/>
        </w:types>
        <w:behaviors>
          <w:behavior w:val="content"/>
        </w:behaviors>
        <w:guid w:val="{A03A522D-98D2-48CC-886D-9842C7E7EDD4}"/>
      </w:docPartPr>
      <w:docPartBody>
        <w:p w:rsidR="00F73435" w:rsidRDefault="0048552E" w:rsidP="0048552E">
          <w:pPr>
            <w:pStyle w:val="27996AAE8F2943368158CA039D123A67"/>
          </w:pPr>
          <w:r w:rsidRPr="00FB5DCA">
            <w:rPr>
              <w:color w:val="44546A" w:themeColor="text2"/>
            </w:rPr>
            <w:t>e.g. 2.1x</w:t>
          </w:r>
        </w:p>
      </w:docPartBody>
    </w:docPart>
    <w:docPart>
      <w:docPartPr>
        <w:name w:val="0A0A07F8B82349D4ADEB9AB12AEC0B46"/>
        <w:category>
          <w:name w:val="General"/>
          <w:gallery w:val="placeholder"/>
        </w:category>
        <w:types>
          <w:type w:val="bbPlcHdr"/>
        </w:types>
        <w:behaviors>
          <w:behavior w:val="content"/>
        </w:behaviors>
        <w:guid w:val="{E1CE6101-FBC6-4893-8B33-12C4ED7D719F}"/>
      </w:docPartPr>
      <w:docPartBody>
        <w:p w:rsidR="00F73435" w:rsidRDefault="0048552E" w:rsidP="0048552E">
          <w:pPr>
            <w:pStyle w:val="0A0A07F8B82349D4ADEB9AB12AEC0B46"/>
          </w:pPr>
          <w:r w:rsidRPr="00D3085E">
            <w:rPr>
              <w:rStyle w:val="PlaceholderText"/>
              <w:color w:val="44546A" w:themeColor="text2"/>
            </w:rPr>
            <w:t>Click or tap here to enter text.</w:t>
          </w:r>
        </w:p>
      </w:docPartBody>
    </w:docPart>
    <w:docPart>
      <w:docPartPr>
        <w:name w:val="A30F25F2052A40979D44062887681AB7"/>
        <w:category>
          <w:name w:val="General"/>
          <w:gallery w:val="placeholder"/>
        </w:category>
        <w:types>
          <w:type w:val="bbPlcHdr"/>
        </w:types>
        <w:behaviors>
          <w:behavior w:val="content"/>
        </w:behaviors>
        <w:guid w:val="{5AC10517-FEEB-428D-A8D0-4538DFF50804}"/>
      </w:docPartPr>
      <w:docPartBody>
        <w:p w:rsidR="00F73435" w:rsidRDefault="0048552E" w:rsidP="0048552E">
          <w:pPr>
            <w:pStyle w:val="A30F25F2052A40979D44062887681AB7"/>
          </w:pPr>
          <w:r w:rsidRPr="00FB5DCA">
            <w:rPr>
              <w:color w:val="44546A" w:themeColor="text2"/>
            </w:rPr>
            <w:t>e.g. 2.1x</w:t>
          </w:r>
        </w:p>
      </w:docPartBody>
    </w:docPart>
    <w:docPart>
      <w:docPartPr>
        <w:name w:val="0C819B7009A54ABEA66693FDB97E27FB"/>
        <w:category>
          <w:name w:val="General"/>
          <w:gallery w:val="placeholder"/>
        </w:category>
        <w:types>
          <w:type w:val="bbPlcHdr"/>
        </w:types>
        <w:behaviors>
          <w:behavior w:val="content"/>
        </w:behaviors>
        <w:guid w:val="{B7AB8653-54DF-4F0B-8B89-67598B12488C}"/>
      </w:docPartPr>
      <w:docPartBody>
        <w:p w:rsidR="00F73435" w:rsidRDefault="0048552E" w:rsidP="0048552E">
          <w:pPr>
            <w:pStyle w:val="0C819B7009A54ABEA66693FDB97E27FB"/>
          </w:pPr>
          <w:r w:rsidRPr="00FB5DCA">
            <w:rPr>
              <w:color w:val="44546A" w:themeColor="text2"/>
            </w:rPr>
            <w:t>e.g. 2.1x</w:t>
          </w:r>
        </w:p>
      </w:docPartBody>
    </w:docPart>
    <w:docPart>
      <w:docPartPr>
        <w:name w:val="51E68B3209C74EB39D5D30EB3716AE34"/>
        <w:category>
          <w:name w:val="General"/>
          <w:gallery w:val="placeholder"/>
        </w:category>
        <w:types>
          <w:type w:val="bbPlcHdr"/>
        </w:types>
        <w:behaviors>
          <w:behavior w:val="content"/>
        </w:behaviors>
        <w:guid w:val="{18E406D3-9DB0-494A-B05E-261F0187921E}"/>
      </w:docPartPr>
      <w:docPartBody>
        <w:p w:rsidR="00F73435" w:rsidRDefault="0048552E" w:rsidP="0048552E">
          <w:pPr>
            <w:pStyle w:val="51E68B3209C74EB39D5D30EB3716AE34"/>
          </w:pPr>
          <w:r w:rsidRPr="00FB5DCA">
            <w:rPr>
              <w:color w:val="44546A" w:themeColor="text2"/>
            </w:rPr>
            <w:t>e.g. 2.1x</w:t>
          </w:r>
        </w:p>
      </w:docPartBody>
    </w:docPart>
    <w:docPart>
      <w:docPartPr>
        <w:name w:val="2367F06702E04846BFD138975F206AEB"/>
        <w:category>
          <w:name w:val="General"/>
          <w:gallery w:val="placeholder"/>
        </w:category>
        <w:types>
          <w:type w:val="bbPlcHdr"/>
        </w:types>
        <w:behaviors>
          <w:behavior w:val="content"/>
        </w:behaviors>
        <w:guid w:val="{2B0D4AE0-C9C1-4FB7-AEAD-9185D4E18D1E}"/>
      </w:docPartPr>
      <w:docPartBody>
        <w:p w:rsidR="00F73435" w:rsidRDefault="0048552E" w:rsidP="0048552E">
          <w:pPr>
            <w:pStyle w:val="2367F06702E04846BFD138975F206AEB"/>
          </w:pPr>
          <w:r w:rsidRPr="000D0C8E">
            <w:rPr>
              <w:rStyle w:val="PlaceholderText"/>
              <w:color w:val="44546A" w:themeColor="text2"/>
            </w:rPr>
            <w:t>Click or tap here to enter text.</w:t>
          </w:r>
        </w:p>
      </w:docPartBody>
    </w:docPart>
    <w:docPart>
      <w:docPartPr>
        <w:name w:val="60D24AF1A2C14CC5BFF5B111A9FF1D08"/>
        <w:category>
          <w:name w:val="General"/>
          <w:gallery w:val="placeholder"/>
        </w:category>
        <w:types>
          <w:type w:val="bbPlcHdr"/>
        </w:types>
        <w:behaviors>
          <w:behavior w:val="content"/>
        </w:behaviors>
        <w:guid w:val="{4F1627D4-F675-44A1-A81D-73AEAF1D3C76}"/>
      </w:docPartPr>
      <w:docPartBody>
        <w:p w:rsidR="00F73435" w:rsidRDefault="0048552E" w:rsidP="0048552E">
          <w:pPr>
            <w:pStyle w:val="60D24AF1A2C14CC5BFF5B111A9FF1D08"/>
          </w:pPr>
          <w:r w:rsidRPr="004C5B77">
            <w:rPr>
              <w:rStyle w:val="PlaceholderText"/>
            </w:rPr>
            <w:t>Click or tap here to enter text.</w:t>
          </w:r>
        </w:p>
      </w:docPartBody>
    </w:docPart>
    <w:docPart>
      <w:docPartPr>
        <w:name w:val="0F414F7EEDCA4814A8FC9D771D48C575"/>
        <w:category>
          <w:name w:val="General"/>
          <w:gallery w:val="placeholder"/>
        </w:category>
        <w:types>
          <w:type w:val="bbPlcHdr"/>
        </w:types>
        <w:behaviors>
          <w:behavior w:val="content"/>
        </w:behaviors>
        <w:guid w:val="{933AFF24-BFBA-4DD9-93E9-AB6C8DE4BAC2}"/>
      </w:docPartPr>
      <w:docPartBody>
        <w:p w:rsidR="00F73435" w:rsidRDefault="0048552E" w:rsidP="0048552E">
          <w:pPr>
            <w:pStyle w:val="0F414F7EEDCA4814A8FC9D771D48C575"/>
          </w:pPr>
          <w:r w:rsidRPr="004C5B77">
            <w:rPr>
              <w:rStyle w:val="PlaceholderText"/>
            </w:rPr>
            <w:t>Click or tap here to enter text.</w:t>
          </w:r>
        </w:p>
      </w:docPartBody>
    </w:docPart>
    <w:docPart>
      <w:docPartPr>
        <w:name w:val="845C1E8229424BE780876E8F4B7C7A56"/>
        <w:category>
          <w:name w:val="General"/>
          <w:gallery w:val="placeholder"/>
        </w:category>
        <w:types>
          <w:type w:val="bbPlcHdr"/>
        </w:types>
        <w:behaviors>
          <w:behavior w:val="content"/>
        </w:behaviors>
        <w:guid w:val="{107559FD-95D0-4AB7-A396-37719723FE2B}"/>
      </w:docPartPr>
      <w:docPartBody>
        <w:p w:rsidR="00F73435" w:rsidRDefault="0048552E" w:rsidP="0048552E">
          <w:pPr>
            <w:pStyle w:val="845C1E8229424BE780876E8F4B7C7A56"/>
          </w:pPr>
          <w:r>
            <w:rPr>
              <w:color w:val="44546A" w:themeColor="text2"/>
            </w:rPr>
            <w:t>This may include: Contractors, Sub-contractors, etc.</w:t>
          </w:r>
        </w:p>
      </w:docPartBody>
    </w:docPart>
    <w:docPart>
      <w:docPartPr>
        <w:name w:val="1122A0FD826749B6900B54B7CB9E137F"/>
        <w:category>
          <w:name w:val="General"/>
          <w:gallery w:val="placeholder"/>
        </w:category>
        <w:types>
          <w:type w:val="bbPlcHdr"/>
        </w:types>
        <w:behaviors>
          <w:behavior w:val="content"/>
        </w:behaviors>
        <w:guid w:val="{ADA4F809-45B2-4DED-880C-1B3CCC36F825}"/>
      </w:docPartPr>
      <w:docPartBody>
        <w:p w:rsidR="00F73435" w:rsidRDefault="0048552E" w:rsidP="0048552E">
          <w:pPr>
            <w:pStyle w:val="1122A0FD826749B6900B54B7CB9E137F"/>
          </w:pPr>
          <w:r w:rsidRPr="00D1649F">
            <w:rPr>
              <w:rStyle w:val="PlaceholderText"/>
            </w:rPr>
            <w:t>Click or tap here to enter text.</w:t>
          </w:r>
        </w:p>
      </w:docPartBody>
    </w:docPart>
    <w:docPart>
      <w:docPartPr>
        <w:name w:val="EC235B97C4FB4773BAA481337A305308"/>
        <w:category>
          <w:name w:val="General"/>
          <w:gallery w:val="placeholder"/>
        </w:category>
        <w:types>
          <w:type w:val="bbPlcHdr"/>
        </w:types>
        <w:behaviors>
          <w:behavior w:val="content"/>
        </w:behaviors>
        <w:guid w:val="{6D0B3D0A-D961-4830-8F38-884BD1E6F0E1}"/>
      </w:docPartPr>
      <w:docPartBody>
        <w:p w:rsidR="00F73435" w:rsidRDefault="0048552E" w:rsidP="0048552E">
          <w:pPr>
            <w:pStyle w:val="EC235B97C4FB4773BAA481337A305308"/>
          </w:pPr>
          <w:r w:rsidRPr="00D1649F">
            <w:rPr>
              <w:rStyle w:val="PlaceholderText"/>
            </w:rPr>
            <w:t>Click or tap here to enter text.</w:t>
          </w:r>
        </w:p>
      </w:docPartBody>
    </w:docPart>
    <w:docPart>
      <w:docPartPr>
        <w:name w:val="D10F3C93FC5A400EA044CF4BE5098FC2"/>
        <w:category>
          <w:name w:val="General"/>
          <w:gallery w:val="placeholder"/>
        </w:category>
        <w:types>
          <w:type w:val="bbPlcHdr"/>
        </w:types>
        <w:behaviors>
          <w:behavior w:val="content"/>
        </w:behaviors>
        <w:guid w:val="{D0CA5B83-5B55-4BF1-8B87-68B95DA4DA7D}"/>
      </w:docPartPr>
      <w:docPartBody>
        <w:p w:rsidR="00F73435" w:rsidRDefault="0048552E" w:rsidP="0048552E">
          <w:pPr>
            <w:pStyle w:val="D10F3C93FC5A400EA044CF4BE5098FC2"/>
          </w:pPr>
          <w:r w:rsidRPr="00D1649F">
            <w:rPr>
              <w:rStyle w:val="PlaceholderText"/>
            </w:rPr>
            <w:t>Click or tap here to enter text.</w:t>
          </w:r>
        </w:p>
      </w:docPartBody>
    </w:docPart>
    <w:docPart>
      <w:docPartPr>
        <w:name w:val="28B0ADA3735A40638C414DDFA52AAF8B"/>
        <w:category>
          <w:name w:val="General"/>
          <w:gallery w:val="placeholder"/>
        </w:category>
        <w:types>
          <w:type w:val="bbPlcHdr"/>
        </w:types>
        <w:behaviors>
          <w:behavior w:val="content"/>
        </w:behaviors>
        <w:guid w:val="{F6601D3A-65DE-4122-8D36-D0A18F3A4AD1}"/>
      </w:docPartPr>
      <w:docPartBody>
        <w:p w:rsidR="00F73435" w:rsidRDefault="0048552E" w:rsidP="0048552E">
          <w:pPr>
            <w:pStyle w:val="28B0ADA3735A40638C414DDFA52AAF8B"/>
          </w:pPr>
          <w:r w:rsidRPr="00D1649F">
            <w:rPr>
              <w:rStyle w:val="PlaceholderText"/>
            </w:rPr>
            <w:t>Click or tap here to enter text.</w:t>
          </w:r>
        </w:p>
      </w:docPartBody>
    </w:docPart>
    <w:docPart>
      <w:docPartPr>
        <w:name w:val="4834BC892D314590987D2D2483A2C225"/>
        <w:category>
          <w:name w:val="General"/>
          <w:gallery w:val="placeholder"/>
        </w:category>
        <w:types>
          <w:type w:val="bbPlcHdr"/>
        </w:types>
        <w:behaviors>
          <w:behavior w:val="content"/>
        </w:behaviors>
        <w:guid w:val="{2D500E65-5C2F-4F4B-96E7-14695AB9674B}"/>
      </w:docPartPr>
      <w:docPartBody>
        <w:p w:rsidR="00F73435" w:rsidRDefault="0048552E" w:rsidP="0048552E">
          <w:pPr>
            <w:pStyle w:val="4834BC892D314590987D2D2483A2C225"/>
          </w:pPr>
          <w:r w:rsidRPr="00D1649F">
            <w:rPr>
              <w:rStyle w:val="PlaceholderText"/>
            </w:rPr>
            <w:t>Click or tap here to enter text.</w:t>
          </w:r>
        </w:p>
      </w:docPartBody>
    </w:docPart>
    <w:docPart>
      <w:docPartPr>
        <w:name w:val="6EEB838586C04B4FAAB03E892DEABB34"/>
        <w:category>
          <w:name w:val="General"/>
          <w:gallery w:val="placeholder"/>
        </w:category>
        <w:types>
          <w:type w:val="bbPlcHdr"/>
        </w:types>
        <w:behaviors>
          <w:behavior w:val="content"/>
        </w:behaviors>
        <w:guid w:val="{5AD8D2BC-07E5-45BF-815F-42407D03CB6A}"/>
      </w:docPartPr>
      <w:docPartBody>
        <w:p w:rsidR="00F73435" w:rsidRDefault="0048552E" w:rsidP="0048552E">
          <w:pPr>
            <w:pStyle w:val="6EEB838586C04B4FAAB03E892DEABB34"/>
          </w:pPr>
          <w:r w:rsidRPr="00D1649F">
            <w:rPr>
              <w:rStyle w:val="PlaceholderText"/>
            </w:rPr>
            <w:t>Click or tap here to enter text.</w:t>
          </w:r>
        </w:p>
      </w:docPartBody>
    </w:docPart>
    <w:docPart>
      <w:docPartPr>
        <w:name w:val="85A300F4288E41AAAC22FD26E21D612A"/>
        <w:category>
          <w:name w:val="General"/>
          <w:gallery w:val="placeholder"/>
        </w:category>
        <w:types>
          <w:type w:val="bbPlcHdr"/>
        </w:types>
        <w:behaviors>
          <w:behavior w:val="content"/>
        </w:behaviors>
        <w:guid w:val="{36E47285-7E14-447F-BD00-0C9B6D694538}"/>
      </w:docPartPr>
      <w:docPartBody>
        <w:p w:rsidR="00F73435" w:rsidRDefault="0048552E" w:rsidP="0048552E">
          <w:pPr>
            <w:pStyle w:val="85A300F4288E41AAAC22FD26E21D612A"/>
          </w:pPr>
          <w:r w:rsidRPr="00D1649F">
            <w:rPr>
              <w:rStyle w:val="PlaceholderText"/>
            </w:rPr>
            <w:t>Click or tap here to enter text.</w:t>
          </w:r>
        </w:p>
      </w:docPartBody>
    </w:docPart>
    <w:docPart>
      <w:docPartPr>
        <w:name w:val="66D613C2873D430BB5659C807D97844C"/>
        <w:category>
          <w:name w:val="General"/>
          <w:gallery w:val="placeholder"/>
        </w:category>
        <w:types>
          <w:type w:val="bbPlcHdr"/>
        </w:types>
        <w:behaviors>
          <w:behavior w:val="content"/>
        </w:behaviors>
        <w:guid w:val="{143BB700-5088-4B87-8F93-4472487B352E}"/>
      </w:docPartPr>
      <w:docPartBody>
        <w:p w:rsidR="00F73435" w:rsidRDefault="0048552E" w:rsidP="0048552E">
          <w:pPr>
            <w:pStyle w:val="66D613C2873D430BB5659C807D97844C"/>
          </w:pPr>
          <w:r w:rsidRPr="00D1649F">
            <w:rPr>
              <w:rStyle w:val="PlaceholderText"/>
            </w:rPr>
            <w:t>Click or tap here to enter text.</w:t>
          </w:r>
        </w:p>
      </w:docPartBody>
    </w:docPart>
    <w:docPart>
      <w:docPartPr>
        <w:name w:val="39E025E0E2EC416DA318BDA898A9C70B"/>
        <w:category>
          <w:name w:val="General"/>
          <w:gallery w:val="placeholder"/>
        </w:category>
        <w:types>
          <w:type w:val="bbPlcHdr"/>
        </w:types>
        <w:behaviors>
          <w:behavior w:val="content"/>
        </w:behaviors>
        <w:guid w:val="{5975EAD2-EB21-42B4-8F5C-28DB4B8247ED}"/>
      </w:docPartPr>
      <w:docPartBody>
        <w:p w:rsidR="00F73435" w:rsidRDefault="0048552E" w:rsidP="0048552E">
          <w:pPr>
            <w:pStyle w:val="39E025E0E2EC416DA318BDA898A9C70B"/>
          </w:pPr>
          <w:r w:rsidRPr="00D1649F">
            <w:rPr>
              <w:rStyle w:val="PlaceholderText"/>
            </w:rPr>
            <w:t>Click or tap here to enter text.</w:t>
          </w:r>
        </w:p>
      </w:docPartBody>
    </w:docPart>
    <w:docPart>
      <w:docPartPr>
        <w:name w:val="60E7C82CF92D46CD986DF34939F801F2"/>
        <w:category>
          <w:name w:val="General"/>
          <w:gallery w:val="placeholder"/>
        </w:category>
        <w:types>
          <w:type w:val="bbPlcHdr"/>
        </w:types>
        <w:behaviors>
          <w:behavior w:val="content"/>
        </w:behaviors>
        <w:guid w:val="{574600DA-C176-4607-A151-8E98C4E54586}"/>
      </w:docPartPr>
      <w:docPartBody>
        <w:p w:rsidR="00F73435" w:rsidRDefault="0048552E" w:rsidP="0048552E">
          <w:pPr>
            <w:pStyle w:val="60E7C82CF92D46CD986DF34939F801F2"/>
          </w:pPr>
          <w:r w:rsidRPr="00D1649F">
            <w:rPr>
              <w:rStyle w:val="PlaceholderText"/>
            </w:rPr>
            <w:t>Click or tap here to enter text.</w:t>
          </w:r>
        </w:p>
      </w:docPartBody>
    </w:docPart>
    <w:docPart>
      <w:docPartPr>
        <w:name w:val="2E2F2ABC7AFF4E2B9FF680584AE015E8"/>
        <w:category>
          <w:name w:val="General"/>
          <w:gallery w:val="placeholder"/>
        </w:category>
        <w:types>
          <w:type w:val="bbPlcHdr"/>
        </w:types>
        <w:behaviors>
          <w:behavior w:val="content"/>
        </w:behaviors>
        <w:guid w:val="{9422A3B0-B997-4073-8387-C70294D0C80F}"/>
      </w:docPartPr>
      <w:docPartBody>
        <w:p w:rsidR="00F73435" w:rsidRDefault="0048552E" w:rsidP="0048552E">
          <w:pPr>
            <w:pStyle w:val="2E2F2ABC7AFF4E2B9FF680584AE015E8"/>
          </w:pPr>
          <w:r w:rsidRPr="00D1649F">
            <w:rPr>
              <w:rStyle w:val="PlaceholderText"/>
            </w:rPr>
            <w:t>Click or tap here to enter text.</w:t>
          </w:r>
        </w:p>
      </w:docPartBody>
    </w:docPart>
    <w:docPart>
      <w:docPartPr>
        <w:name w:val="02A49825D3A4486298EFD5C747B7DE1A"/>
        <w:category>
          <w:name w:val="General"/>
          <w:gallery w:val="placeholder"/>
        </w:category>
        <w:types>
          <w:type w:val="bbPlcHdr"/>
        </w:types>
        <w:behaviors>
          <w:behavior w:val="content"/>
        </w:behaviors>
        <w:guid w:val="{1DD80841-FF69-4284-B93E-E360E861553B}"/>
      </w:docPartPr>
      <w:docPartBody>
        <w:p w:rsidR="00F73435" w:rsidRDefault="0048552E" w:rsidP="0048552E">
          <w:pPr>
            <w:pStyle w:val="02A49825D3A4486298EFD5C747B7DE1A"/>
          </w:pPr>
          <w:r w:rsidRPr="00D1649F">
            <w:rPr>
              <w:rStyle w:val="PlaceholderText"/>
            </w:rPr>
            <w:t>Click or tap here to enter text.</w:t>
          </w:r>
        </w:p>
      </w:docPartBody>
    </w:docPart>
    <w:docPart>
      <w:docPartPr>
        <w:name w:val="82085797A8C74F2A9EE1BCD54B847CAD"/>
        <w:category>
          <w:name w:val="General"/>
          <w:gallery w:val="placeholder"/>
        </w:category>
        <w:types>
          <w:type w:val="bbPlcHdr"/>
        </w:types>
        <w:behaviors>
          <w:behavior w:val="content"/>
        </w:behaviors>
        <w:guid w:val="{B64C777F-CE37-4015-AEB4-AE2FDC17F143}"/>
      </w:docPartPr>
      <w:docPartBody>
        <w:p w:rsidR="00F73435" w:rsidRDefault="0048552E" w:rsidP="0048552E">
          <w:pPr>
            <w:pStyle w:val="82085797A8C74F2A9EE1BCD54B847CAD"/>
          </w:pPr>
          <w:r w:rsidRPr="00263360">
            <w:rPr>
              <w:color w:val="44546A" w:themeColor="text2"/>
            </w:rPr>
            <w:t>Click or tap here to enter text.</w:t>
          </w:r>
        </w:p>
      </w:docPartBody>
    </w:docPart>
    <w:docPart>
      <w:docPartPr>
        <w:name w:val="C99BC73DDFEF4BA895D4E089D324CA55"/>
        <w:category>
          <w:name w:val="General"/>
          <w:gallery w:val="placeholder"/>
        </w:category>
        <w:types>
          <w:type w:val="bbPlcHdr"/>
        </w:types>
        <w:behaviors>
          <w:behavior w:val="content"/>
        </w:behaviors>
        <w:guid w:val="{75DD8A7A-4F47-4EF0-93B3-34720DD70030}"/>
      </w:docPartPr>
      <w:docPartBody>
        <w:p w:rsidR="00F73435" w:rsidRDefault="0048552E" w:rsidP="0048552E">
          <w:pPr>
            <w:pStyle w:val="C99BC73DDFEF4BA895D4E089D324CA55"/>
          </w:pPr>
          <w:r w:rsidRPr="00263360">
            <w:rPr>
              <w:color w:val="44546A" w:themeColor="text2"/>
            </w:rPr>
            <w:t>Click or tap here to enter text.</w:t>
          </w:r>
        </w:p>
      </w:docPartBody>
    </w:docPart>
    <w:docPart>
      <w:docPartPr>
        <w:name w:val="78D1F07209D14BBC9BF4BD0984A68EB9"/>
        <w:category>
          <w:name w:val="General"/>
          <w:gallery w:val="placeholder"/>
        </w:category>
        <w:types>
          <w:type w:val="bbPlcHdr"/>
        </w:types>
        <w:behaviors>
          <w:behavior w:val="content"/>
        </w:behaviors>
        <w:guid w:val="{F67B7299-5053-4A13-B6EA-EBCAFE38B8E8}"/>
      </w:docPartPr>
      <w:docPartBody>
        <w:p w:rsidR="00F73435" w:rsidRDefault="0048552E" w:rsidP="0048552E">
          <w:pPr>
            <w:pStyle w:val="78D1F07209D14BBC9BF4BD0984A68EB9"/>
          </w:pPr>
          <w:r w:rsidRPr="00263360">
            <w:rPr>
              <w:color w:val="44546A" w:themeColor="text2"/>
            </w:rPr>
            <w:t>Click or tap here to enter text.</w:t>
          </w:r>
        </w:p>
      </w:docPartBody>
    </w:docPart>
    <w:docPart>
      <w:docPartPr>
        <w:name w:val="73E757F1FEE14CC38A88F83760C4B107"/>
        <w:category>
          <w:name w:val="General"/>
          <w:gallery w:val="placeholder"/>
        </w:category>
        <w:types>
          <w:type w:val="bbPlcHdr"/>
        </w:types>
        <w:behaviors>
          <w:behavior w:val="content"/>
        </w:behaviors>
        <w:guid w:val="{CE20AEC3-3FD7-4B6A-B719-B6A76523B48F}"/>
      </w:docPartPr>
      <w:docPartBody>
        <w:p w:rsidR="00F73435" w:rsidRDefault="0048552E" w:rsidP="0048552E">
          <w:pPr>
            <w:pStyle w:val="73E757F1FEE14CC38A88F83760C4B107"/>
          </w:pPr>
          <w:r w:rsidRPr="00263360">
            <w:rPr>
              <w:color w:val="44546A" w:themeColor="text2"/>
            </w:rPr>
            <w:t>Click or tap here to enter text.</w:t>
          </w:r>
        </w:p>
      </w:docPartBody>
    </w:docPart>
    <w:docPart>
      <w:docPartPr>
        <w:name w:val="12056FED7E3D4B588DA9EDB0FFB570ED"/>
        <w:category>
          <w:name w:val="General"/>
          <w:gallery w:val="placeholder"/>
        </w:category>
        <w:types>
          <w:type w:val="bbPlcHdr"/>
        </w:types>
        <w:behaviors>
          <w:behavior w:val="content"/>
        </w:behaviors>
        <w:guid w:val="{704B2BB6-5FAF-4CE3-880B-5B2C869F1DD0}"/>
      </w:docPartPr>
      <w:docPartBody>
        <w:p w:rsidR="0048552E" w:rsidRPr="00CE25F1" w:rsidRDefault="0048552E">
          <w:pPr>
            <w:rPr>
              <w:i/>
              <w:iCs/>
              <w:color w:val="808080" w:themeColor="background1" w:themeShade="80"/>
            </w:rPr>
          </w:pPr>
          <w:r w:rsidRPr="00CE25F1">
            <w:rPr>
              <w:color w:val="808080" w:themeColor="background1" w:themeShade="80"/>
            </w:rPr>
            <w:t>e.g.</w:t>
          </w:r>
        </w:p>
        <w:p w:rsidR="0048552E" w:rsidRDefault="0048552E">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pPr>
            <w:rPr>
              <w:i/>
              <w:iCs/>
              <w:color w:val="808080" w:themeColor="background1" w:themeShade="80"/>
            </w:rPr>
          </w:pPr>
          <w:r>
            <w:rPr>
              <w:i/>
              <w:iCs/>
              <w:color w:val="808080" w:themeColor="background1" w:themeShade="80"/>
            </w:rPr>
            <w:t>4 x 2 bed cottage</w:t>
          </w:r>
        </w:p>
        <w:p w:rsidR="00F73435" w:rsidRDefault="0048552E" w:rsidP="0048552E">
          <w:pPr>
            <w:pStyle w:val="12056FED7E3D4B588DA9EDB0FFB570ED"/>
          </w:pPr>
          <w:r w:rsidRPr="00CE25F1">
            <w:rPr>
              <w:i/>
              <w:iCs/>
              <w:color w:val="808080" w:themeColor="background1" w:themeShade="80"/>
            </w:rPr>
            <w:t xml:space="preserve">4 x 3 </w:t>
          </w:r>
          <w:r>
            <w:rPr>
              <w:i/>
              <w:iCs/>
              <w:color w:val="808080" w:themeColor="background1" w:themeShade="80"/>
            </w:rPr>
            <w:t>bed villa</w:t>
          </w:r>
        </w:p>
      </w:docPartBody>
    </w:docPart>
    <w:docPart>
      <w:docPartPr>
        <w:name w:val="ABEE903136074AEFBBCFB82434652B43"/>
        <w:category>
          <w:name w:val="General"/>
          <w:gallery w:val="placeholder"/>
        </w:category>
        <w:types>
          <w:type w:val="bbPlcHdr"/>
        </w:types>
        <w:behaviors>
          <w:behavior w:val="content"/>
        </w:behaviors>
        <w:guid w:val="{245AA681-BB2D-4EA6-9744-5F9D279D839C}"/>
      </w:docPartPr>
      <w:docPartBody>
        <w:p w:rsidR="00F73435" w:rsidRDefault="0048552E" w:rsidP="0048552E">
          <w:pPr>
            <w:pStyle w:val="ABEE903136074AEFBBCFB82434652B43"/>
          </w:pPr>
          <w:r w:rsidRPr="00263360">
            <w:rPr>
              <w:color w:val="44546A" w:themeColor="text2"/>
            </w:rPr>
            <w:t>Click or tap here to enter text.</w:t>
          </w:r>
        </w:p>
      </w:docPartBody>
    </w:docPart>
    <w:docPart>
      <w:docPartPr>
        <w:name w:val="6E2E013476974F90BA5B5415B0FA8483"/>
        <w:category>
          <w:name w:val="General"/>
          <w:gallery w:val="placeholder"/>
        </w:category>
        <w:types>
          <w:type w:val="bbPlcHdr"/>
        </w:types>
        <w:behaviors>
          <w:behavior w:val="content"/>
        </w:behaviors>
        <w:guid w:val="{13A0B8DD-B964-4A84-8689-97C6B58EF001}"/>
      </w:docPartPr>
      <w:docPartBody>
        <w:p w:rsidR="00F73435" w:rsidRDefault="0048552E" w:rsidP="0048552E">
          <w:pPr>
            <w:pStyle w:val="6E2E013476974F90BA5B5415B0FA8483"/>
          </w:pPr>
          <w:r w:rsidRPr="00263360">
            <w:rPr>
              <w:color w:val="44546A" w:themeColor="text2"/>
            </w:rPr>
            <w:t>Click or tap here to enter text.</w:t>
          </w:r>
        </w:p>
      </w:docPartBody>
    </w:docPart>
    <w:docPart>
      <w:docPartPr>
        <w:name w:val="F6433C79824E4D35B3BB154A5A111445"/>
        <w:category>
          <w:name w:val="General"/>
          <w:gallery w:val="placeholder"/>
        </w:category>
        <w:types>
          <w:type w:val="bbPlcHdr"/>
        </w:types>
        <w:behaviors>
          <w:behavior w:val="content"/>
        </w:behaviors>
        <w:guid w:val="{9BC6B7EF-37BF-46FF-A9ED-FDAD3EE0A795}"/>
      </w:docPartPr>
      <w:docPartBody>
        <w:p w:rsidR="00F73435" w:rsidRDefault="0048552E" w:rsidP="0048552E">
          <w:pPr>
            <w:pStyle w:val="F6433C79824E4D35B3BB154A5A111445"/>
          </w:pPr>
          <w:r w:rsidRPr="00263360">
            <w:rPr>
              <w:color w:val="44546A" w:themeColor="text2"/>
            </w:rPr>
            <w:t>Click or tap here to enter text.</w:t>
          </w:r>
        </w:p>
      </w:docPartBody>
    </w:docPart>
    <w:docPart>
      <w:docPartPr>
        <w:name w:val="F116A63BADC04861A7D73A2972DA2F80"/>
        <w:category>
          <w:name w:val="General"/>
          <w:gallery w:val="placeholder"/>
        </w:category>
        <w:types>
          <w:type w:val="bbPlcHdr"/>
        </w:types>
        <w:behaviors>
          <w:behavior w:val="content"/>
        </w:behaviors>
        <w:guid w:val="{7700B357-4D2B-48D4-A5E4-0A33AADE36B4}"/>
      </w:docPartPr>
      <w:docPartBody>
        <w:p w:rsidR="00F73435" w:rsidRDefault="0048552E" w:rsidP="0048552E">
          <w:pPr>
            <w:pStyle w:val="F116A63BADC04861A7D73A2972DA2F80"/>
          </w:pPr>
          <w:r w:rsidRPr="00263360">
            <w:rPr>
              <w:color w:val="44546A" w:themeColor="text2"/>
            </w:rPr>
            <w:t>Click or tap here to enter text.</w:t>
          </w:r>
        </w:p>
      </w:docPartBody>
    </w:docPart>
    <w:docPart>
      <w:docPartPr>
        <w:name w:val="6DF0EFF5ECE34533AEF209CADDE6AAE7"/>
        <w:category>
          <w:name w:val="General"/>
          <w:gallery w:val="placeholder"/>
        </w:category>
        <w:types>
          <w:type w:val="bbPlcHdr"/>
        </w:types>
        <w:behaviors>
          <w:behavior w:val="content"/>
        </w:behaviors>
        <w:guid w:val="{6043EB9D-5BF4-428C-B6AE-D47D963C2C37}"/>
      </w:docPartPr>
      <w:docPartBody>
        <w:p w:rsidR="00F73435" w:rsidRDefault="0048552E" w:rsidP="0048552E">
          <w:pPr>
            <w:pStyle w:val="6DF0EFF5ECE34533AEF209CADDE6AAE7"/>
          </w:pPr>
          <w:r w:rsidRPr="00263360">
            <w:rPr>
              <w:color w:val="44546A" w:themeColor="text2"/>
            </w:rPr>
            <w:t>Click or tap here to enter text.</w:t>
          </w:r>
        </w:p>
      </w:docPartBody>
    </w:docPart>
    <w:docPart>
      <w:docPartPr>
        <w:name w:val="88567F5DB60446449DF71754FE7C6766"/>
        <w:category>
          <w:name w:val="General"/>
          <w:gallery w:val="placeholder"/>
        </w:category>
        <w:types>
          <w:type w:val="bbPlcHdr"/>
        </w:types>
        <w:behaviors>
          <w:behavior w:val="content"/>
        </w:behaviors>
        <w:guid w:val="{25477BDF-5D53-4D4B-B3E0-CF8D6BC9C58E}"/>
      </w:docPartPr>
      <w:docPartBody>
        <w:p w:rsidR="00F73435" w:rsidRDefault="0048552E" w:rsidP="0048552E">
          <w:pPr>
            <w:pStyle w:val="88567F5DB60446449DF71754FE7C6766"/>
          </w:pPr>
          <w:r w:rsidRPr="00263360">
            <w:rPr>
              <w:color w:val="44546A" w:themeColor="text2"/>
            </w:rPr>
            <w:t>Click or tap here to enter text.</w:t>
          </w:r>
        </w:p>
      </w:docPartBody>
    </w:docPart>
    <w:docPart>
      <w:docPartPr>
        <w:name w:val="A1D0BDF849704ADDA5355A6FF4E8A239"/>
        <w:category>
          <w:name w:val="General"/>
          <w:gallery w:val="placeholder"/>
        </w:category>
        <w:types>
          <w:type w:val="bbPlcHdr"/>
        </w:types>
        <w:behaviors>
          <w:behavior w:val="content"/>
        </w:behaviors>
        <w:guid w:val="{1BE84540-6003-411D-A27F-3E473EB63C33}"/>
      </w:docPartPr>
      <w:docPartBody>
        <w:p w:rsidR="00F73435" w:rsidRDefault="0048552E" w:rsidP="0048552E">
          <w:pPr>
            <w:pStyle w:val="A1D0BDF849704ADDA5355A6FF4E8A239"/>
          </w:pPr>
          <w:r w:rsidRPr="00263360">
            <w:rPr>
              <w:color w:val="44546A" w:themeColor="text2"/>
            </w:rPr>
            <w:t>Click or tap here to enter text.</w:t>
          </w:r>
        </w:p>
      </w:docPartBody>
    </w:docPart>
    <w:docPart>
      <w:docPartPr>
        <w:name w:val="21FAA349AA9E4FAFB6DE61F054E6039A"/>
        <w:category>
          <w:name w:val="General"/>
          <w:gallery w:val="placeholder"/>
        </w:category>
        <w:types>
          <w:type w:val="bbPlcHdr"/>
        </w:types>
        <w:behaviors>
          <w:behavior w:val="content"/>
        </w:behaviors>
        <w:guid w:val="{1D21CE23-786C-4BF0-B482-33D0FABCB7D8}"/>
      </w:docPartPr>
      <w:docPartBody>
        <w:p w:rsidR="0048552E" w:rsidRPr="00CE25F1" w:rsidRDefault="0048552E">
          <w:pPr>
            <w:rPr>
              <w:i/>
              <w:iCs/>
              <w:color w:val="808080" w:themeColor="background1" w:themeShade="80"/>
            </w:rPr>
          </w:pPr>
          <w:r w:rsidRPr="00CE25F1">
            <w:rPr>
              <w:color w:val="808080" w:themeColor="background1" w:themeShade="80"/>
            </w:rPr>
            <w:t>e.g.</w:t>
          </w:r>
        </w:p>
        <w:p w:rsidR="0048552E" w:rsidRDefault="0048552E">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pPr>
            <w:rPr>
              <w:i/>
              <w:iCs/>
              <w:color w:val="808080" w:themeColor="background1" w:themeShade="80"/>
            </w:rPr>
          </w:pPr>
          <w:r>
            <w:rPr>
              <w:i/>
              <w:iCs/>
              <w:color w:val="808080" w:themeColor="background1" w:themeShade="80"/>
            </w:rPr>
            <w:t>4 x 2 bed cottage</w:t>
          </w:r>
        </w:p>
        <w:p w:rsidR="00F73435" w:rsidRDefault="0048552E" w:rsidP="0048552E">
          <w:pPr>
            <w:pStyle w:val="21FAA349AA9E4FAFB6DE61F054E6039A"/>
          </w:pPr>
          <w:r w:rsidRPr="00CE25F1">
            <w:rPr>
              <w:i/>
              <w:iCs/>
              <w:color w:val="808080" w:themeColor="background1" w:themeShade="80"/>
            </w:rPr>
            <w:t xml:space="preserve">4 x 3 </w:t>
          </w:r>
          <w:r>
            <w:rPr>
              <w:i/>
              <w:iCs/>
              <w:color w:val="808080" w:themeColor="background1" w:themeShade="80"/>
            </w:rPr>
            <w:t>bed villa</w:t>
          </w:r>
        </w:p>
      </w:docPartBody>
    </w:docPart>
    <w:docPart>
      <w:docPartPr>
        <w:name w:val="8C5B84FA437F4D8C8FE05144D43DE26A"/>
        <w:category>
          <w:name w:val="General"/>
          <w:gallery w:val="placeholder"/>
        </w:category>
        <w:types>
          <w:type w:val="bbPlcHdr"/>
        </w:types>
        <w:behaviors>
          <w:behavior w:val="content"/>
        </w:behaviors>
        <w:guid w:val="{0EAB2F38-22F1-4572-8BD8-FCA26C0C65B0}"/>
      </w:docPartPr>
      <w:docPartBody>
        <w:p w:rsidR="00F73435" w:rsidRDefault="0048552E" w:rsidP="0048552E">
          <w:pPr>
            <w:pStyle w:val="8C5B84FA437F4D8C8FE05144D43DE26A"/>
          </w:pPr>
          <w:r w:rsidRPr="00263360">
            <w:rPr>
              <w:color w:val="44546A" w:themeColor="text2"/>
            </w:rPr>
            <w:t>Click or tap here to enter text.</w:t>
          </w:r>
        </w:p>
      </w:docPartBody>
    </w:docPart>
    <w:docPart>
      <w:docPartPr>
        <w:name w:val="82A596FBBE2B4F93A7BC6EEBF91D5FF5"/>
        <w:category>
          <w:name w:val="General"/>
          <w:gallery w:val="placeholder"/>
        </w:category>
        <w:types>
          <w:type w:val="bbPlcHdr"/>
        </w:types>
        <w:behaviors>
          <w:behavior w:val="content"/>
        </w:behaviors>
        <w:guid w:val="{7CA104CB-B261-4B95-B19E-FBF7D1D46006}"/>
      </w:docPartPr>
      <w:docPartBody>
        <w:p w:rsidR="0048552E" w:rsidRPr="00CE25F1" w:rsidRDefault="0048552E">
          <w:pPr>
            <w:rPr>
              <w:i/>
              <w:iCs/>
              <w:color w:val="808080" w:themeColor="background1" w:themeShade="80"/>
            </w:rPr>
          </w:pPr>
          <w:r w:rsidRPr="00CE25F1">
            <w:rPr>
              <w:color w:val="808080" w:themeColor="background1" w:themeShade="80"/>
            </w:rPr>
            <w:t>e.g.</w:t>
          </w:r>
        </w:p>
        <w:p w:rsidR="0048552E" w:rsidRDefault="0048552E">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48552E" w:rsidRPr="00CE25F1" w:rsidRDefault="0048552E">
          <w:pPr>
            <w:rPr>
              <w:i/>
              <w:iCs/>
              <w:color w:val="808080" w:themeColor="background1" w:themeShade="80"/>
            </w:rPr>
          </w:pPr>
          <w:r>
            <w:rPr>
              <w:i/>
              <w:iCs/>
              <w:color w:val="808080" w:themeColor="background1" w:themeShade="80"/>
            </w:rPr>
            <w:t>4 x 2 bed cottage</w:t>
          </w:r>
        </w:p>
        <w:p w:rsidR="00F73435" w:rsidRDefault="0048552E" w:rsidP="0048552E">
          <w:pPr>
            <w:pStyle w:val="82A596FBBE2B4F93A7BC6EEBF91D5FF5"/>
          </w:pPr>
          <w:r w:rsidRPr="00CE25F1">
            <w:rPr>
              <w:i/>
              <w:iCs/>
              <w:color w:val="808080" w:themeColor="background1" w:themeShade="80"/>
            </w:rPr>
            <w:t xml:space="preserve">4 x 3 </w:t>
          </w:r>
          <w:r>
            <w:rPr>
              <w:i/>
              <w:iCs/>
              <w:color w:val="808080" w:themeColor="background1" w:themeShade="80"/>
            </w:rPr>
            <w:t>bed villa</w:t>
          </w:r>
        </w:p>
      </w:docPartBody>
    </w:docPart>
    <w:docPart>
      <w:docPartPr>
        <w:name w:val="575758CC2DE54EF0B64FA206953E1650"/>
        <w:category>
          <w:name w:val="General"/>
          <w:gallery w:val="placeholder"/>
        </w:category>
        <w:types>
          <w:type w:val="bbPlcHdr"/>
        </w:types>
        <w:behaviors>
          <w:behavior w:val="content"/>
        </w:behaviors>
        <w:guid w:val="{AD34FB06-50A1-464A-89F2-A6186440DBDF}"/>
      </w:docPartPr>
      <w:docPartBody>
        <w:p w:rsidR="00F73435" w:rsidRDefault="0048552E" w:rsidP="0048552E">
          <w:pPr>
            <w:pStyle w:val="575758CC2DE54EF0B64FA206953E1650"/>
          </w:pPr>
          <w:r w:rsidRPr="00263360">
            <w:rPr>
              <w:color w:val="44546A" w:themeColor="text2"/>
            </w:rPr>
            <w:t>Click or tap here to enter text.</w:t>
          </w:r>
        </w:p>
      </w:docPartBody>
    </w:docPart>
    <w:docPart>
      <w:docPartPr>
        <w:name w:val="7C36E31005D3490AA0424B244A3DC345"/>
        <w:category>
          <w:name w:val="General"/>
          <w:gallery w:val="placeholder"/>
        </w:category>
        <w:types>
          <w:type w:val="bbPlcHdr"/>
        </w:types>
        <w:behaviors>
          <w:behavior w:val="content"/>
        </w:behaviors>
        <w:guid w:val="{37444020-A722-4180-9788-B1ADE0B5C5D1}"/>
      </w:docPartPr>
      <w:docPartBody>
        <w:p w:rsidR="00F73435" w:rsidRDefault="0048552E" w:rsidP="0048552E">
          <w:pPr>
            <w:pStyle w:val="7C36E31005D3490AA0424B244A3DC345"/>
          </w:pPr>
          <w:r w:rsidRPr="00263360">
            <w:rPr>
              <w:color w:val="44546A" w:themeColor="text2"/>
            </w:rPr>
            <w:t>Click or tap here to enter text.</w:t>
          </w:r>
        </w:p>
      </w:docPartBody>
    </w:docPart>
    <w:docPart>
      <w:docPartPr>
        <w:name w:val="DB541A6C43274C059BC3AFB443E14C22"/>
        <w:category>
          <w:name w:val="General"/>
          <w:gallery w:val="placeholder"/>
        </w:category>
        <w:types>
          <w:type w:val="bbPlcHdr"/>
        </w:types>
        <w:behaviors>
          <w:behavior w:val="content"/>
        </w:behaviors>
        <w:guid w:val="{863F5764-1A30-4939-954F-63492D7ECE44}"/>
      </w:docPartPr>
      <w:docPartBody>
        <w:p w:rsidR="00F73435" w:rsidRDefault="0048552E" w:rsidP="0048552E">
          <w:pPr>
            <w:pStyle w:val="DB541A6C43274C059BC3AFB443E14C22"/>
          </w:pPr>
          <w:r w:rsidRPr="00263360">
            <w:rPr>
              <w:color w:val="44546A" w:themeColor="text2"/>
            </w:rPr>
            <w:t>Click or tap here to enter text.</w:t>
          </w:r>
        </w:p>
      </w:docPartBody>
    </w:docPart>
    <w:docPart>
      <w:docPartPr>
        <w:name w:val="2D9AADD649034937BE8371EFACCFFEF1"/>
        <w:category>
          <w:name w:val="General"/>
          <w:gallery w:val="placeholder"/>
        </w:category>
        <w:types>
          <w:type w:val="bbPlcHdr"/>
        </w:types>
        <w:behaviors>
          <w:behavior w:val="content"/>
        </w:behaviors>
        <w:guid w:val="{B20DF2FB-247A-4831-8AD5-14691F1E6981}"/>
      </w:docPartPr>
      <w:docPartBody>
        <w:p w:rsidR="00F73435" w:rsidRDefault="0048552E" w:rsidP="0048552E">
          <w:pPr>
            <w:pStyle w:val="2D9AADD649034937BE8371EFACCFFEF1"/>
          </w:pPr>
          <w:r w:rsidRPr="00A00C88">
            <w:rPr>
              <w:rStyle w:val="PlaceholderText"/>
            </w:rPr>
            <w:t>Choose an item.</w:t>
          </w:r>
        </w:p>
      </w:docPartBody>
    </w:docPart>
    <w:docPart>
      <w:docPartPr>
        <w:name w:val="DECE2B15BC6F4F20BC8E5A01EF44F4AD"/>
        <w:category>
          <w:name w:val="General"/>
          <w:gallery w:val="placeholder"/>
        </w:category>
        <w:types>
          <w:type w:val="bbPlcHdr"/>
        </w:types>
        <w:behaviors>
          <w:behavior w:val="content"/>
        </w:behaviors>
        <w:guid w:val="{91E5A9CA-2E66-46FB-B00A-CAA976A96D21}"/>
      </w:docPartPr>
      <w:docPartBody>
        <w:p w:rsidR="00F73435" w:rsidRDefault="0048552E" w:rsidP="0048552E">
          <w:pPr>
            <w:pStyle w:val="DECE2B15BC6F4F20BC8E5A01EF44F4AD"/>
          </w:pPr>
          <w:r w:rsidRPr="00A00C88">
            <w:rPr>
              <w:rStyle w:val="PlaceholderText"/>
            </w:rPr>
            <w:t>Choose an item.</w:t>
          </w:r>
        </w:p>
      </w:docPartBody>
    </w:docPart>
    <w:docPart>
      <w:docPartPr>
        <w:name w:val="1A51EE4034C040A28A6F69AE2CB47CDF"/>
        <w:category>
          <w:name w:val="General"/>
          <w:gallery w:val="placeholder"/>
        </w:category>
        <w:types>
          <w:type w:val="bbPlcHdr"/>
        </w:types>
        <w:behaviors>
          <w:behavior w:val="content"/>
        </w:behaviors>
        <w:guid w:val="{E46FD58A-084F-4356-82EA-B88325FCD1C5}"/>
      </w:docPartPr>
      <w:docPartBody>
        <w:p w:rsidR="0009133E" w:rsidRDefault="008513B1" w:rsidP="008513B1">
          <w:pPr>
            <w:pStyle w:val="1A51EE4034C040A28A6F69AE2CB47CDF"/>
          </w:pPr>
          <w:r w:rsidRPr="006842AF">
            <w:rPr>
              <w:rStyle w:val="PlaceholderText"/>
            </w:rPr>
            <w:t>Choose an item.</w:t>
          </w:r>
        </w:p>
      </w:docPartBody>
    </w:docPart>
    <w:docPart>
      <w:docPartPr>
        <w:name w:val="13C6335B0B1642F18B0333BD116E0B90"/>
        <w:category>
          <w:name w:val="General"/>
          <w:gallery w:val="placeholder"/>
        </w:category>
        <w:types>
          <w:type w:val="bbPlcHdr"/>
        </w:types>
        <w:behaviors>
          <w:behavior w:val="content"/>
        </w:behaviors>
        <w:guid w:val="{28C4C8D0-4CF8-4CE2-B2A8-FF7482589920}"/>
      </w:docPartPr>
      <w:docPartBody>
        <w:p w:rsidR="003469A9" w:rsidRDefault="0002448A" w:rsidP="0002448A">
          <w:pPr>
            <w:pStyle w:val="13C6335B0B1642F18B0333BD116E0B90"/>
          </w:pPr>
          <w:r w:rsidRPr="00A00C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20B0704020202020204"/>
    <w:charset w:val="00"/>
    <w:family w:val="auto"/>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IN Condensed">
    <w:altName w:val="DIN Condensed"/>
    <w:panose1 w:val="00000000000000000000"/>
    <w:charset w:val="00"/>
    <w:family w:val="swiss"/>
    <w:notTrueType/>
    <w:pitch w:val="default"/>
    <w:sig w:usb0="00000003" w:usb1="00000000" w:usb2="00000000" w:usb3="00000000" w:csb0="00000001" w:csb1="00000000"/>
  </w:font>
  <w:font w:name="MinionPro-Regular">
    <w:altName w:val="Minion Pro"/>
    <w:panose1 w:val="02040503050306020203"/>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53986"/>
    <w:multiLevelType w:val="hybridMultilevel"/>
    <w:tmpl w:val="27EA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3A4B83"/>
    <w:multiLevelType w:val="hybridMultilevel"/>
    <w:tmpl w:val="ADE24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A57C4A"/>
    <w:multiLevelType w:val="hybridMultilevel"/>
    <w:tmpl w:val="024C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F7271F"/>
    <w:multiLevelType w:val="hybridMultilevel"/>
    <w:tmpl w:val="27F442A6"/>
    <w:styleLink w:val="MEBasic"/>
    <w:lvl w:ilvl="0" w:tplc="1C50AFBE">
      <w:start w:val="1"/>
      <w:numFmt w:val="decimal"/>
      <w:lvlText w:val="%1."/>
      <w:lvlJc w:val="left"/>
      <w:pPr>
        <w:ind w:left="680" w:hanging="680"/>
      </w:pPr>
    </w:lvl>
    <w:lvl w:ilvl="1" w:tplc="BD54E2FA">
      <w:start w:val="1"/>
      <w:numFmt w:val="decimal"/>
      <w:lvlText w:val="%1.%2"/>
      <w:lvlJc w:val="left"/>
      <w:pPr>
        <w:ind w:left="680" w:hanging="680"/>
      </w:pPr>
    </w:lvl>
    <w:lvl w:ilvl="2" w:tplc="2D1294AE">
      <w:start w:val="1"/>
      <w:numFmt w:val="lowerLetter"/>
      <w:lvlText w:val="(%3)"/>
      <w:lvlJc w:val="left"/>
      <w:pPr>
        <w:ind w:left="1361" w:hanging="681"/>
      </w:pPr>
    </w:lvl>
    <w:lvl w:ilvl="3" w:tplc="6BC01EAE">
      <w:start w:val="1"/>
      <w:numFmt w:val="lowerRoman"/>
      <w:lvlText w:val="(%4)"/>
      <w:lvlJc w:val="left"/>
      <w:pPr>
        <w:ind w:left="2041" w:hanging="680"/>
      </w:pPr>
    </w:lvl>
    <w:lvl w:ilvl="4" w:tplc="72DE1E6C">
      <w:start w:val="1"/>
      <w:numFmt w:val="upperLetter"/>
      <w:lvlText w:val="(%5)"/>
      <w:lvlJc w:val="left"/>
      <w:pPr>
        <w:tabs>
          <w:tab w:val="num" w:pos="2041"/>
        </w:tabs>
        <w:ind w:left="2722" w:hanging="681"/>
      </w:pPr>
    </w:lvl>
    <w:lvl w:ilvl="5" w:tplc="98BCECCE">
      <w:start w:val="1"/>
      <w:numFmt w:val="none"/>
      <w:lvlText w:val=""/>
      <w:lvlJc w:val="left"/>
      <w:pPr>
        <w:ind w:left="0" w:firstLine="0"/>
      </w:pPr>
    </w:lvl>
    <w:lvl w:ilvl="6" w:tplc="400EBA7E">
      <w:start w:val="1"/>
      <w:numFmt w:val="none"/>
      <w:lvlText w:val=""/>
      <w:lvlJc w:val="left"/>
      <w:pPr>
        <w:ind w:left="0" w:firstLine="0"/>
      </w:pPr>
    </w:lvl>
    <w:lvl w:ilvl="7" w:tplc="2AEE4A46">
      <w:start w:val="1"/>
      <w:numFmt w:val="none"/>
      <w:lvlText w:val=""/>
      <w:lvlJc w:val="left"/>
      <w:pPr>
        <w:ind w:left="0" w:firstLine="0"/>
      </w:pPr>
    </w:lvl>
    <w:lvl w:ilvl="8" w:tplc="C5B2C3F0">
      <w:start w:val="1"/>
      <w:numFmt w:val="none"/>
      <w:lvlText w:val=""/>
      <w:lvlJc w:val="left"/>
      <w:pPr>
        <w:ind w:left="0" w:firstLine="0"/>
      </w:pPr>
    </w:lvl>
  </w:abstractNum>
  <w:num w:numId="1">
    <w:abstractNumId w:val="2"/>
  </w:num>
  <w:num w:numId="2">
    <w:abstractNumId w:val="1"/>
  </w:num>
  <w:num w:numId="3">
    <w:abstractNumId w:val="0"/>
  </w:num>
  <w:num w:numId="4">
    <w:abstractNumId w:val="3"/>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DD0"/>
    <w:rsid w:val="0002448A"/>
    <w:rsid w:val="0009133E"/>
    <w:rsid w:val="00234CE1"/>
    <w:rsid w:val="00250A45"/>
    <w:rsid w:val="002C6F2E"/>
    <w:rsid w:val="003469A9"/>
    <w:rsid w:val="00374955"/>
    <w:rsid w:val="003804BD"/>
    <w:rsid w:val="004348B6"/>
    <w:rsid w:val="00434DD0"/>
    <w:rsid w:val="0048552E"/>
    <w:rsid w:val="004B0FB6"/>
    <w:rsid w:val="004B7A0A"/>
    <w:rsid w:val="006E7FD1"/>
    <w:rsid w:val="0072277E"/>
    <w:rsid w:val="008513B1"/>
    <w:rsid w:val="009B0357"/>
    <w:rsid w:val="00E03350"/>
    <w:rsid w:val="00E24ACB"/>
    <w:rsid w:val="00E25F8F"/>
    <w:rsid w:val="00E53237"/>
    <w:rsid w:val="00E90AF7"/>
    <w:rsid w:val="00F734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F18E29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pPr>
      <w:keepNext/>
      <w:spacing w:before="160" w:after="120" w:line="260" w:lineRule="atLeast"/>
      <w:outlineLvl w:val="4"/>
    </w:pPr>
    <w:rPr>
      <w:rFonts w:ascii="Arial" w:eastAsiaTheme="majorEastAsia" w:hAnsi="Arial" w:cstheme="majorBidi"/>
      <w:b/>
      <w:color w:val="404040" w:themeColor="text1" w:themeTint="BF"/>
      <w:sz w:val="23"/>
      <w:szCs w:val="23"/>
      <w:lang w:val="en-AU"/>
    </w:rPr>
  </w:style>
  <w:style w:type="paragraph" w:styleId="Heading6">
    <w:name w:val="heading 6"/>
    <w:basedOn w:val="Normal"/>
    <w:next w:val="Normal"/>
    <w:link w:val="Heading6Char"/>
    <w:uiPriority w:val="9"/>
    <w:pPr>
      <w:keepNext/>
      <w:spacing w:before="160" w:after="120" w:line="240" w:lineRule="auto"/>
      <w:outlineLvl w:val="5"/>
    </w:pPr>
    <w:rPr>
      <w:rFonts w:ascii="Arial" w:eastAsiaTheme="minorHAnsi" w:hAnsi="Arial" w:cs="Myriad Pro"/>
      <w:b/>
      <w:color w:val="0A7CB9"/>
      <w:szCs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Pr>
      <w:rFonts w:ascii="Arial" w:eastAsiaTheme="majorEastAsia" w:hAnsi="Arial" w:cstheme="majorBidi"/>
      <w:b/>
      <w:color w:val="404040" w:themeColor="text1" w:themeTint="BF"/>
      <w:sz w:val="23"/>
      <w:szCs w:val="23"/>
      <w:lang w:val="en-AU"/>
    </w:rPr>
  </w:style>
  <w:style w:type="character" w:customStyle="1" w:styleId="Heading6Char">
    <w:name w:val="Heading 6 Char"/>
    <w:basedOn w:val="DefaultParagraphFont"/>
    <w:link w:val="Heading6"/>
    <w:uiPriority w:val="9"/>
    <w:rPr>
      <w:rFonts w:ascii="Arial" w:eastAsiaTheme="minorHAnsi" w:hAnsi="Arial" w:cs="Myriad Pro"/>
      <w:b/>
      <w:color w:val="0A7CB9"/>
      <w:szCs w:val="23"/>
      <w:lang w:val="en-AU"/>
    </w:rPr>
  </w:style>
  <w:style w:type="character" w:styleId="PlaceholderText">
    <w:name w:val="Placeholder Text"/>
    <w:basedOn w:val="DefaultParagraphFont"/>
    <w:uiPriority w:val="99"/>
    <w:semiHidden/>
    <w:rsid w:val="0002448A"/>
    <w:rPr>
      <w:color w:val="808080"/>
    </w:rPr>
  </w:style>
  <w:style w:type="paragraph" w:styleId="ListParagraph">
    <w:name w:val="List Paragraph"/>
    <w:basedOn w:val="Normal"/>
    <w:link w:val="ListParagraphChar"/>
    <w:uiPriority w:val="34"/>
    <w:qFormat/>
    <w:rsid w:val="0048552E"/>
    <w:pPr>
      <w:numPr>
        <w:numId w:val="1"/>
      </w:numPr>
      <w:spacing w:before="60" w:after="60" w:line="260" w:lineRule="atLeast"/>
    </w:pPr>
    <w:rPr>
      <w:rFonts w:ascii="Arial" w:eastAsiaTheme="minorHAnsi" w:hAnsi="Arial"/>
      <w:lang w:val="en-AU"/>
    </w:rPr>
  </w:style>
  <w:style w:type="character" w:styleId="Hyperlink">
    <w:name w:val="Hyperlink"/>
    <w:basedOn w:val="DefaultParagraphFont"/>
    <w:uiPriority w:val="99"/>
    <w:rPr>
      <w:color w:val="0A7CB9"/>
      <w:u w:val="none"/>
    </w:rPr>
  </w:style>
  <w:style w:type="paragraph" w:styleId="TOC2">
    <w:name w:val="toc 2"/>
    <w:basedOn w:val="Normal"/>
    <w:next w:val="Normal"/>
    <w:autoRedefine/>
    <w:uiPriority w:val="39"/>
    <w:pPr>
      <w:spacing w:before="120" w:after="100" w:line="260" w:lineRule="atLeast"/>
      <w:ind w:left="220"/>
    </w:pPr>
    <w:rPr>
      <w:rFonts w:ascii="Arial" w:eastAsiaTheme="minorHAnsi" w:hAnsi="Arial"/>
      <w:lang w:val="en-AU"/>
    </w:rPr>
  </w:style>
  <w:style w:type="character" w:customStyle="1" w:styleId="ListParagraphChar">
    <w:name w:val="List Paragraph Char"/>
    <w:link w:val="ListParagraph"/>
    <w:uiPriority w:val="34"/>
    <w:locked/>
    <w:rsid w:val="0048552E"/>
    <w:rPr>
      <w:rFonts w:ascii="Arial" w:eastAsiaTheme="minorHAnsi" w:hAnsi="Arial"/>
      <w:lang w:val="en-AU"/>
    </w:rPr>
  </w:style>
  <w:style w:type="table" w:customStyle="1" w:styleId="DPIEnormal">
    <w:name w:val="DPIE normal"/>
    <w:basedOn w:val="TableNormal"/>
    <w:uiPriority w:val="99"/>
    <w:rsid w:val="009B0357"/>
    <w:pPr>
      <w:spacing w:after="0" w:line="240" w:lineRule="auto"/>
    </w:pPr>
    <w:rPr>
      <w:rFonts w:ascii="Arial" w:eastAsiaTheme="minorHAnsi" w:hAnsi="Arial"/>
      <w:sz w:val="20"/>
      <w:lang w:val="en-AU"/>
    </w:rPr>
    <w:tblPr>
      <w:tblBorders>
        <w:insideH w:val="single" w:sz="4" w:space="0" w:color="44546A" w:themeColor="text2"/>
        <w:insideV w:val="single" w:sz="4" w:space="0" w:color="44546A"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FFC000" w:themeColor="accent4"/>
          <w:right w:val="nil"/>
          <w:insideH w:val="single" w:sz="4" w:space="0" w:color="44546A" w:themeColor="text2"/>
          <w:insideV w:val="single" w:sz="4" w:space="0" w:color="44546A" w:themeColor="text2"/>
        </w:tcBorders>
        <w:shd w:val="clear" w:color="auto" w:fill="E7E6E6" w:themeFill="background2"/>
      </w:tcPr>
    </w:tblStylePr>
  </w:style>
  <w:style w:type="paragraph" w:customStyle="1" w:styleId="4A0F155570CA45B8922918F49460AEE5">
    <w:name w:val="4A0F155570CA45B8922918F49460AEE5"/>
    <w:rsid w:val="0048552E"/>
    <w:rPr>
      <w:lang w:val="en-AU" w:eastAsia="en-AU"/>
    </w:rPr>
  </w:style>
  <w:style w:type="paragraph" w:customStyle="1" w:styleId="46123E2FDF7C4CB98F8F6980A976A8FD">
    <w:name w:val="46123E2FDF7C4CB98F8F6980A976A8FD"/>
    <w:rsid w:val="0048552E"/>
    <w:rPr>
      <w:lang w:val="en-AU" w:eastAsia="en-AU"/>
    </w:rPr>
  </w:style>
  <w:style w:type="paragraph" w:customStyle="1" w:styleId="2507A5DA3A604E5C98834F08FD0A86B6">
    <w:name w:val="2507A5DA3A604E5C98834F08FD0A86B6"/>
    <w:rsid w:val="0048552E"/>
    <w:rPr>
      <w:lang w:val="en-AU" w:eastAsia="en-AU"/>
    </w:rPr>
  </w:style>
  <w:style w:type="paragraph" w:styleId="NoSpacing">
    <w:name w:val="No Spacing"/>
    <w:uiPriority w:val="1"/>
    <w:rsid w:val="004348B6"/>
    <w:pPr>
      <w:spacing w:after="0" w:line="240" w:lineRule="auto"/>
    </w:pPr>
    <w:rPr>
      <w:rFonts w:ascii="Arial" w:eastAsiaTheme="minorHAnsi" w:hAnsi="Arial"/>
      <w:lang w:val="en-AU"/>
    </w:rPr>
  </w:style>
  <w:style w:type="paragraph" w:customStyle="1" w:styleId="843BC36468D3474EB2CC59AC5F74C0E9">
    <w:name w:val="843BC36468D3474EB2CC59AC5F74C0E9"/>
    <w:rsid w:val="0048552E"/>
    <w:rPr>
      <w:lang w:val="en-AU" w:eastAsia="en-AU"/>
    </w:rPr>
  </w:style>
  <w:style w:type="paragraph" w:styleId="FootnoteText">
    <w:name w:val="footnote text"/>
    <w:basedOn w:val="Normal"/>
    <w:link w:val="FootnoteTextChar"/>
    <w:semiHidden/>
    <w:unhideWhenUsed/>
    <w:rsid w:val="004348B6"/>
    <w:pPr>
      <w:spacing w:after="0" w:line="240" w:lineRule="auto"/>
    </w:pPr>
    <w:rPr>
      <w:rFonts w:ascii="Arial" w:hAnsi="Arial"/>
      <w:color w:val="000000" w:themeColor="text1"/>
      <w:sz w:val="20"/>
      <w:szCs w:val="20"/>
      <w:lang w:val="en-AU"/>
    </w:rPr>
  </w:style>
  <w:style w:type="character" w:customStyle="1" w:styleId="FootnoteTextChar">
    <w:name w:val="Footnote Text Char"/>
    <w:basedOn w:val="DefaultParagraphFont"/>
    <w:link w:val="FootnoteText"/>
    <w:semiHidden/>
    <w:rsid w:val="004348B6"/>
    <w:rPr>
      <w:rFonts w:ascii="Arial" w:hAnsi="Arial"/>
      <w:color w:val="000000" w:themeColor="text1"/>
      <w:sz w:val="20"/>
      <w:szCs w:val="20"/>
      <w:lang w:val="en-AU"/>
    </w:rPr>
  </w:style>
  <w:style w:type="paragraph" w:customStyle="1" w:styleId="FAA2034FBF0F4BDEA30B2FB657770E6E">
    <w:name w:val="FAA2034FBF0F4BDEA30B2FB657770E6E"/>
    <w:rsid w:val="0048552E"/>
    <w:rPr>
      <w:lang w:val="en-AU" w:eastAsia="en-AU"/>
    </w:rPr>
  </w:style>
  <w:style w:type="paragraph" w:customStyle="1" w:styleId="16C500CCC7CB42E6941F5303E39CC438">
    <w:name w:val="16C500CCC7CB42E6941F5303E39CC438"/>
    <w:rsid w:val="0048552E"/>
    <w:rPr>
      <w:lang w:val="en-AU" w:eastAsia="en-AU"/>
    </w:rPr>
  </w:style>
  <w:style w:type="paragraph" w:customStyle="1" w:styleId="25722F33F73A4B3E8DA0A52C2B40A703">
    <w:name w:val="25722F33F73A4B3E8DA0A52C2B40A703"/>
    <w:rsid w:val="0048552E"/>
    <w:rPr>
      <w:lang w:val="en-AU" w:eastAsia="en-AU"/>
    </w:rPr>
  </w:style>
  <w:style w:type="paragraph" w:customStyle="1" w:styleId="1EB0DC9F3D234ACD9207606EEE7D5763">
    <w:name w:val="1EB0DC9F3D234ACD9207606EEE7D5763"/>
    <w:rsid w:val="0048552E"/>
    <w:rPr>
      <w:lang w:val="en-AU" w:eastAsia="en-AU"/>
    </w:rPr>
  </w:style>
  <w:style w:type="paragraph" w:customStyle="1" w:styleId="ED12D39CDC054BF7BA007233CA4951A3">
    <w:name w:val="ED12D39CDC054BF7BA007233CA4951A3"/>
    <w:rsid w:val="0048552E"/>
    <w:rPr>
      <w:lang w:val="en-AU" w:eastAsia="en-AU"/>
    </w:rPr>
  </w:style>
  <w:style w:type="paragraph" w:customStyle="1" w:styleId="48398E1B016A47F7985497499CE6F01B">
    <w:name w:val="48398E1B016A47F7985497499CE6F01B"/>
    <w:rsid w:val="0048552E"/>
    <w:rPr>
      <w:lang w:val="en-AU" w:eastAsia="en-AU"/>
    </w:rPr>
  </w:style>
  <w:style w:type="paragraph" w:customStyle="1" w:styleId="BE2CBC4156E84D238EDB13E7CCB15AF7">
    <w:name w:val="BE2CBC4156E84D238EDB13E7CCB15AF7"/>
    <w:rsid w:val="0048552E"/>
    <w:rPr>
      <w:lang w:val="en-AU" w:eastAsia="en-AU"/>
    </w:rPr>
  </w:style>
  <w:style w:type="paragraph" w:customStyle="1" w:styleId="99D4B64B335C43C1A9D665B3AB70347D">
    <w:name w:val="99D4B64B335C43C1A9D665B3AB70347D"/>
    <w:rsid w:val="0048552E"/>
    <w:rPr>
      <w:lang w:val="en-AU" w:eastAsia="en-AU"/>
    </w:rPr>
  </w:style>
  <w:style w:type="paragraph" w:customStyle="1" w:styleId="C718D94D808541518D95AA9012133B6C">
    <w:name w:val="C718D94D808541518D95AA9012133B6C"/>
    <w:rsid w:val="0048552E"/>
    <w:rPr>
      <w:lang w:val="en-AU" w:eastAsia="en-AU"/>
    </w:rPr>
  </w:style>
  <w:style w:type="paragraph" w:customStyle="1" w:styleId="267601788534490E94A3756AEA6BADB4">
    <w:name w:val="267601788534490E94A3756AEA6BADB4"/>
    <w:rsid w:val="0048552E"/>
    <w:rPr>
      <w:lang w:val="en-AU" w:eastAsia="en-AU"/>
    </w:rPr>
  </w:style>
  <w:style w:type="paragraph" w:customStyle="1" w:styleId="07C2503644384E828846BDAA26ED2DB0">
    <w:name w:val="07C2503644384E828846BDAA26ED2DB0"/>
    <w:rsid w:val="0048552E"/>
    <w:rPr>
      <w:lang w:val="en-AU" w:eastAsia="en-AU"/>
    </w:rPr>
  </w:style>
  <w:style w:type="numbering" w:customStyle="1" w:styleId="MEBasic">
    <w:name w:val="ME Basic"/>
    <w:uiPriority w:val="99"/>
    <w:rsid w:val="004348B6"/>
    <w:pPr>
      <w:numPr>
        <w:numId w:val="5"/>
      </w:numPr>
    </w:pPr>
  </w:style>
  <w:style w:type="paragraph" w:customStyle="1" w:styleId="E4FB96349DDB4B98B136EC0F43158DEA">
    <w:name w:val="E4FB96349DDB4B98B136EC0F43158DEA"/>
    <w:rsid w:val="0048552E"/>
    <w:rPr>
      <w:lang w:val="en-AU" w:eastAsia="en-AU"/>
    </w:rPr>
  </w:style>
  <w:style w:type="paragraph" w:customStyle="1" w:styleId="679795B0BF58460AB864AD3E0E361B09">
    <w:name w:val="679795B0BF58460AB864AD3E0E361B09"/>
    <w:rsid w:val="0048552E"/>
    <w:rPr>
      <w:lang w:val="en-AU" w:eastAsia="en-AU"/>
    </w:rPr>
  </w:style>
  <w:style w:type="paragraph" w:customStyle="1" w:styleId="45627043F0E14F64A3244053F417A809">
    <w:name w:val="45627043F0E14F64A3244053F417A809"/>
    <w:rsid w:val="0048552E"/>
    <w:rPr>
      <w:lang w:val="en-AU" w:eastAsia="en-AU"/>
    </w:rPr>
  </w:style>
  <w:style w:type="paragraph" w:customStyle="1" w:styleId="F99584C5E31C4329927679601C5A817F">
    <w:name w:val="F99584C5E31C4329927679601C5A817F"/>
    <w:rsid w:val="0048552E"/>
    <w:rPr>
      <w:lang w:val="en-AU" w:eastAsia="en-AU"/>
    </w:rPr>
  </w:style>
  <w:style w:type="paragraph" w:customStyle="1" w:styleId="C9C6AEB410E642C0883B8D38F0264CCC">
    <w:name w:val="C9C6AEB410E642C0883B8D38F0264CCC"/>
    <w:rsid w:val="0048552E"/>
    <w:rPr>
      <w:lang w:val="en-AU" w:eastAsia="en-AU"/>
    </w:rPr>
  </w:style>
  <w:style w:type="paragraph" w:customStyle="1" w:styleId="B9168C3B16724A0DB28D381D281C234D">
    <w:name w:val="B9168C3B16724A0DB28D381D281C234D"/>
    <w:rsid w:val="0048552E"/>
    <w:rPr>
      <w:lang w:val="en-AU" w:eastAsia="en-AU"/>
    </w:rPr>
  </w:style>
  <w:style w:type="paragraph" w:customStyle="1" w:styleId="AF4A80F55F72440292F0C44093258B49">
    <w:name w:val="AF4A80F55F72440292F0C44093258B49"/>
    <w:rsid w:val="0048552E"/>
    <w:rPr>
      <w:lang w:val="en-AU" w:eastAsia="en-AU"/>
    </w:rPr>
  </w:style>
  <w:style w:type="paragraph" w:customStyle="1" w:styleId="70DF3D88B0CB4359A0FDC02DE16DBE5B">
    <w:name w:val="70DF3D88B0CB4359A0FDC02DE16DBE5B"/>
    <w:rsid w:val="0048552E"/>
    <w:rPr>
      <w:lang w:val="en-AU" w:eastAsia="en-AU"/>
    </w:rPr>
  </w:style>
  <w:style w:type="paragraph" w:customStyle="1" w:styleId="A2E0EFC547604BFAB289D65BEB5F235C">
    <w:name w:val="A2E0EFC547604BFAB289D65BEB5F235C"/>
    <w:rsid w:val="0048552E"/>
    <w:rPr>
      <w:lang w:val="en-AU" w:eastAsia="en-AU"/>
    </w:rPr>
  </w:style>
  <w:style w:type="paragraph" w:customStyle="1" w:styleId="8D62B32A41B14FAF89E4DC716216432A">
    <w:name w:val="8D62B32A41B14FAF89E4DC716216432A"/>
    <w:rsid w:val="0048552E"/>
    <w:rPr>
      <w:lang w:val="en-AU" w:eastAsia="en-AU"/>
    </w:rPr>
  </w:style>
  <w:style w:type="paragraph" w:customStyle="1" w:styleId="ED75F8930A334907A53E4B07E7009048">
    <w:name w:val="ED75F8930A334907A53E4B07E7009048"/>
    <w:rsid w:val="0048552E"/>
    <w:rPr>
      <w:lang w:val="en-AU" w:eastAsia="en-AU"/>
    </w:rPr>
  </w:style>
  <w:style w:type="paragraph" w:customStyle="1" w:styleId="89084446EFA74CCA9BCB6BD14CD399DC">
    <w:name w:val="89084446EFA74CCA9BCB6BD14CD399DC"/>
    <w:rsid w:val="0048552E"/>
    <w:rPr>
      <w:lang w:val="en-AU" w:eastAsia="en-AU"/>
    </w:rPr>
  </w:style>
  <w:style w:type="paragraph" w:customStyle="1" w:styleId="81A730EC74094813A1235CBECF190E49">
    <w:name w:val="81A730EC74094813A1235CBECF190E49"/>
    <w:rsid w:val="0048552E"/>
    <w:rPr>
      <w:lang w:val="en-AU" w:eastAsia="en-AU"/>
    </w:rPr>
  </w:style>
  <w:style w:type="paragraph" w:customStyle="1" w:styleId="7F87EE6BDA0F414A87DBFF2A60836D1C">
    <w:name w:val="7F87EE6BDA0F414A87DBFF2A60836D1C"/>
    <w:rsid w:val="0048552E"/>
    <w:rPr>
      <w:lang w:val="en-AU" w:eastAsia="en-AU"/>
    </w:rPr>
  </w:style>
  <w:style w:type="paragraph" w:customStyle="1" w:styleId="87A65125C6ED4A0F80FF79E04F24BEE4">
    <w:name w:val="87A65125C6ED4A0F80FF79E04F24BEE4"/>
    <w:rsid w:val="0048552E"/>
    <w:rPr>
      <w:lang w:val="en-AU" w:eastAsia="en-AU"/>
    </w:rPr>
  </w:style>
  <w:style w:type="paragraph" w:customStyle="1" w:styleId="BBB63A5C2A2A4AE08F9EA2A349949DAE">
    <w:name w:val="BBB63A5C2A2A4AE08F9EA2A349949DAE"/>
    <w:rsid w:val="0048552E"/>
    <w:rPr>
      <w:lang w:val="en-AU" w:eastAsia="en-AU"/>
    </w:rPr>
  </w:style>
  <w:style w:type="paragraph" w:customStyle="1" w:styleId="B1662DC108574401AD44FA263CD15DB7">
    <w:name w:val="B1662DC108574401AD44FA263CD15DB7"/>
    <w:rsid w:val="0048552E"/>
    <w:rPr>
      <w:lang w:val="en-AU" w:eastAsia="en-AU"/>
    </w:rPr>
  </w:style>
  <w:style w:type="paragraph" w:customStyle="1" w:styleId="ECFBADA48E6D40148C9C464D9AD08902">
    <w:name w:val="ECFBADA48E6D40148C9C464D9AD08902"/>
    <w:rsid w:val="0048552E"/>
    <w:rPr>
      <w:lang w:val="en-AU" w:eastAsia="en-AU"/>
    </w:rPr>
  </w:style>
  <w:style w:type="paragraph" w:customStyle="1" w:styleId="D56AAEA3D0374AB68967BD3F786ED913">
    <w:name w:val="D56AAEA3D0374AB68967BD3F786ED913"/>
    <w:rsid w:val="0048552E"/>
    <w:rPr>
      <w:lang w:val="en-AU" w:eastAsia="en-AU"/>
    </w:rPr>
  </w:style>
  <w:style w:type="table" w:styleId="GridTable5Dark-Accent1">
    <w:name w:val="Grid Table 5 Dark Accent 1"/>
    <w:basedOn w:val="TableNormal"/>
    <w:uiPriority w:val="50"/>
    <w:rsid w:val="004348B6"/>
    <w:pPr>
      <w:spacing w:after="0" w:line="240" w:lineRule="auto"/>
    </w:pPr>
    <w:rPr>
      <w:rFonts w:eastAsiaTheme="minorHAnsi"/>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67021E5D6DA04A87BC7AF4264FD22BD3">
    <w:name w:val="67021E5D6DA04A87BC7AF4264FD22BD3"/>
    <w:rsid w:val="0048552E"/>
    <w:rPr>
      <w:lang w:val="en-AU" w:eastAsia="en-AU"/>
    </w:rPr>
  </w:style>
  <w:style w:type="paragraph" w:customStyle="1" w:styleId="C822C73281704E93ABEA12411A4184BC">
    <w:name w:val="C822C73281704E93ABEA12411A4184BC"/>
    <w:rsid w:val="0048552E"/>
    <w:rPr>
      <w:lang w:val="en-AU" w:eastAsia="en-AU"/>
    </w:rPr>
  </w:style>
  <w:style w:type="paragraph" w:customStyle="1" w:styleId="542B9024746B4460AE1E2237E29259C7">
    <w:name w:val="542B9024746B4460AE1E2237E29259C7"/>
    <w:rsid w:val="0048552E"/>
    <w:rPr>
      <w:lang w:val="en-AU" w:eastAsia="en-AU"/>
    </w:rPr>
  </w:style>
  <w:style w:type="paragraph" w:customStyle="1" w:styleId="EB4074252D42452792C11433A2900A81">
    <w:name w:val="EB4074252D42452792C11433A2900A81"/>
    <w:rsid w:val="0048552E"/>
    <w:rPr>
      <w:lang w:val="en-AU" w:eastAsia="en-AU"/>
    </w:rPr>
  </w:style>
  <w:style w:type="paragraph" w:customStyle="1" w:styleId="99E613D6B0E6425CAE9F462E142F8C18">
    <w:name w:val="99E613D6B0E6425CAE9F462E142F8C18"/>
    <w:rsid w:val="0048552E"/>
    <w:rPr>
      <w:lang w:val="en-AU" w:eastAsia="en-AU"/>
    </w:rPr>
  </w:style>
  <w:style w:type="paragraph" w:customStyle="1" w:styleId="2EE3A94B9B6542BD91728EFA1442D345">
    <w:name w:val="2EE3A94B9B6542BD91728EFA1442D345"/>
    <w:rsid w:val="0048552E"/>
    <w:rPr>
      <w:lang w:val="en-AU" w:eastAsia="en-AU"/>
    </w:rPr>
  </w:style>
  <w:style w:type="paragraph" w:customStyle="1" w:styleId="9DDBB846332A48B085A89EA6B6538D5B">
    <w:name w:val="9DDBB846332A48B085A89EA6B6538D5B"/>
    <w:rsid w:val="0048552E"/>
    <w:rPr>
      <w:lang w:val="en-AU" w:eastAsia="en-AU"/>
    </w:rPr>
  </w:style>
  <w:style w:type="paragraph" w:customStyle="1" w:styleId="4DEBE8E99A1B45E28A7348FDA139BBF7">
    <w:name w:val="4DEBE8E99A1B45E28A7348FDA139BBF7"/>
    <w:rsid w:val="0048552E"/>
    <w:rPr>
      <w:lang w:val="en-AU" w:eastAsia="en-AU"/>
    </w:rPr>
  </w:style>
  <w:style w:type="paragraph" w:customStyle="1" w:styleId="8562D97B24F64046AC9EF08F4CFAAA5E">
    <w:name w:val="8562D97B24F64046AC9EF08F4CFAAA5E"/>
    <w:rsid w:val="0048552E"/>
    <w:rPr>
      <w:lang w:val="en-AU" w:eastAsia="en-AU"/>
    </w:rPr>
  </w:style>
  <w:style w:type="paragraph" w:customStyle="1" w:styleId="95DDEEF44FB84F9A9A8D12F9D9003441">
    <w:name w:val="95DDEEF44FB84F9A9A8D12F9D9003441"/>
    <w:rsid w:val="0048552E"/>
    <w:rPr>
      <w:lang w:val="en-AU" w:eastAsia="en-AU"/>
    </w:rPr>
  </w:style>
  <w:style w:type="paragraph" w:customStyle="1" w:styleId="2923EF9EB2B24368A0202849B5E270D6">
    <w:name w:val="2923EF9EB2B24368A0202849B5E270D6"/>
    <w:rsid w:val="0048552E"/>
    <w:rPr>
      <w:lang w:val="en-AU" w:eastAsia="en-AU"/>
    </w:rPr>
  </w:style>
  <w:style w:type="paragraph" w:customStyle="1" w:styleId="6CA28F398C494B8B93BC50D778A03101">
    <w:name w:val="6CA28F398C494B8B93BC50D778A03101"/>
    <w:rsid w:val="0048552E"/>
    <w:rPr>
      <w:lang w:val="en-AU" w:eastAsia="en-AU"/>
    </w:rPr>
  </w:style>
  <w:style w:type="paragraph" w:customStyle="1" w:styleId="19612B560F6945B8B7761780F3156A0C">
    <w:name w:val="19612B560F6945B8B7761780F3156A0C"/>
    <w:rsid w:val="0048552E"/>
    <w:rPr>
      <w:lang w:val="en-AU" w:eastAsia="en-AU"/>
    </w:rPr>
  </w:style>
  <w:style w:type="paragraph" w:customStyle="1" w:styleId="17900DDEA08A4299917ECD1ABC82797B">
    <w:name w:val="17900DDEA08A4299917ECD1ABC82797B"/>
    <w:rsid w:val="0048552E"/>
    <w:rPr>
      <w:lang w:val="en-AU" w:eastAsia="en-AU"/>
    </w:rPr>
  </w:style>
  <w:style w:type="paragraph" w:customStyle="1" w:styleId="CDD2BCBAC561400983B18C7C6AD1F5A0">
    <w:name w:val="CDD2BCBAC561400983B18C7C6AD1F5A0"/>
    <w:rsid w:val="0048552E"/>
    <w:rPr>
      <w:lang w:val="en-AU" w:eastAsia="en-AU"/>
    </w:rPr>
  </w:style>
  <w:style w:type="paragraph" w:customStyle="1" w:styleId="12B5ECBBF44F43879C4BA4BEA5435A85">
    <w:name w:val="12B5ECBBF44F43879C4BA4BEA5435A85"/>
    <w:rsid w:val="0048552E"/>
    <w:rPr>
      <w:lang w:val="en-AU" w:eastAsia="en-AU"/>
    </w:rPr>
  </w:style>
  <w:style w:type="paragraph" w:customStyle="1" w:styleId="B23C0FCA43224D1696D887E5FA4F3161">
    <w:name w:val="B23C0FCA43224D1696D887E5FA4F3161"/>
    <w:rsid w:val="0048552E"/>
    <w:rPr>
      <w:lang w:val="en-AU" w:eastAsia="en-AU"/>
    </w:rPr>
  </w:style>
  <w:style w:type="paragraph" w:customStyle="1" w:styleId="27F87188B77A4784BF34F885AC370C32">
    <w:name w:val="27F87188B77A4784BF34F885AC370C32"/>
    <w:rsid w:val="0048552E"/>
    <w:rPr>
      <w:lang w:val="en-AU" w:eastAsia="en-AU"/>
    </w:rPr>
  </w:style>
  <w:style w:type="paragraph" w:customStyle="1" w:styleId="DC5EA304B90D424A8E68DDC135CB803A">
    <w:name w:val="DC5EA304B90D424A8E68DDC135CB803A"/>
    <w:rsid w:val="0048552E"/>
    <w:rPr>
      <w:lang w:val="en-AU" w:eastAsia="en-AU"/>
    </w:rPr>
  </w:style>
  <w:style w:type="paragraph" w:customStyle="1" w:styleId="34D05294E2BE43879A5962A19BA8CD52">
    <w:name w:val="34D05294E2BE43879A5962A19BA8CD52"/>
    <w:rsid w:val="0048552E"/>
    <w:rPr>
      <w:lang w:val="en-AU" w:eastAsia="en-AU"/>
    </w:rPr>
  </w:style>
  <w:style w:type="paragraph" w:customStyle="1" w:styleId="CD6F0A8D432E4F27AD0E00729A6C58DB">
    <w:name w:val="CD6F0A8D432E4F27AD0E00729A6C58DB"/>
    <w:rsid w:val="0048552E"/>
    <w:rPr>
      <w:lang w:val="en-AU" w:eastAsia="en-AU"/>
    </w:rPr>
  </w:style>
  <w:style w:type="paragraph" w:customStyle="1" w:styleId="FAEB2AC908E04D7E8132937DFC4D72CA">
    <w:name w:val="FAEB2AC908E04D7E8132937DFC4D72CA"/>
    <w:rsid w:val="0048552E"/>
    <w:rPr>
      <w:lang w:val="en-AU" w:eastAsia="en-AU"/>
    </w:rPr>
  </w:style>
  <w:style w:type="paragraph" w:customStyle="1" w:styleId="3C68DE79DF7A48C7B63C51DF57E3DE78">
    <w:name w:val="3C68DE79DF7A48C7B63C51DF57E3DE78"/>
    <w:rsid w:val="0048552E"/>
    <w:rPr>
      <w:lang w:val="en-AU" w:eastAsia="en-AU"/>
    </w:rPr>
  </w:style>
  <w:style w:type="paragraph" w:customStyle="1" w:styleId="B0E81BEE9C1E44A49DCD8B285441067F">
    <w:name w:val="B0E81BEE9C1E44A49DCD8B285441067F"/>
    <w:rsid w:val="0048552E"/>
    <w:rPr>
      <w:lang w:val="en-AU" w:eastAsia="en-AU"/>
    </w:rPr>
  </w:style>
  <w:style w:type="paragraph" w:customStyle="1" w:styleId="F50E7D48A48F43EEA02DBB8EC902D5DA">
    <w:name w:val="F50E7D48A48F43EEA02DBB8EC902D5DA"/>
    <w:rsid w:val="0048552E"/>
    <w:rPr>
      <w:lang w:val="en-AU" w:eastAsia="en-AU"/>
    </w:rPr>
  </w:style>
  <w:style w:type="paragraph" w:customStyle="1" w:styleId="3AA01D1A212A406099E5C40CDE33648B">
    <w:name w:val="3AA01D1A212A406099E5C40CDE33648B"/>
    <w:rsid w:val="0048552E"/>
    <w:rPr>
      <w:lang w:val="en-AU" w:eastAsia="en-AU"/>
    </w:rPr>
  </w:style>
  <w:style w:type="paragraph" w:customStyle="1" w:styleId="4BEAD841079346A185F689FD2C5D2396">
    <w:name w:val="4BEAD841079346A185F689FD2C5D2396"/>
    <w:rsid w:val="0048552E"/>
    <w:rPr>
      <w:lang w:val="en-AU" w:eastAsia="en-AU"/>
    </w:rPr>
  </w:style>
  <w:style w:type="paragraph" w:customStyle="1" w:styleId="5A757E00F34A4F37A0AC7A8AFBED4056">
    <w:name w:val="5A757E00F34A4F37A0AC7A8AFBED4056"/>
    <w:rsid w:val="0048552E"/>
    <w:rPr>
      <w:lang w:val="en-AU" w:eastAsia="en-AU"/>
    </w:rPr>
  </w:style>
  <w:style w:type="paragraph" w:customStyle="1" w:styleId="954075BFFDE54DAE81FA9FF8C6006A88">
    <w:name w:val="954075BFFDE54DAE81FA9FF8C6006A88"/>
    <w:rsid w:val="0048552E"/>
    <w:rPr>
      <w:lang w:val="en-AU" w:eastAsia="en-AU"/>
    </w:rPr>
  </w:style>
  <w:style w:type="paragraph" w:customStyle="1" w:styleId="0B28D00695014806AF43A1074308F269">
    <w:name w:val="0B28D00695014806AF43A1074308F269"/>
    <w:rsid w:val="0048552E"/>
    <w:rPr>
      <w:lang w:val="en-AU" w:eastAsia="en-AU"/>
    </w:rPr>
  </w:style>
  <w:style w:type="paragraph" w:customStyle="1" w:styleId="7C7879F6EB67477E92A23667B58234FA">
    <w:name w:val="7C7879F6EB67477E92A23667B58234FA"/>
    <w:rsid w:val="0048552E"/>
    <w:rPr>
      <w:lang w:val="en-AU" w:eastAsia="en-AU"/>
    </w:rPr>
  </w:style>
  <w:style w:type="paragraph" w:customStyle="1" w:styleId="9A929E4FC1D14F5ABE2818FF5C58204F">
    <w:name w:val="9A929E4FC1D14F5ABE2818FF5C58204F"/>
    <w:rsid w:val="0048552E"/>
    <w:rPr>
      <w:lang w:val="en-AU" w:eastAsia="en-AU"/>
    </w:rPr>
  </w:style>
  <w:style w:type="paragraph" w:customStyle="1" w:styleId="03A03027513F4E4FB614A849ABA2654C">
    <w:name w:val="03A03027513F4E4FB614A849ABA2654C"/>
    <w:rsid w:val="0048552E"/>
    <w:rPr>
      <w:lang w:val="en-AU" w:eastAsia="en-AU"/>
    </w:rPr>
  </w:style>
  <w:style w:type="paragraph" w:customStyle="1" w:styleId="A6E4B8C0FD5340CCBE725FF1415819B6">
    <w:name w:val="A6E4B8C0FD5340CCBE725FF1415819B6"/>
    <w:rsid w:val="0048552E"/>
    <w:rPr>
      <w:lang w:val="en-AU" w:eastAsia="en-AU"/>
    </w:rPr>
  </w:style>
  <w:style w:type="paragraph" w:customStyle="1" w:styleId="D3A511E7A8394663B486241132AF3B6A">
    <w:name w:val="D3A511E7A8394663B486241132AF3B6A"/>
    <w:rsid w:val="0048552E"/>
    <w:rPr>
      <w:lang w:val="en-AU" w:eastAsia="en-AU"/>
    </w:rPr>
  </w:style>
  <w:style w:type="paragraph" w:customStyle="1" w:styleId="686AF70A7F1A490F8691801D5D77552D">
    <w:name w:val="686AF70A7F1A490F8691801D5D77552D"/>
    <w:rsid w:val="0048552E"/>
    <w:rPr>
      <w:lang w:val="en-AU" w:eastAsia="en-AU"/>
    </w:rPr>
  </w:style>
  <w:style w:type="paragraph" w:customStyle="1" w:styleId="4642BFA512C842E2A6BDD6DAD48F090C">
    <w:name w:val="4642BFA512C842E2A6BDD6DAD48F090C"/>
    <w:rsid w:val="0048552E"/>
    <w:rPr>
      <w:lang w:val="en-AU" w:eastAsia="en-AU"/>
    </w:rPr>
  </w:style>
  <w:style w:type="paragraph" w:customStyle="1" w:styleId="5EA9C11E287F451DB3396D4EFCE26914">
    <w:name w:val="5EA9C11E287F451DB3396D4EFCE26914"/>
    <w:rsid w:val="0048552E"/>
    <w:rPr>
      <w:lang w:val="en-AU" w:eastAsia="en-AU"/>
    </w:rPr>
  </w:style>
  <w:style w:type="paragraph" w:customStyle="1" w:styleId="EDBC3CC3FD99456EB0E75B45DCC2A941">
    <w:name w:val="EDBC3CC3FD99456EB0E75B45DCC2A941"/>
    <w:rsid w:val="0048552E"/>
    <w:rPr>
      <w:lang w:val="en-AU" w:eastAsia="en-AU"/>
    </w:rPr>
  </w:style>
  <w:style w:type="paragraph" w:customStyle="1" w:styleId="4D5716396E1343BCB056642447942CFF">
    <w:name w:val="4D5716396E1343BCB056642447942CFF"/>
    <w:rsid w:val="0048552E"/>
    <w:rPr>
      <w:lang w:val="en-AU" w:eastAsia="en-AU"/>
    </w:rPr>
  </w:style>
  <w:style w:type="paragraph" w:customStyle="1" w:styleId="8A461541F3AD4CCCA5A394A02286674B">
    <w:name w:val="8A461541F3AD4CCCA5A394A02286674B"/>
    <w:rsid w:val="0048552E"/>
    <w:rPr>
      <w:lang w:val="en-AU" w:eastAsia="en-AU"/>
    </w:rPr>
  </w:style>
  <w:style w:type="paragraph" w:customStyle="1" w:styleId="1450E4541E26420788D1B5003EF22DD1">
    <w:name w:val="1450E4541E26420788D1B5003EF22DD1"/>
    <w:rsid w:val="0048552E"/>
    <w:rPr>
      <w:lang w:val="en-AU" w:eastAsia="en-AU"/>
    </w:rPr>
  </w:style>
  <w:style w:type="paragraph" w:customStyle="1" w:styleId="BAFBE673123242088376FD6B06EE5722">
    <w:name w:val="BAFBE673123242088376FD6B06EE5722"/>
    <w:rsid w:val="0048552E"/>
    <w:rPr>
      <w:lang w:val="en-AU" w:eastAsia="en-AU"/>
    </w:rPr>
  </w:style>
  <w:style w:type="paragraph" w:customStyle="1" w:styleId="2BF6C389A33C4AF8A8EDEF183AF8CF40">
    <w:name w:val="2BF6C389A33C4AF8A8EDEF183AF8CF40"/>
    <w:rsid w:val="0048552E"/>
    <w:rPr>
      <w:lang w:val="en-AU" w:eastAsia="en-AU"/>
    </w:rPr>
  </w:style>
  <w:style w:type="paragraph" w:customStyle="1" w:styleId="693A31DCD15C49D7A311A75198741252">
    <w:name w:val="693A31DCD15C49D7A311A75198741252"/>
    <w:rsid w:val="0048552E"/>
    <w:rPr>
      <w:lang w:val="en-AU" w:eastAsia="en-AU"/>
    </w:rPr>
  </w:style>
  <w:style w:type="paragraph" w:customStyle="1" w:styleId="E6299B1BD1204ACB92A9684E2C1A4217">
    <w:name w:val="E6299B1BD1204ACB92A9684E2C1A4217"/>
    <w:rsid w:val="0048552E"/>
    <w:rPr>
      <w:lang w:val="en-AU" w:eastAsia="en-AU"/>
    </w:rPr>
  </w:style>
  <w:style w:type="paragraph" w:customStyle="1" w:styleId="661EB5FAB3784F908A09AF45ED6BAE89">
    <w:name w:val="661EB5FAB3784F908A09AF45ED6BAE89"/>
    <w:rsid w:val="0048552E"/>
    <w:rPr>
      <w:lang w:val="en-AU" w:eastAsia="en-AU"/>
    </w:rPr>
  </w:style>
  <w:style w:type="paragraph" w:customStyle="1" w:styleId="722556B6E1634ECE82EBBB0F5BC722D6">
    <w:name w:val="722556B6E1634ECE82EBBB0F5BC722D6"/>
    <w:rsid w:val="0048552E"/>
    <w:rPr>
      <w:lang w:val="en-AU" w:eastAsia="en-AU"/>
    </w:rPr>
  </w:style>
  <w:style w:type="paragraph" w:customStyle="1" w:styleId="038729C22707420E90F2772A28850BDD">
    <w:name w:val="038729C22707420E90F2772A28850BDD"/>
    <w:rsid w:val="0048552E"/>
    <w:rPr>
      <w:lang w:val="en-AU" w:eastAsia="en-AU"/>
    </w:rPr>
  </w:style>
  <w:style w:type="paragraph" w:customStyle="1" w:styleId="064D22D133264ABCB6E85395C08D78A0">
    <w:name w:val="064D22D133264ABCB6E85395C08D78A0"/>
    <w:rsid w:val="0048552E"/>
    <w:rPr>
      <w:lang w:val="en-AU" w:eastAsia="en-AU"/>
    </w:rPr>
  </w:style>
  <w:style w:type="paragraph" w:customStyle="1" w:styleId="42840AD1137B42319968CDA533E944F1">
    <w:name w:val="42840AD1137B42319968CDA533E944F1"/>
    <w:rsid w:val="0048552E"/>
    <w:rPr>
      <w:lang w:val="en-AU" w:eastAsia="en-AU"/>
    </w:rPr>
  </w:style>
  <w:style w:type="paragraph" w:customStyle="1" w:styleId="A54A7A4FDFC2481993F75BAB294505DB">
    <w:name w:val="A54A7A4FDFC2481993F75BAB294505DB"/>
    <w:rsid w:val="0048552E"/>
    <w:rPr>
      <w:lang w:val="en-AU" w:eastAsia="en-AU"/>
    </w:rPr>
  </w:style>
  <w:style w:type="paragraph" w:customStyle="1" w:styleId="DFC60A2922CB44AE8926553A4F6593C9">
    <w:name w:val="DFC60A2922CB44AE8926553A4F6593C9"/>
    <w:rsid w:val="0048552E"/>
    <w:rPr>
      <w:lang w:val="en-AU" w:eastAsia="en-AU"/>
    </w:rPr>
  </w:style>
  <w:style w:type="paragraph" w:customStyle="1" w:styleId="6E5ACECEF616419AAC036566CD79040A">
    <w:name w:val="6E5ACECEF616419AAC036566CD79040A"/>
    <w:rsid w:val="0048552E"/>
    <w:rPr>
      <w:lang w:val="en-AU" w:eastAsia="en-AU"/>
    </w:rPr>
  </w:style>
  <w:style w:type="paragraph" w:customStyle="1" w:styleId="1DA5B6F4B7674270B786077C6324B97E">
    <w:name w:val="1DA5B6F4B7674270B786077C6324B97E"/>
    <w:rsid w:val="0048552E"/>
    <w:rPr>
      <w:lang w:val="en-AU" w:eastAsia="en-AU"/>
    </w:rPr>
  </w:style>
  <w:style w:type="paragraph" w:customStyle="1" w:styleId="F341E8FB258C4889884B2F90336E2946">
    <w:name w:val="F341E8FB258C4889884B2F90336E2946"/>
    <w:rsid w:val="0048552E"/>
    <w:rPr>
      <w:lang w:val="en-AU" w:eastAsia="en-AU"/>
    </w:rPr>
  </w:style>
  <w:style w:type="paragraph" w:customStyle="1" w:styleId="563A26A219C5466BB0F22F963A67F14F">
    <w:name w:val="563A26A219C5466BB0F22F963A67F14F"/>
    <w:rsid w:val="0048552E"/>
    <w:rPr>
      <w:lang w:val="en-AU" w:eastAsia="en-AU"/>
    </w:rPr>
  </w:style>
  <w:style w:type="paragraph" w:customStyle="1" w:styleId="2DA2F8AF700B4B5EAC06F85635C917C9">
    <w:name w:val="2DA2F8AF700B4B5EAC06F85635C917C9"/>
    <w:rsid w:val="0048552E"/>
    <w:rPr>
      <w:lang w:val="en-AU" w:eastAsia="en-AU"/>
    </w:rPr>
  </w:style>
  <w:style w:type="paragraph" w:customStyle="1" w:styleId="C95A92E4B775489FB76F6D468765A3AD">
    <w:name w:val="C95A92E4B775489FB76F6D468765A3AD"/>
    <w:rsid w:val="0048552E"/>
    <w:rPr>
      <w:lang w:val="en-AU" w:eastAsia="en-AU"/>
    </w:rPr>
  </w:style>
  <w:style w:type="paragraph" w:customStyle="1" w:styleId="70A982174A694F91A44B7084B37468EE">
    <w:name w:val="70A982174A694F91A44B7084B37468EE"/>
    <w:rsid w:val="0048552E"/>
    <w:rPr>
      <w:lang w:val="en-AU" w:eastAsia="en-AU"/>
    </w:rPr>
  </w:style>
  <w:style w:type="paragraph" w:customStyle="1" w:styleId="0B7C6E35E804431585E9DC4D15985455">
    <w:name w:val="0B7C6E35E804431585E9DC4D15985455"/>
    <w:rsid w:val="0048552E"/>
    <w:rPr>
      <w:lang w:val="en-AU" w:eastAsia="en-AU"/>
    </w:rPr>
  </w:style>
  <w:style w:type="paragraph" w:customStyle="1" w:styleId="CF6058A2F76241F5BF90C0D22684ED7E">
    <w:name w:val="CF6058A2F76241F5BF90C0D22684ED7E"/>
    <w:rsid w:val="0048552E"/>
    <w:rPr>
      <w:lang w:val="en-AU" w:eastAsia="en-AU"/>
    </w:rPr>
  </w:style>
  <w:style w:type="paragraph" w:customStyle="1" w:styleId="099E7F69FA8648E4AB028A6D42FED505">
    <w:name w:val="099E7F69FA8648E4AB028A6D42FED505"/>
    <w:rsid w:val="0048552E"/>
    <w:rPr>
      <w:lang w:val="en-AU" w:eastAsia="en-AU"/>
    </w:rPr>
  </w:style>
  <w:style w:type="paragraph" w:customStyle="1" w:styleId="CDDA766329D148DBADA59F33A9724640">
    <w:name w:val="CDDA766329D148DBADA59F33A9724640"/>
    <w:rsid w:val="0048552E"/>
    <w:rPr>
      <w:lang w:val="en-AU" w:eastAsia="en-AU"/>
    </w:rPr>
  </w:style>
  <w:style w:type="paragraph" w:customStyle="1" w:styleId="CDB9A76FA16543B1A2528D7B25389433">
    <w:name w:val="CDB9A76FA16543B1A2528D7B25389433"/>
    <w:rsid w:val="0048552E"/>
    <w:rPr>
      <w:lang w:val="en-AU" w:eastAsia="en-AU"/>
    </w:rPr>
  </w:style>
  <w:style w:type="paragraph" w:customStyle="1" w:styleId="13021505F7584E7384BEE0782753365C">
    <w:name w:val="13021505F7584E7384BEE0782753365C"/>
    <w:rsid w:val="0048552E"/>
    <w:rPr>
      <w:lang w:val="en-AU" w:eastAsia="en-AU"/>
    </w:rPr>
  </w:style>
  <w:style w:type="paragraph" w:customStyle="1" w:styleId="2478B87D95D44B74848C5E1FBC764A4D">
    <w:name w:val="2478B87D95D44B74848C5E1FBC764A4D"/>
    <w:rsid w:val="0048552E"/>
    <w:rPr>
      <w:lang w:val="en-AU" w:eastAsia="en-AU"/>
    </w:rPr>
  </w:style>
  <w:style w:type="paragraph" w:customStyle="1" w:styleId="D613AFF12F4A4D5FBB668DB7CCB19465">
    <w:name w:val="D613AFF12F4A4D5FBB668DB7CCB19465"/>
    <w:rsid w:val="0048552E"/>
    <w:rPr>
      <w:lang w:val="en-AU" w:eastAsia="en-AU"/>
    </w:rPr>
  </w:style>
  <w:style w:type="paragraph" w:customStyle="1" w:styleId="25BC59F70FFF41099D7D75446C0CD752">
    <w:name w:val="25BC59F70FFF41099D7D75446C0CD752"/>
    <w:rsid w:val="0048552E"/>
    <w:rPr>
      <w:lang w:val="en-AU" w:eastAsia="en-AU"/>
    </w:rPr>
  </w:style>
  <w:style w:type="paragraph" w:customStyle="1" w:styleId="D5C79766CFCC4FE3A63C2DCD4D227C78">
    <w:name w:val="D5C79766CFCC4FE3A63C2DCD4D227C78"/>
    <w:rsid w:val="0048552E"/>
    <w:rPr>
      <w:lang w:val="en-AU" w:eastAsia="en-AU"/>
    </w:rPr>
  </w:style>
  <w:style w:type="paragraph" w:customStyle="1" w:styleId="E890A977F2C4438A80E6E559369C21BA">
    <w:name w:val="E890A977F2C4438A80E6E559369C21BA"/>
    <w:rsid w:val="0048552E"/>
    <w:rPr>
      <w:lang w:val="en-AU" w:eastAsia="en-AU"/>
    </w:rPr>
  </w:style>
  <w:style w:type="paragraph" w:customStyle="1" w:styleId="D826C3DDCE6549898EB3E868073FFD49">
    <w:name w:val="D826C3DDCE6549898EB3E868073FFD49"/>
    <w:rsid w:val="0048552E"/>
    <w:rPr>
      <w:lang w:val="en-AU" w:eastAsia="en-AU"/>
    </w:rPr>
  </w:style>
  <w:style w:type="paragraph" w:customStyle="1" w:styleId="39393832FE2546DB8E0593E659561ED1">
    <w:name w:val="39393832FE2546DB8E0593E659561ED1"/>
    <w:rsid w:val="0048552E"/>
    <w:rPr>
      <w:lang w:val="en-AU" w:eastAsia="en-AU"/>
    </w:rPr>
  </w:style>
  <w:style w:type="paragraph" w:customStyle="1" w:styleId="46039063F9A345D3B0A245A2B9A4D33E">
    <w:name w:val="46039063F9A345D3B0A245A2B9A4D33E"/>
    <w:rsid w:val="0048552E"/>
    <w:rPr>
      <w:lang w:val="en-AU" w:eastAsia="en-AU"/>
    </w:rPr>
  </w:style>
  <w:style w:type="paragraph" w:customStyle="1" w:styleId="63FB7D0CA273470CBF2556460C3CA755">
    <w:name w:val="63FB7D0CA273470CBF2556460C3CA755"/>
    <w:rsid w:val="0048552E"/>
    <w:rPr>
      <w:lang w:val="en-AU" w:eastAsia="en-AU"/>
    </w:rPr>
  </w:style>
  <w:style w:type="paragraph" w:customStyle="1" w:styleId="0CE1C5F9E07F4A10AC2F32AC3A36F914">
    <w:name w:val="0CE1C5F9E07F4A10AC2F32AC3A36F914"/>
    <w:rsid w:val="0048552E"/>
    <w:rPr>
      <w:lang w:val="en-AU" w:eastAsia="en-AU"/>
    </w:rPr>
  </w:style>
  <w:style w:type="paragraph" w:customStyle="1" w:styleId="4C279AEA71A94CC2B0B2B4BE44543A51">
    <w:name w:val="4C279AEA71A94CC2B0B2B4BE44543A51"/>
    <w:rsid w:val="0048552E"/>
    <w:rPr>
      <w:lang w:val="en-AU" w:eastAsia="en-AU"/>
    </w:rPr>
  </w:style>
  <w:style w:type="paragraph" w:customStyle="1" w:styleId="484AE5A4772C4900B30106FB0674A6FA">
    <w:name w:val="484AE5A4772C4900B30106FB0674A6FA"/>
    <w:rsid w:val="0048552E"/>
    <w:rPr>
      <w:lang w:val="en-AU" w:eastAsia="en-AU"/>
    </w:rPr>
  </w:style>
  <w:style w:type="paragraph" w:customStyle="1" w:styleId="33E7212C60104A799102A358E0E25AF4">
    <w:name w:val="33E7212C60104A799102A358E0E25AF4"/>
    <w:rsid w:val="0048552E"/>
    <w:rPr>
      <w:lang w:val="en-AU" w:eastAsia="en-AU"/>
    </w:rPr>
  </w:style>
  <w:style w:type="paragraph" w:customStyle="1" w:styleId="4F49310059E84B28AAF5644DE5A77BAB">
    <w:name w:val="4F49310059E84B28AAF5644DE5A77BAB"/>
    <w:rsid w:val="0048552E"/>
    <w:rPr>
      <w:lang w:val="en-AU" w:eastAsia="en-AU"/>
    </w:rPr>
  </w:style>
  <w:style w:type="paragraph" w:customStyle="1" w:styleId="CAB199A01BB74D67910E57455A3F0D48">
    <w:name w:val="CAB199A01BB74D67910E57455A3F0D48"/>
    <w:rsid w:val="0048552E"/>
    <w:rPr>
      <w:lang w:val="en-AU" w:eastAsia="en-AU"/>
    </w:rPr>
  </w:style>
  <w:style w:type="paragraph" w:customStyle="1" w:styleId="6D7961A86CC14FB59159EC2705FD33D6">
    <w:name w:val="6D7961A86CC14FB59159EC2705FD33D6"/>
    <w:rsid w:val="0048552E"/>
    <w:rPr>
      <w:lang w:val="en-AU" w:eastAsia="en-AU"/>
    </w:rPr>
  </w:style>
  <w:style w:type="paragraph" w:customStyle="1" w:styleId="5F8D2444CFE9499E8FDD1DD58E477E81">
    <w:name w:val="5F8D2444CFE9499E8FDD1DD58E477E81"/>
    <w:rsid w:val="0048552E"/>
    <w:rPr>
      <w:lang w:val="en-AU" w:eastAsia="en-AU"/>
    </w:rPr>
  </w:style>
  <w:style w:type="paragraph" w:customStyle="1" w:styleId="14AF0A1A138446A3AE30B501CBFF47DC">
    <w:name w:val="14AF0A1A138446A3AE30B501CBFF47DC"/>
    <w:rsid w:val="0048552E"/>
    <w:rPr>
      <w:lang w:val="en-AU" w:eastAsia="en-AU"/>
    </w:rPr>
  </w:style>
  <w:style w:type="paragraph" w:customStyle="1" w:styleId="D1ACD68BF777443E8795F1DF6FCF1FBC">
    <w:name w:val="D1ACD68BF777443E8795F1DF6FCF1FBC"/>
    <w:rsid w:val="0048552E"/>
    <w:rPr>
      <w:lang w:val="en-AU" w:eastAsia="en-AU"/>
    </w:rPr>
  </w:style>
  <w:style w:type="paragraph" w:customStyle="1" w:styleId="BFD300C011B64E6F995C8B55788CB632">
    <w:name w:val="BFD300C011B64E6F995C8B55788CB632"/>
    <w:rsid w:val="0048552E"/>
    <w:rPr>
      <w:lang w:val="en-AU" w:eastAsia="en-AU"/>
    </w:rPr>
  </w:style>
  <w:style w:type="paragraph" w:customStyle="1" w:styleId="81EBF4A680824D8D89B4524FDD05656A">
    <w:name w:val="81EBF4A680824D8D89B4524FDD05656A"/>
    <w:rsid w:val="0048552E"/>
    <w:rPr>
      <w:lang w:val="en-AU" w:eastAsia="en-AU"/>
    </w:rPr>
  </w:style>
  <w:style w:type="paragraph" w:customStyle="1" w:styleId="1BA54B0FA36847D0964811274899E021">
    <w:name w:val="1BA54B0FA36847D0964811274899E021"/>
    <w:rsid w:val="0048552E"/>
    <w:rPr>
      <w:lang w:val="en-AU" w:eastAsia="en-AU"/>
    </w:rPr>
  </w:style>
  <w:style w:type="paragraph" w:customStyle="1" w:styleId="E1BB44A289F5445D997EC64D5F92111E">
    <w:name w:val="E1BB44A289F5445D997EC64D5F92111E"/>
    <w:rsid w:val="0048552E"/>
    <w:rPr>
      <w:lang w:val="en-AU" w:eastAsia="en-AU"/>
    </w:rPr>
  </w:style>
  <w:style w:type="paragraph" w:customStyle="1" w:styleId="B6A3ECE8D5C14ED8AAACDEE2CADC8581">
    <w:name w:val="B6A3ECE8D5C14ED8AAACDEE2CADC8581"/>
    <w:rsid w:val="0048552E"/>
    <w:rPr>
      <w:lang w:val="en-AU" w:eastAsia="en-AU"/>
    </w:rPr>
  </w:style>
  <w:style w:type="paragraph" w:customStyle="1" w:styleId="B1FBEABD176D4DA88B65038A96A38C40">
    <w:name w:val="B1FBEABD176D4DA88B65038A96A38C40"/>
    <w:rsid w:val="0048552E"/>
    <w:rPr>
      <w:lang w:val="en-AU" w:eastAsia="en-AU"/>
    </w:rPr>
  </w:style>
  <w:style w:type="paragraph" w:customStyle="1" w:styleId="08AA4D5695144E5580EF3726EC106C7A">
    <w:name w:val="08AA4D5695144E5580EF3726EC106C7A"/>
    <w:rsid w:val="0048552E"/>
    <w:rPr>
      <w:lang w:val="en-AU" w:eastAsia="en-AU"/>
    </w:rPr>
  </w:style>
  <w:style w:type="paragraph" w:customStyle="1" w:styleId="8C55D716D95A4F66BA079C1FCA03DC19">
    <w:name w:val="8C55D716D95A4F66BA079C1FCA03DC19"/>
    <w:rsid w:val="0048552E"/>
    <w:rPr>
      <w:lang w:val="en-AU" w:eastAsia="en-AU"/>
    </w:rPr>
  </w:style>
  <w:style w:type="paragraph" w:customStyle="1" w:styleId="D7A4314B9622462CB8AB4118C79C514B">
    <w:name w:val="D7A4314B9622462CB8AB4118C79C514B"/>
    <w:rsid w:val="0048552E"/>
    <w:rPr>
      <w:lang w:val="en-AU" w:eastAsia="en-AU"/>
    </w:rPr>
  </w:style>
  <w:style w:type="paragraph" w:customStyle="1" w:styleId="1400BAA054314530A4AB959273682448">
    <w:name w:val="1400BAA054314530A4AB959273682448"/>
    <w:rsid w:val="0048552E"/>
    <w:rPr>
      <w:lang w:val="en-AU" w:eastAsia="en-AU"/>
    </w:rPr>
  </w:style>
  <w:style w:type="paragraph" w:customStyle="1" w:styleId="F0E86DB41CE246B4A641BA8A19E867A4">
    <w:name w:val="F0E86DB41CE246B4A641BA8A19E867A4"/>
    <w:rsid w:val="0048552E"/>
    <w:rPr>
      <w:lang w:val="en-AU" w:eastAsia="en-AU"/>
    </w:rPr>
  </w:style>
  <w:style w:type="paragraph" w:customStyle="1" w:styleId="C27206FF3DE046A189B215FF78114577">
    <w:name w:val="C27206FF3DE046A189B215FF78114577"/>
    <w:rsid w:val="0048552E"/>
    <w:rPr>
      <w:lang w:val="en-AU" w:eastAsia="en-AU"/>
    </w:rPr>
  </w:style>
  <w:style w:type="paragraph" w:customStyle="1" w:styleId="1C5CE9F104D34E3CBA8D1A8BFC26945F">
    <w:name w:val="1C5CE9F104D34E3CBA8D1A8BFC26945F"/>
    <w:rsid w:val="0048552E"/>
    <w:rPr>
      <w:lang w:val="en-AU" w:eastAsia="en-AU"/>
    </w:rPr>
  </w:style>
  <w:style w:type="paragraph" w:customStyle="1" w:styleId="440D1671EBB241D4952F3A2816B945A5">
    <w:name w:val="440D1671EBB241D4952F3A2816B945A5"/>
    <w:rsid w:val="0048552E"/>
    <w:rPr>
      <w:lang w:val="en-AU" w:eastAsia="en-AU"/>
    </w:rPr>
  </w:style>
  <w:style w:type="paragraph" w:customStyle="1" w:styleId="BABB31D6D22A4200A970B69CC831ED01">
    <w:name w:val="BABB31D6D22A4200A970B69CC831ED01"/>
    <w:rsid w:val="0048552E"/>
    <w:rPr>
      <w:lang w:val="en-AU" w:eastAsia="en-AU"/>
    </w:rPr>
  </w:style>
  <w:style w:type="paragraph" w:customStyle="1" w:styleId="A605B3789B9E41ACBA37533367B5716C">
    <w:name w:val="A605B3789B9E41ACBA37533367B5716C"/>
    <w:rsid w:val="0048552E"/>
    <w:rPr>
      <w:lang w:val="en-AU" w:eastAsia="en-AU"/>
    </w:rPr>
  </w:style>
  <w:style w:type="paragraph" w:customStyle="1" w:styleId="5A228904F89247C3A21A750E2D5EB95A">
    <w:name w:val="5A228904F89247C3A21A750E2D5EB95A"/>
    <w:rsid w:val="0048552E"/>
    <w:rPr>
      <w:lang w:val="en-AU" w:eastAsia="en-AU"/>
    </w:rPr>
  </w:style>
  <w:style w:type="paragraph" w:customStyle="1" w:styleId="382A6B97BF7645289E9AF36EB26E5B4F">
    <w:name w:val="382A6B97BF7645289E9AF36EB26E5B4F"/>
    <w:rsid w:val="0048552E"/>
    <w:rPr>
      <w:lang w:val="en-AU" w:eastAsia="en-AU"/>
    </w:rPr>
  </w:style>
  <w:style w:type="paragraph" w:customStyle="1" w:styleId="551CE95461A84D329C93138E0D18FBA2">
    <w:name w:val="551CE95461A84D329C93138E0D18FBA2"/>
    <w:rsid w:val="0048552E"/>
    <w:rPr>
      <w:lang w:val="en-AU" w:eastAsia="en-AU"/>
    </w:rPr>
  </w:style>
  <w:style w:type="paragraph" w:customStyle="1" w:styleId="96321CE747A745E59FEC228892800B3B">
    <w:name w:val="96321CE747A745E59FEC228892800B3B"/>
    <w:rsid w:val="0048552E"/>
    <w:rPr>
      <w:lang w:val="en-AU" w:eastAsia="en-AU"/>
    </w:rPr>
  </w:style>
  <w:style w:type="paragraph" w:customStyle="1" w:styleId="77B727F80E954C318B58F6DEFC7C8F51">
    <w:name w:val="77B727F80E954C318B58F6DEFC7C8F51"/>
    <w:rsid w:val="0048552E"/>
    <w:rPr>
      <w:lang w:val="en-AU" w:eastAsia="en-AU"/>
    </w:rPr>
  </w:style>
  <w:style w:type="paragraph" w:customStyle="1" w:styleId="045EBA6048124F1790A22E2496B83B3A">
    <w:name w:val="045EBA6048124F1790A22E2496B83B3A"/>
    <w:rsid w:val="0048552E"/>
    <w:rPr>
      <w:lang w:val="en-AU" w:eastAsia="en-AU"/>
    </w:rPr>
  </w:style>
  <w:style w:type="paragraph" w:customStyle="1" w:styleId="8614EAFDCE8145DAA6DA86FF65D4A9AC">
    <w:name w:val="8614EAFDCE8145DAA6DA86FF65D4A9AC"/>
    <w:rsid w:val="0048552E"/>
    <w:rPr>
      <w:lang w:val="en-AU" w:eastAsia="en-AU"/>
    </w:rPr>
  </w:style>
  <w:style w:type="paragraph" w:customStyle="1" w:styleId="0F27B67D6C0848318A6D0BFCEC16A0C1">
    <w:name w:val="0F27B67D6C0848318A6D0BFCEC16A0C1"/>
    <w:rsid w:val="0048552E"/>
    <w:rPr>
      <w:lang w:val="en-AU" w:eastAsia="en-AU"/>
    </w:rPr>
  </w:style>
  <w:style w:type="paragraph" w:customStyle="1" w:styleId="3F6EA2A1A31E4505B08FE62F829C3946">
    <w:name w:val="3F6EA2A1A31E4505B08FE62F829C3946"/>
    <w:rsid w:val="0048552E"/>
    <w:rPr>
      <w:lang w:val="en-AU" w:eastAsia="en-AU"/>
    </w:rPr>
  </w:style>
  <w:style w:type="paragraph" w:customStyle="1" w:styleId="EC24BBCA0D1A477A861BDA7FDA754A57">
    <w:name w:val="EC24BBCA0D1A477A861BDA7FDA754A57"/>
    <w:rsid w:val="0048552E"/>
    <w:rPr>
      <w:lang w:val="en-AU" w:eastAsia="en-AU"/>
    </w:rPr>
  </w:style>
  <w:style w:type="paragraph" w:customStyle="1" w:styleId="6692C7DEA045431EBEC4BA2D9993DAA9">
    <w:name w:val="6692C7DEA045431EBEC4BA2D9993DAA9"/>
    <w:rsid w:val="0048552E"/>
    <w:rPr>
      <w:lang w:val="en-AU" w:eastAsia="en-AU"/>
    </w:rPr>
  </w:style>
  <w:style w:type="paragraph" w:customStyle="1" w:styleId="11E8E63E09554A7482E170BA67FB649B">
    <w:name w:val="11E8E63E09554A7482E170BA67FB649B"/>
    <w:rsid w:val="0048552E"/>
    <w:rPr>
      <w:lang w:val="en-AU" w:eastAsia="en-AU"/>
    </w:rPr>
  </w:style>
  <w:style w:type="paragraph" w:customStyle="1" w:styleId="5B8239A6F3E8405690718B8CA6B611DB">
    <w:name w:val="5B8239A6F3E8405690718B8CA6B611DB"/>
    <w:rsid w:val="0048552E"/>
    <w:rPr>
      <w:lang w:val="en-AU" w:eastAsia="en-AU"/>
    </w:rPr>
  </w:style>
  <w:style w:type="paragraph" w:customStyle="1" w:styleId="30F973DB43CE42F4864D7135543AAC2C">
    <w:name w:val="30F973DB43CE42F4864D7135543AAC2C"/>
    <w:rsid w:val="0048552E"/>
    <w:rPr>
      <w:lang w:val="en-AU" w:eastAsia="en-AU"/>
    </w:rPr>
  </w:style>
  <w:style w:type="paragraph" w:customStyle="1" w:styleId="1BFE5C4B5CF745FE90E20DDC0541E6C1">
    <w:name w:val="1BFE5C4B5CF745FE90E20DDC0541E6C1"/>
    <w:rsid w:val="0048552E"/>
    <w:rPr>
      <w:lang w:val="en-AU" w:eastAsia="en-AU"/>
    </w:rPr>
  </w:style>
  <w:style w:type="paragraph" w:customStyle="1" w:styleId="138FEC424AAA48ED9B2CBF814740F0D1">
    <w:name w:val="138FEC424AAA48ED9B2CBF814740F0D1"/>
    <w:rsid w:val="0048552E"/>
    <w:rPr>
      <w:lang w:val="en-AU" w:eastAsia="en-AU"/>
    </w:rPr>
  </w:style>
  <w:style w:type="paragraph" w:customStyle="1" w:styleId="0BAC13B572D1409398349F56815A99E7">
    <w:name w:val="0BAC13B572D1409398349F56815A99E7"/>
    <w:rsid w:val="0048552E"/>
    <w:rPr>
      <w:lang w:val="en-AU" w:eastAsia="en-AU"/>
    </w:rPr>
  </w:style>
  <w:style w:type="paragraph" w:customStyle="1" w:styleId="8C796E708BF54F4986D3593487D4CCDC">
    <w:name w:val="8C796E708BF54F4986D3593487D4CCDC"/>
    <w:rsid w:val="0048552E"/>
    <w:rPr>
      <w:lang w:val="en-AU" w:eastAsia="en-AU"/>
    </w:rPr>
  </w:style>
  <w:style w:type="paragraph" w:customStyle="1" w:styleId="AED13D12ACCC4FC8981FA75AEF9B755C">
    <w:name w:val="AED13D12ACCC4FC8981FA75AEF9B755C"/>
    <w:rsid w:val="0048552E"/>
    <w:rPr>
      <w:lang w:val="en-AU" w:eastAsia="en-AU"/>
    </w:rPr>
  </w:style>
  <w:style w:type="paragraph" w:customStyle="1" w:styleId="2EEC8E04D3FA4B1B8D48D1271A7D7483">
    <w:name w:val="2EEC8E04D3FA4B1B8D48D1271A7D7483"/>
    <w:rsid w:val="0048552E"/>
    <w:rPr>
      <w:lang w:val="en-AU" w:eastAsia="en-AU"/>
    </w:rPr>
  </w:style>
  <w:style w:type="paragraph" w:customStyle="1" w:styleId="089D8F64CF8F41AAAF4CFEC0204B6B36">
    <w:name w:val="089D8F64CF8F41AAAF4CFEC0204B6B36"/>
    <w:rsid w:val="0048552E"/>
    <w:rPr>
      <w:lang w:val="en-AU" w:eastAsia="en-AU"/>
    </w:rPr>
  </w:style>
  <w:style w:type="paragraph" w:customStyle="1" w:styleId="35ECF000E4C745FAA194FAF8E6B1F716">
    <w:name w:val="35ECF000E4C745FAA194FAF8E6B1F716"/>
    <w:rsid w:val="0048552E"/>
    <w:rPr>
      <w:lang w:val="en-AU" w:eastAsia="en-AU"/>
    </w:rPr>
  </w:style>
  <w:style w:type="paragraph" w:customStyle="1" w:styleId="D0DE871529C043BE9744BF078E333E2A">
    <w:name w:val="D0DE871529C043BE9744BF078E333E2A"/>
    <w:rsid w:val="0048552E"/>
    <w:rPr>
      <w:lang w:val="en-AU" w:eastAsia="en-AU"/>
    </w:rPr>
  </w:style>
  <w:style w:type="paragraph" w:customStyle="1" w:styleId="BC24EABF0CDB4BC7ACA4F5B63BF2DD0A">
    <w:name w:val="BC24EABF0CDB4BC7ACA4F5B63BF2DD0A"/>
    <w:rsid w:val="0048552E"/>
    <w:rPr>
      <w:lang w:val="en-AU" w:eastAsia="en-AU"/>
    </w:rPr>
  </w:style>
  <w:style w:type="paragraph" w:customStyle="1" w:styleId="AB7D9CB86E61401A9B24904EB4D072FE">
    <w:name w:val="AB7D9CB86E61401A9B24904EB4D072FE"/>
    <w:rsid w:val="0048552E"/>
    <w:rPr>
      <w:lang w:val="en-AU" w:eastAsia="en-AU"/>
    </w:rPr>
  </w:style>
  <w:style w:type="paragraph" w:customStyle="1" w:styleId="C4E8FD92BD964085AFA4A6C5A9BC2E34">
    <w:name w:val="C4E8FD92BD964085AFA4A6C5A9BC2E34"/>
    <w:rsid w:val="0048552E"/>
    <w:rPr>
      <w:lang w:val="en-AU" w:eastAsia="en-AU"/>
    </w:rPr>
  </w:style>
  <w:style w:type="paragraph" w:customStyle="1" w:styleId="61F2D269B2494049869B733C254A70C3">
    <w:name w:val="61F2D269B2494049869B733C254A70C3"/>
    <w:rsid w:val="0048552E"/>
    <w:rPr>
      <w:lang w:val="en-AU" w:eastAsia="en-AU"/>
    </w:rPr>
  </w:style>
  <w:style w:type="paragraph" w:customStyle="1" w:styleId="2FC943BE40D84DEB89CA292746C00788">
    <w:name w:val="2FC943BE40D84DEB89CA292746C00788"/>
    <w:rsid w:val="0048552E"/>
    <w:rPr>
      <w:lang w:val="en-AU" w:eastAsia="en-AU"/>
    </w:rPr>
  </w:style>
  <w:style w:type="paragraph" w:customStyle="1" w:styleId="E74AC3E8B04B422A9E549C64772B6F5A">
    <w:name w:val="E74AC3E8B04B422A9E549C64772B6F5A"/>
    <w:rsid w:val="0048552E"/>
    <w:rPr>
      <w:lang w:val="en-AU" w:eastAsia="en-AU"/>
    </w:rPr>
  </w:style>
  <w:style w:type="paragraph" w:customStyle="1" w:styleId="C2B2F7D2AD0A4EA4B89F48E4B4BB1687">
    <w:name w:val="C2B2F7D2AD0A4EA4B89F48E4B4BB1687"/>
    <w:rsid w:val="0048552E"/>
    <w:rPr>
      <w:lang w:val="en-AU" w:eastAsia="en-AU"/>
    </w:rPr>
  </w:style>
  <w:style w:type="paragraph" w:customStyle="1" w:styleId="5B1A8C30E2EF4F3C9F00DC3949B8163A">
    <w:name w:val="5B1A8C30E2EF4F3C9F00DC3949B8163A"/>
    <w:rsid w:val="0048552E"/>
    <w:rPr>
      <w:lang w:val="en-AU" w:eastAsia="en-AU"/>
    </w:rPr>
  </w:style>
  <w:style w:type="paragraph" w:customStyle="1" w:styleId="680782496D25457489CE28B63293E8BC">
    <w:name w:val="680782496D25457489CE28B63293E8BC"/>
    <w:rsid w:val="0048552E"/>
    <w:rPr>
      <w:lang w:val="en-AU" w:eastAsia="en-AU"/>
    </w:rPr>
  </w:style>
  <w:style w:type="paragraph" w:customStyle="1" w:styleId="E4D57A2BF4FB46A7ABA4716E0E32A372">
    <w:name w:val="E4D57A2BF4FB46A7ABA4716E0E32A372"/>
    <w:rsid w:val="0048552E"/>
    <w:rPr>
      <w:lang w:val="en-AU" w:eastAsia="en-AU"/>
    </w:rPr>
  </w:style>
  <w:style w:type="paragraph" w:customStyle="1" w:styleId="E757F85FD9784244AF00D4F3F4BE23CC">
    <w:name w:val="E757F85FD9784244AF00D4F3F4BE23CC"/>
    <w:rsid w:val="0048552E"/>
    <w:rPr>
      <w:lang w:val="en-AU" w:eastAsia="en-AU"/>
    </w:rPr>
  </w:style>
  <w:style w:type="paragraph" w:customStyle="1" w:styleId="F7AFC3645DA14E7D9C956C675E110614">
    <w:name w:val="F7AFC3645DA14E7D9C956C675E110614"/>
    <w:rsid w:val="0048552E"/>
    <w:rPr>
      <w:lang w:val="en-AU" w:eastAsia="en-AU"/>
    </w:rPr>
  </w:style>
  <w:style w:type="paragraph" w:customStyle="1" w:styleId="90D4177F9FBB409CA1F3C686D6747F19">
    <w:name w:val="90D4177F9FBB409CA1F3C686D6747F19"/>
    <w:rsid w:val="0048552E"/>
    <w:rPr>
      <w:lang w:val="en-AU" w:eastAsia="en-AU"/>
    </w:rPr>
  </w:style>
  <w:style w:type="paragraph" w:customStyle="1" w:styleId="AA46B05A1FC34A8981FE3FE6C1DF44A9">
    <w:name w:val="AA46B05A1FC34A8981FE3FE6C1DF44A9"/>
    <w:rsid w:val="0048552E"/>
    <w:rPr>
      <w:lang w:val="en-AU" w:eastAsia="en-AU"/>
    </w:rPr>
  </w:style>
  <w:style w:type="paragraph" w:customStyle="1" w:styleId="A37C6C8144844E2188845ADBAFA4EA94">
    <w:name w:val="A37C6C8144844E2188845ADBAFA4EA94"/>
    <w:rsid w:val="0048552E"/>
    <w:rPr>
      <w:lang w:val="en-AU" w:eastAsia="en-AU"/>
    </w:rPr>
  </w:style>
  <w:style w:type="paragraph" w:customStyle="1" w:styleId="385A1AAA98C34933B802EC63EF5F3440">
    <w:name w:val="385A1AAA98C34933B802EC63EF5F3440"/>
    <w:rsid w:val="0048552E"/>
    <w:rPr>
      <w:lang w:val="en-AU" w:eastAsia="en-AU"/>
    </w:rPr>
  </w:style>
  <w:style w:type="paragraph" w:customStyle="1" w:styleId="1250233B087F49749DA36C33EC32A0B5">
    <w:name w:val="1250233B087F49749DA36C33EC32A0B5"/>
    <w:rsid w:val="0048552E"/>
    <w:rPr>
      <w:lang w:val="en-AU" w:eastAsia="en-AU"/>
    </w:rPr>
  </w:style>
  <w:style w:type="paragraph" w:customStyle="1" w:styleId="26B5FAA21FC24598B5D69001C7587416">
    <w:name w:val="26B5FAA21FC24598B5D69001C7587416"/>
    <w:rsid w:val="0048552E"/>
    <w:rPr>
      <w:lang w:val="en-AU" w:eastAsia="en-AU"/>
    </w:rPr>
  </w:style>
  <w:style w:type="paragraph" w:customStyle="1" w:styleId="1284EFE3436C48C5A9F15A1063C75787">
    <w:name w:val="1284EFE3436C48C5A9F15A1063C75787"/>
    <w:rsid w:val="0048552E"/>
    <w:rPr>
      <w:lang w:val="en-AU" w:eastAsia="en-AU"/>
    </w:rPr>
  </w:style>
  <w:style w:type="paragraph" w:customStyle="1" w:styleId="0D60B773E1644F25A1B0CDECE8182229">
    <w:name w:val="0D60B773E1644F25A1B0CDECE8182229"/>
    <w:rsid w:val="0048552E"/>
    <w:rPr>
      <w:lang w:val="en-AU" w:eastAsia="en-AU"/>
    </w:rPr>
  </w:style>
  <w:style w:type="paragraph" w:customStyle="1" w:styleId="E3095C90371144A69E3D4F0EE2FE663B">
    <w:name w:val="E3095C90371144A69E3D4F0EE2FE663B"/>
    <w:rsid w:val="0048552E"/>
    <w:rPr>
      <w:lang w:val="en-AU" w:eastAsia="en-AU"/>
    </w:rPr>
  </w:style>
  <w:style w:type="paragraph" w:customStyle="1" w:styleId="BE6E4890224C4133A45E6E11B7EF8212">
    <w:name w:val="BE6E4890224C4133A45E6E11B7EF8212"/>
    <w:rsid w:val="0048552E"/>
    <w:rPr>
      <w:lang w:val="en-AU" w:eastAsia="en-AU"/>
    </w:rPr>
  </w:style>
  <w:style w:type="paragraph" w:customStyle="1" w:styleId="57C637AE3936407EBA3F705D0E83D383">
    <w:name w:val="57C637AE3936407EBA3F705D0E83D383"/>
    <w:rsid w:val="0048552E"/>
    <w:rPr>
      <w:lang w:val="en-AU" w:eastAsia="en-AU"/>
    </w:rPr>
  </w:style>
  <w:style w:type="paragraph" w:customStyle="1" w:styleId="094A8F07A5BF4B459CEBD10501539ED2">
    <w:name w:val="094A8F07A5BF4B459CEBD10501539ED2"/>
    <w:rsid w:val="0048552E"/>
    <w:rPr>
      <w:lang w:val="en-AU" w:eastAsia="en-AU"/>
    </w:rPr>
  </w:style>
  <w:style w:type="paragraph" w:customStyle="1" w:styleId="48FF1D7216CB42239F158076368A3A18">
    <w:name w:val="48FF1D7216CB42239F158076368A3A18"/>
    <w:rsid w:val="0048552E"/>
    <w:rPr>
      <w:lang w:val="en-AU" w:eastAsia="en-AU"/>
    </w:rPr>
  </w:style>
  <w:style w:type="paragraph" w:customStyle="1" w:styleId="44A274537D554A7A91E386972DBEAA57">
    <w:name w:val="44A274537D554A7A91E386972DBEAA57"/>
    <w:rsid w:val="0048552E"/>
    <w:rPr>
      <w:lang w:val="en-AU" w:eastAsia="en-AU"/>
    </w:rPr>
  </w:style>
  <w:style w:type="paragraph" w:customStyle="1" w:styleId="48B2B46630114D02A18DC13A1BC95908">
    <w:name w:val="48B2B46630114D02A18DC13A1BC95908"/>
    <w:rsid w:val="0048552E"/>
    <w:rPr>
      <w:lang w:val="en-AU" w:eastAsia="en-AU"/>
    </w:rPr>
  </w:style>
  <w:style w:type="paragraph" w:customStyle="1" w:styleId="81D90CBDE21A43949E35D6B5DC3AE258">
    <w:name w:val="81D90CBDE21A43949E35D6B5DC3AE258"/>
    <w:rsid w:val="0048552E"/>
    <w:rPr>
      <w:lang w:val="en-AU" w:eastAsia="en-AU"/>
    </w:rPr>
  </w:style>
  <w:style w:type="paragraph" w:customStyle="1" w:styleId="653AF7A7ABE64D189ADED3D2107CE0AE">
    <w:name w:val="653AF7A7ABE64D189ADED3D2107CE0AE"/>
    <w:rsid w:val="0048552E"/>
    <w:rPr>
      <w:lang w:val="en-AU" w:eastAsia="en-AU"/>
    </w:rPr>
  </w:style>
  <w:style w:type="paragraph" w:customStyle="1" w:styleId="C806EFC32DCD4368B26FB41432CE25A5">
    <w:name w:val="C806EFC32DCD4368B26FB41432CE25A5"/>
    <w:rsid w:val="0048552E"/>
    <w:rPr>
      <w:lang w:val="en-AU" w:eastAsia="en-AU"/>
    </w:rPr>
  </w:style>
  <w:style w:type="paragraph" w:customStyle="1" w:styleId="081805DB6DEC40889BDAAF3FBD02DDCD">
    <w:name w:val="081805DB6DEC40889BDAAF3FBD02DDCD"/>
    <w:rsid w:val="0048552E"/>
    <w:rPr>
      <w:lang w:val="en-AU" w:eastAsia="en-AU"/>
    </w:rPr>
  </w:style>
  <w:style w:type="paragraph" w:customStyle="1" w:styleId="7E13C494569C43DFB01932167D7AD1C9">
    <w:name w:val="7E13C494569C43DFB01932167D7AD1C9"/>
    <w:rsid w:val="0048552E"/>
    <w:rPr>
      <w:lang w:val="en-AU" w:eastAsia="en-AU"/>
    </w:rPr>
  </w:style>
  <w:style w:type="paragraph" w:customStyle="1" w:styleId="0BF1721BA0564865B970D1EA2D31F0AB">
    <w:name w:val="0BF1721BA0564865B970D1EA2D31F0AB"/>
    <w:rsid w:val="0048552E"/>
    <w:rPr>
      <w:lang w:val="en-AU" w:eastAsia="en-AU"/>
    </w:rPr>
  </w:style>
  <w:style w:type="paragraph" w:customStyle="1" w:styleId="4CA600CF08A44DB1B5D68215D119DC79">
    <w:name w:val="4CA600CF08A44DB1B5D68215D119DC79"/>
    <w:rsid w:val="0048552E"/>
    <w:rPr>
      <w:lang w:val="en-AU" w:eastAsia="en-AU"/>
    </w:rPr>
  </w:style>
  <w:style w:type="paragraph" w:customStyle="1" w:styleId="122647D7213C468990D02EE72B5006B3">
    <w:name w:val="122647D7213C468990D02EE72B5006B3"/>
    <w:rsid w:val="0048552E"/>
    <w:rPr>
      <w:lang w:val="en-AU" w:eastAsia="en-AU"/>
    </w:rPr>
  </w:style>
  <w:style w:type="paragraph" w:customStyle="1" w:styleId="868E710505A74648866E87C2D4F3036D">
    <w:name w:val="868E710505A74648866E87C2D4F3036D"/>
    <w:rsid w:val="0048552E"/>
    <w:rPr>
      <w:lang w:val="en-AU" w:eastAsia="en-AU"/>
    </w:rPr>
  </w:style>
  <w:style w:type="paragraph" w:customStyle="1" w:styleId="23DCD1FD7E8449C0801882AFFB41EF71">
    <w:name w:val="23DCD1FD7E8449C0801882AFFB41EF71"/>
    <w:rsid w:val="0048552E"/>
    <w:rPr>
      <w:lang w:val="en-AU" w:eastAsia="en-AU"/>
    </w:rPr>
  </w:style>
  <w:style w:type="paragraph" w:customStyle="1" w:styleId="E2E085BB3EFA414FB26BE1648FDD8BC6">
    <w:name w:val="E2E085BB3EFA414FB26BE1648FDD8BC6"/>
    <w:rsid w:val="0048552E"/>
    <w:rPr>
      <w:lang w:val="en-AU" w:eastAsia="en-AU"/>
    </w:rPr>
  </w:style>
  <w:style w:type="paragraph" w:customStyle="1" w:styleId="3DB34B6DFC3949E8A8209B473484800D">
    <w:name w:val="3DB34B6DFC3949E8A8209B473484800D"/>
    <w:rsid w:val="0048552E"/>
    <w:rPr>
      <w:lang w:val="en-AU" w:eastAsia="en-AU"/>
    </w:rPr>
  </w:style>
  <w:style w:type="paragraph" w:customStyle="1" w:styleId="F8BC7BB299144828AB970F7351EDD2AC">
    <w:name w:val="F8BC7BB299144828AB970F7351EDD2AC"/>
    <w:rsid w:val="0048552E"/>
    <w:rPr>
      <w:lang w:val="en-AU" w:eastAsia="en-AU"/>
    </w:rPr>
  </w:style>
  <w:style w:type="paragraph" w:customStyle="1" w:styleId="23F019299D464B16B1F2FA95C8FCBA15">
    <w:name w:val="23F019299D464B16B1F2FA95C8FCBA15"/>
    <w:rsid w:val="0048552E"/>
    <w:rPr>
      <w:lang w:val="en-AU" w:eastAsia="en-AU"/>
    </w:rPr>
  </w:style>
  <w:style w:type="paragraph" w:customStyle="1" w:styleId="3D99100094294A80A4ECB639B7B69771">
    <w:name w:val="3D99100094294A80A4ECB639B7B69771"/>
    <w:rsid w:val="0048552E"/>
    <w:rPr>
      <w:lang w:val="en-AU" w:eastAsia="en-AU"/>
    </w:rPr>
  </w:style>
  <w:style w:type="paragraph" w:customStyle="1" w:styleId="726968179B094E3080073CF8D7DEAA03">
    <w:name w:val="726968179B094E3080073CF8D7DEAA03"/>
    <w:rsid w:val="0048552E"/>
    <w:rPr>
      <w:lang w:val="en-AU" w:eastAsia="en-AU"/>
    </w:rPr>
  </w:style>
  <w:style w:type="paragraph" w:customStyle="1" w:styleId="C0DEEEBB16FF44AF92A15684B0B8C741">
    <w:name w:val="C0DEEEBB16FF44AF92A15684B0B8C741"/>
    <w:rsid w:val="0048552E"/>
    <w:rPr>
      <w:lang w:val="en-AU" w:eastAsia="en-AU"/>
    </w:rPr>
  </w:style>
  <w:style w:type="paragraph" w:customStyle="1" w:styleId="358F5F8030B345018613CDED534F20FB">
    <w:name w:val="358F5F8030B345018613CDED534F20FB"/>
    <w:rsid w:val="0048552E"/>
    <w:rPr>
      <w:lang w:val="en-AU" w:eastAsia="en-AU"/>
    </w:rPr>
  </w:style>
  <w:style w:type="paragraph" w:customStyle="1" w:styleId="F85BB19ED86840ABBD63C69D78AD4B36">
    <w:name w:val="F85BB19ED86840ABBD63C69D78AD4B36"/>
    <w:rsid w:val="0048552E"/>
    <w:rPr>
      <w:lang w:val="en-AU" w:eastAsia="en-AU"/>
    </w:rPr>
  </w:style>
  <w:style w:type="paragraph" w:customStyle="1" w:styleId="95F614B62DB74146B8CD43D63499EF86">
    <w:name w:val="95F614B62DB74146B8CD43D63499EF86"/>
    <w:rsid w:val="0048552E"/>
    <w:rPr>
      <w:lang w:val="en-AU" w:eastAsia="en-AU"/>
    </w:rPr>
  </w:style>
  <w:style w:type="paragraph" w:customStyle="1" w:styleId="09FE07AECD2442208CB100FDBAABA715">
    <w:name w:val="09FE07AECD2442208CB100FDBAABA715"/>
    <w:rsid w:val="0048552E"/>
    <w:rPr>
      <w:lang w:val="en-AU" w:eastAsia="en-AU"/>
    </w:rPr>
  </w:style>
  <w:style w:type="paragraph" w:customStyle="1" w:styleId="C7EAAF4AFE114D5B8ADB5BEBA1327C62">
    <w:name w:val="C7EAAF4AFE114D5B8ADB5BEBA1327C62"/>
    <w:rsid w:val="0048552E"/>
    <w:rPr>
      <w:lang w:val="en-AU" w:eastAsia="en-AU"/>
    </w:rPr>
  </w:style>
  <w:style w:type="paragraph" w:customStyle="1" w:styleId="D63A416F01CC401EA324A5BE0B1117E1">
    <w:name w:val="D63A416F01CC401EA324A5BE0B1117E1"/>
    <w:rsid w:val="0048552E"/>
    <w:rPr>
      <w:lang w:val="en-AU" w:eastAsia="en-AU"/>
    </w:rPr>
  </w:style>
  <w:style w:type="paragraph" w:customStyle="1" w:styleId="5B5135D4721B4D75A7CDE6B3526E0A3A">
    <w:name w:val="5B5135D4721B4D75A7CDE6B3526E0A3A"/>
    <w:rsid w:val="0048552E"/>
    <w:rPr>
      <w:lang w:val="en-AU" w:eastAsia="en-AU"/>
    </w:rPr>
  </w:style>
  <w:style w:type="paragraph" w:customStyle="1" w:styleId="DCEE51C44FCE4EE7A1B98E06EC9FDFF9">
    <w:name w:val="DCEE51C44FCE4EE7A1B98E06EC9FDFF9"/>
    <w:rsid w:val="0048552E"/>
    <w:rPr>
      <w:lang w:val="en-AU" w:eastAsia="en-AU"/>
    </w:rPr>
  </w:style>
  <w:style w:type="paragraph" w:customStyle="1" w:styleId="FA0B86E49B204CACA3DB2D615B6B1146">
    <w:name w:val="FA0B86E49B204CACA3DB2D615B6B1146"/>
    <w:rsid w:val="0048552E"/>
    <w:rPr>
      <w:lang w:val="en-AU" w:eastAsia="en-AU"/>
    </w:rPr>
  </w:style>
  <w:style w:type="paragraph" w:customStyle="1" w:styleId="5FE68EE0EAD04242A111DC994B4A9255">
    <w:name w:val="5FE68EE0EAD04242A111DC994B4A9255"/>
    <w:rsid w:val="0048552E"/>
    <w:rPr>
      <w:lang w:val="en-AU" w:eastAsia="en-AU"/>
    </w:rPr>
  </w:style>
  <w:style w:type="paragraph" w:customStyle="1" w:styleId="E641236057EA4FF18B59F6D5EC2DECA7">
    <w:name w:val="E641236057EA4FF18B59F6D5EC2DECA7"/>
    <w:rsid w:val="0048552E"/>
    <w:rPr>
      <w:lang w:val="en-AU" w:eastAsia="en-AU"/>
    </w:rPr>
  </w:style>
  <w:style w:type="paragraph" w:customStyle="1" w:styleId="1DAA98CFBC704B1989DE8F601C205E53">
    <w:name w:val="1DAA98CFBC704B1989DE8F601C205E53"/>
    <w:rsid w:val="0048552E"/>
    <w:rPr>
      <w:lang w:val="en-AU" w:eastAsia="en-AU"/>
    </w:rPr>
  </w:style>
  <w:style w:type="paragraph" w:customStyle="1" w:styleId="7CEBA21568944A75A2759DE8B15BEC39">
    <w:name w:val="7CEBA21568944A75A2759DE8B15BEC39"/>
    <w:rsid w:val="0048552E"/>
    <w:rPr>
      <w:lang w:val="en-AU" w:eastAsia="en-AU"/>
    </w:rPr>
  </w:style>
  <w:style w:type="paragraph" w:customStyle="1" w:styleId="BFB2181D375642E097C3C4D1560C12E5">
    <w:name w:val="BFB2181D375642E097C3C4D1560C12E5"/>
    <w:rsid w:val="0048552E"/>
    <w:rPr>
      <w:lang w:val="en-AU" w:eastAsia="en-AU"/>
    </w:rPr>
  </w:style>
  <w:style w:type="paragraph" w:customStyle="1" w:styleId="CC68A0F61F1E4396B7784AD7A9219672">
    <w:name w:val="CC68A0F61F1E4396B7784AD7A9219672"/>
    <w:rsid w:val="0048552E"/>
    <w:rPr>
      <w:lang w:val="en-AU" w:eastAsia="en-AU"/>
    </w:rPr>
  </w:style>
  <w:style w:type="paragraph" w:customStyle="1" w:styleId="55CB460344654550B5EC56FF5CE9153D">
    <w:name w:val="55CB460344654550B5EC56FF5CE9153D"/>
    <w:rsid w:val="0048552E"/>
    <w:rPr>
      <w:lang w:val="en-AU" w:eastAsia="en-AU"/>
    </w:rPr>
  </w:style>
  <w:style w:type="paragraph" w:customStyle="1" w:styleId="B30B7BE64B3D436E88852897A94320F2">
    <w:name w:val="B30B7BE64B3D436E88852897A94320F2"/>
    <w:rsid w:val="0048552E"/>
    <w:rPr>
      <w:lang w:val="en-AU" w:eastAsia="en-AU"/>
    </w:rPr>
  </w:style>
  <w:style w:type="paragraph" w:customStyle="1" w:styleId="BCAD1B67AD1F461EBCBF66F57571D9C6">
    <w:name w:val="BCAD1B67AD1F461EBCBF66F57571D9C6"/>
    <w:rsid w:val="0048552E"/>
    <w:rPr>
      <w:lang w:val="en-AU" w:eastAsia="en-AU"/>
    </w:rPr>
  </w:style>
  <w:style w:type="paragraph" w:customStyle="1" w:styleId="8415BA7BCE724231AADDD30FDF24D8F1">
    <w:name w:val="8415BA7BCE724231AADDD30FDF24D8F1"/>
    <w:rsid w:val="0048552E"/>
    <w:rPr>
      <w:lang w:val="en-AU" w:eastAsia="en-AU"/>
    </w:rPr>
  </w:style>
  <w:style w:type="paragraph" w:customStyle="1" w:styleId="B7FB3A0ACBE249F690F874273207A9FC">
    <w:name w:val="B7FB3A0ACBE249F690F874273207A9FC"/>
    <w:rsid w:val="0048552E"/>
    <w:rPr>
      <w:lang w:val="en-AU" w:eastAsia="en-AU"/>
    </w:rPr>
  </w:style>
  <w:style w:type="paragraph" w:customStyle="1" w:styleId="DD935EFD62DD48B0A04F79B07EEE5F70">
    <w:name w:val="DD935EFD62DD48B0A04F79B07EEE5F70"/>
    <w:rsid w:val="0048552E"/>
    <w:rPr>
      <w:lang w:val="en-AU" w:eastAsia="en-AU"/>
    </w:rPr>
  </w:style>
  <w:style w:type="paragraph" w:customStyle="1" w:styleId="BFDB569F3A314BA196788B12310B4F3D">
    <w:name w:val="BFDB569F3A314BA196788B12310B4F3D"/>
    <w:rsid w:val="0048552E"/>
    <w:rPr>
      <w:lang w:val="en-AU" w:eastAsia="en-AU"/>
    </w:rPr>
  </w:style>
  <w:style w:type="paragraph" w:customStyle="1" w:styleId="D71C57298CAE4FBC8CCE97597FCC7DE8">
    <w:name w:val="D71C57298CAE4FBC8CCE97597FCC7DE8"/>
    <w:rsid w:val="0048552E"/>
    <w:rPr>
      <w:lang w:val="en-AU" w:eastAsia="en-AU"/>
    </w:rPr>
  </w:style>
  <w:style w:type="paragraph" w:customStyle="1" w:styleId="D55D878DF5664E76AEC5357C3EC30334">
    <w:name w:val="D55D878DF5664E76AEC5357C3EC30334"/>
    <w:rsid w:val="0048552E"/>
    <w:rPr>
      <w:lang w:val="en-AU" w:eastAsia="en-AU"/>
    </w:rPr>
  </w:style>
  <w:style w:type="paragraph" w:customStyle="1" w:styleId="1635F2B6288846B1BAADF085D74C00B8">
    <w:name w:val="1635F2B6288846B1BAADF085D74C00B8"/>
    <w:rsid w:val="0048552E"/>
    <w:rPr>
      <w:lang w:val="en-AU" w:eastAsia="en-AU"/>
    </w:rPr>
  </w:style>
  <w:style w:type="paragraph" w:customStyle="1" w:styleId="1B34F5D0D1AE446C8011483E6949CDA1">
    <w:name w:val="1B34F5D0D1AE446C8011483E6949CDA1"/>
    <w:rsid w:val="0048552E"/>
    <w:rPr>
      <w:lang w:val="en-AU" w:eastAsia="en-AU"/>
    </w:rPr>
  </w:style>
  <w:style w:type="paragraph" w:customStyle="1" w:styleId="376468670F04432C915BB2663DF16D75">
    <w:name w:val="376468670F04432C915BB2663DF16D75"/>
    <w:rsid w:val="0048552E"/>
    <w:rPr>
      <w:lang w:val="en-AU" w:eastAsia="en-AU"/>
    </w:rPr>
  </w:style>
  <w:style w:type="paragraph" w:customStyle="1" w:styleId="FDA1C7BF8F3843D783617C7F06B338F4">
    <w:name w:val="FDA1C7BF8F3843D783617C7F06B338F4"/>
    <w:rsid w:val="0048552E"/>
    <w:rPr>
      <w:lang w:val="en-AU" w:eastAsia="en-AU"/>
    </w:rPr>
  </w:style>
  <w:style w:type="paragraph" w:customStyle="1" w:styleId="83A0C7E7CBCC49378364A0467A9602D6">
    <w:name w:val="83A0C7E7CBCC49378364A0467A9602D6"/>
    <w:rsid w:val="0048552E"/>
    <w:rPr>
      <w:lang w:val="en-AU" w:eastAsia="en-AU"/>
    </w:rPr>
  </w:style>
  <w:style w:type="paragraph" w:customStyle="1" w:styleId="7DB0E7D0600744EB8CF951D2859B4D80">
    <w:name w:val="7DB0E7D0600744EB8CF951D2859B4D80"/>
    <w:rsid w:val="0048552E"/>
    <w:rPr>
      <w:lang w:val="en-AU" w:eastAsia="en-AU"/>
    </w:rPr>
  </w:style>
  <w:style w:type="paragraph" w:customStyle="1" w:styleId="8AC644B74784473DA3BA8038DE60C7B7">
    <w:name w:val="8AC644B74784473DA3BA8038DE60C7B7"/>
    <w:rsid w:val="0048552E"/>
    <w:rPr>
      <w:lang w:val="en-AU" w:eastAsia="en-AU"/>
    </w:rPr>
  </w:style>
  <w:style w:type="paragraph" w:customStyle="1" w:styleId="68AF29F05EA9447FA70E03F88DBB7D3C">
    <w:name w:val="68AF29F05EA9447FA70E03F88DBB7D3C"/>
    <w:rsid w:val="0048552E"/>
    <w:rPr>
      <w:lang w:val="en-AU" w:eastAsia="en-AU"/>
    </w:rPr>
  </w:style>
  <w:style w:type="paragraph" w:customStyle="1" w:styleId="ECB84EA6C31643289C89516940E9A532">
    <w:name w:val="ECB84EA6C31643289C89516940E9A532"/>
    <w:rsid w:val="0048552E"/>
    <w:rPr>
      <w:lang w:val="en-AU" w:eastAsia="en-AU"/>
    </w:rPr>
  </w:style>
  <w:style w:type="paragraph" w:customStyle="1" w:styleId="FE7D7416113448E3A651127F3F250362">
    <w:name w:val="FE7D7416113448E3A651127F3F250362"/>
    <w:rsid w:val="0048552E"/>
    <w:rPr>
      <w:lang w:val="en-AU" w:eastAsia="en-AU"/>
    </w:rPr>
  </w:style>
  <w:style w:type="paragraph" w:customStyle="1" w:styleId="4B35549A2DA44658A149C4D2F325585C">
    <w:name w:val="4B35549A2DA44658A149C4D2F325585C"/>
    <w:rsid w:val="0048552E"/>
    <w:rPr>
      <w:lang w:val="en-AU" w:eastAsia="en-AU"/>
    </w:rPr>
  </w:style>
  <w:style w:type="paragraph" w:customStyle="1" w:styleId="25E9B95DE81A4A28A8F4B6190C37B0AE">
    <w:name w:val="25E9B95DE81A4A28A8F4B6190C37B0AE"/>
    <w:rsid w:val="0048552E"/>
    <w:rPr>
      <w:lang w:val="en-AU" w:eastAsia="en-AU"/>
    </w:rPr>
  </w:style>
  <w:style w:type="paragraph" w:customStyle="1" w:styleId="26B42A30143D4313A18CCCBBD4CD2DC4">
    <w:name w:val="26B42A30143D4313A18CCCBBD4CD2DC4"/>
    <w:rsid w:val="0048552E"/>
    <w:rPr>
      <w:lang w:val="en-AU" w:eastAsia="en-AU"/>
    </w:rPr>
  </w:style>
  <w:style w:type="paragraph" w:customStyle="1" w:styleId="0F6B110086F6491D9281E96B7E707673">
    <w:name w:val="0F6B110086F6491D9281E96B7E707673"/>
    <w:rsid w:val="0048552E"/>
    <w:rPr>
      <w:lang w:val="en-AU" w:eastAsia="en-AU"/>
    </w:rPr>
  </w:style>
  <w:style w:type="paragraph" w:customStyle="1" w:styleId="BE422711CA7A4751A9F6D55D3C6A1C2A">
    <w:name w:val="BE422711CA7A4751A9F6D55D3C6A1C2A"/>
    <w:rsid w:val="0048552E"/>
    <w:rPr>
      <w:lang w:val="en-AU" w:eastAsia="en-AU"/>
    </w:rPr>
  </w:style>
  <w:style w:type="paragraph" w:customStyle="1" w:styleId="E59DAA68D50F4409AC8381A2212FB62A">
    <w:name w:val="E59DAA68D50F4409AC8381A2212FB62A"/>
    <w:rsid w:val="0048552E"/>
    <w:rPr>
      <w:lang w:val="en-AU" w:eastAsia="en-AU"/>
    </w:rPr>
  </w:style>
  <w:style w:type="paragraph" w:customStyle="1" w:styleId="2BC24D7DDDB04339B37B25813E63D814">
    <w:name w:val="2BC24D7DDDB04339B37B25813E63D814"/>
    <w:rsid w:val="0048552E"/>
    <w:rPr>
      <w:lang w:val="en-AU" w:eastAsia="en-AU"/>
    </w:rPr>
  </w:style>
  <w:style w:type="paragraph" w:customStyle="1" w:styleId="2A856AFC52C34EDA8330F6531EE8CC9A">
    <w:name w:val="2A856AFC52C34EDA8330F6531EE8CC9A"/>
    <w:rsid w:val="0048552E"/>
    <w:rPr>
      <w:lang w:val="en-AU" w:eastAsia="en-AU"/>
    </w:rPr>
  </w:style>
  <w:style w:type="paragraph" w:customStyle="1" w:styleId="D8E20BE9D7594950B13BFB6420BBD9E6">
    <w:name w:val="D8E20BE9D7594950B13BFB6420BBD9E6"/>
    <w:rsid w:val="0048552E"/>
    <w:rPr>
      <w:lang w:val="en-AU" w:eastAsia="en-AU"/>
    </w:rPr>
  </w:style>
  <w:style w:type="paragraph" w:customStyle="1" w:styleId="6FF3B3A649FC41049308134190C14364">
    <w:name w:val="6FF3B3A649FC41049308134190C14364"/>
    <w:rsid w:val="0048552E"/>
    <w:rPr>
      <w:lang w:val="en-AU" w:eastAsia="en-AU"/>
    </w:rPr>
  </w:style>
  <w:style w:type="paragraph" w:customStyle="1" w:styleId="3F6240F7D7344A0EB64AA5E2FD68D0B2">
    <w:name w:val="3F6240F7D7344A0EB64AA5E2FD68D0B2"/>
    <w:rsid w:val="0048552E"/>
    <w:rPr>
      <w:lang w:val="en-AU" w:eastAsia="en-AU"/>
    </w:rPr>
  </w:style>
  <w:style w:type="paragraph" w:customStyle="1" w:styleId="4456A3E14E3E46F893BA39FE91936E75">
    <w:name w:val="4456A3E14E3E46F893BA39FE91936E75"/>
    <w:rsid w:val="0048552E"/>
    <w:rPr>
      <w:lang w:val="en-AU" w:eastAsia="en-AU"/>
    </w:rPr>
  </w:style>
  <w:style w:type="paragraph" w:customStyle="1" w:styleId="5581D469D10A4BF5B76745BE977A293B">
    <w:name w:val="5581D469D10A4BF5B76745BE977A293B"/>
    <w:rsid w:val="0048552E"/>
    <w:rPr>
      <w:lang w:val="en-AU" w:eastAsia="en-AU"/>
    </w:rPr>
  </w:style>
  <w:style w:type="paragraph" w:customStyle="1" w:styleId="2707A2AD3C5B4A99879B685FB7C06CC0">
    <w:name w:val="2707A2AD3C5B4A99879B685FB7C06CC0"/>
    <w:rsid w:val="0048552E"/>
    <w:rPr>
      <w:lang w:val="en-AU" w:eastAsia="en-AU"/>
    </w:rPr>
  </w:style>
  <w:style w:type="paragraph" w:customStyle="1" w:styleId="DF45F2BB25DC4F028EC1FFF0A74D2101">
    <w:name w:val="DF45F2BB25DC4F028EC1FFF0A74D2101"/>
    <w:rsid w:val="0048552E"/>
    <w:rPr>
      <w:lang w:val="en-AU" w:eastAsia="en-AU"/>
    </w:rPr>
  </w:style>
  <w:style w:type="paragraph" w:customStyle="1" w:styleId="29927FF6AA644AC8970F1515700DF9FC">
    <w:name w:val="29927FF6AA644AC8970F1515700DF9FC"/>
    <w:rsid w:val="0048552E"/>
    <w:rPr>
      <w:lang w:val="en-AU" w:eastAsia="en-AU"/>
    </w:rPr>
  </w:style>
  <w:style w:type="paragraph" w:customStyle="1" w:styleId="31ADEF52636F45DEB7D5C8616D2DD425">
    <w:name w:val="31ADEF52636F45DEB7D5C8616D2DD425"/>
    <w:rsid w:val="0048552E"/>
    <w:rPr>
      <w:lang w:val="en-AU" w:eastAsia="en-AU"/>
    </w:rPr>
  </w:style>
  <w:style w:type="paragraph" w:customStyle="1" w:styleId="68CEBCCC83DE47DE9E3828F061563E44">
    <w:name w:val="68CEBCCC83DE47DE9E3828F061563E44"/>
    <w:rsid w:val="0048552E"/>
    <w:rPr>
      <w:lang w:val="en-AU" w:eastAsia="en-AU"/>
    </w:rPr>
  </w:style>
  <w:style w:type="paragraph" w:customStyle="1" w:styleId="2E99766275EE4485BBC34ECFEDB960BA">
    <w:name w:val="2E99766275EE4485BBC34ECFEDB960BA"/>
    <w:rsid w:val="0048552E"/>
    <w:rPr>
      <w:lang w:val="en-AU" w:eastAsia="en-AU"/>
    </w:rPr>
  </w:style>
  <w:style w:type="paragraph" w:customStyle="1" w:styleId="DEBF0A8B20044267B23B28C76E439814">
    <w:name w:val="DEBF0A8B20044267B23B28C76E439814"/>
    <w:rsid w:val="0048552E"/>
    <w:rPr>
      <w:lang w:val="en-AU" w:eastAsia="en-AU"/>
    </w:rPr>
  </w:style>
  <w:style w:type="paragraph" w:customStyle="1" w:styleId="A47E56DEB0794FC896AB02FB8409725F">
    <w:name w:val="A47E56DEB0794FC896AB02FB8409725F"/>
    <w:rsid w:val="0048552E"/>
    <w:rPr>
      <w:lang w:val="en-AU" w:eastAsia="en-AU"/>
    </w:rPr>
  </w:style>
  <w:style w:type="paragraph" w:customStyle="1" w:styleId="A151527026364E6D840D178CB178E695">
    <w:name w:val="A151527026364E6D840D178CB178E695"/>
    <w:rsid w:val="0048552E"/>
    <w:rPr>
      <w:lang w:val="en-AU" w:eastAsia="en-AU"/>
    </w:rPr>
  </w:style>
  <w:style w:type="paragraph" w:customStyle="1" w:styleId="9F3959A005F4418990AF187C0A73C1C2">
    <w:name w:val="9F3959A005F4418990AF187C0A73C1C2"/>
    <w:rsid w:val="0048552E"/>
    <w:rPr>
      <w:lang w:val="en-AU" w:eastAsia="en-AU"/>
    </w:rPr>
  </w:style>
  <w:style w:type="paragraph" w:customStyle="1" w:styleId="8FAB8F30C931487AB5F1569B1BE1D514">
    <w:name w:val="8FAB8F30C931487AB5F1569B1BE1D514"/>
    <w:rsid w:val="0048552E"/>
    <w:rPr>
      <w:lang w:val="en-AU" w:eastAsia="en-AU"/>
    </w:rPr>
  </w:style>
  <w:style w:type="paragraph" w:customStyle="1" w:styleId="CF394CBF1E0F46118647AF4FF0602230">
    <w:name w:val="CF394CBF1E0F46118647AF4FF0602230"/>
    <w:rsid w:val="0048552E"/>
    <w:rPr>
      <w:lang w:val="en-AU" w:eastAsia="en-AU"/>
    </w:rPr>
  </w:style>
  <w:style w:type="paragraph" w:customStyle="1" w:styleId="68D0A9B0A23A41969F23A70DD1468516">
    <w:name w:val="68D0A9B0A23A41969F23A70DD1468516"/>
    <w:rsid w:val="0048552E"/>
    <w:rPr>
      <w:lang w:val="en-AU" w:eastAsia="en-AU"/>
    </w:rPr>
  </w:style>
  <w:style w:type="paragraph" w:customStyle="1" w:styleId="BFB5049497614650801E2795241D8AAB">
    <w:name w:val="BFB5049497614650801E2795241D8AAB"/>
    <w:rsid w:val="0048552E"/>
    <w:rPr>
      <w:lang w:val="en-AU" w:eastAsia="en-AU"/>
    </w:rPr>
  </w:style>
  <w:style w:type="paragraph" w:customStyle="1" w:styleId="2F9CD099E5B5419A8A642CD507CCF916">
    <w:name w:val="2F9CD099E5B5419A8A642CD507CCF916"/>
    <w:rsid w:val="0048552E"/>
    <w:rPr>
      <w:lang w:val="en-AU" w:eastAsia="en-AU"/>
    </w:rPr>
  </w:style>
  <w:style w:type="paragraph" w:customStyle="1" w:styleId="8A196906C9C749A2A7E33877F257979D">
    <w:name w:val="8A196906C9C749A2A7E33877F257979D"/>
    <w:rsid w:val="0048552E"/>
    <w:rPr>
      <w:lang w:val="en-AU" w:eastAsia="en-AU"/>
    </w:rPr>
  </w:style>
  <w:style w:type="paragraph" w:customStyle="1" w:styleId="59ED95D6C2634C0DB504D96622882A6E">
    <w:name w:val="59ED95D6C2634C0DB504D96622882A6E"/>
    <w:rsid w:val="0048552E"/>
    <w:rPr>
      <w:lang w:val="en-AU" w:eastAsia="en-AU"/>
    </w:rPr>
  </w:style>
  <w:style w:type="paragraph" w:customStyle="1" w:styleId="742F7C3B143946CF983B81B6CB04D2DB">
    <w:name w:val="742F7C3B143946CF983B81B6CB04D2DB"/>
    <w:rsid w:val="0048552E"/>
    <w:rPr>
      <w:lang w:val="en-AU" w:eastAsia="en-AU"/>
    </w:rPr>
  </w:style>
  <w:style w:type="paragraph" w:customStyle="1" w:styleId="F0D42E82A70B4C6E8E8C59A7714775F9">
    <w:name w:val="F0D42E82A70B4C6E8E8C59A7714775F9"/>
    <w:rsid w:val="0048552E"/>
    <w:rPr>
      <w:lang w:val="en-AU" w:eastAsia="en-AU"/>
    </w:rPr>
  </w:style>
  <w:style w:type="paragraph" w:customStyle="1" w:styleId="64720F819D0A48B592095825D3B5F246">
    <w:name w:val="64720F819D0A48B592095825D3B5F246"/>
    <w:rsid w:val="0048552E"/>
    <w:rPr>
      <w:lang w:val="en-AU" w:eastAsia="en-AU"/>
    </w:rPr>
  </w:style>
  <w:style w:type="paragraph" w:customStyle="1" w:styleId="1B664492F4E148639718E01DF11F2197">
    <w:name w:val="1B664492F4E148639718E01DF11F2197"/>
    <w:rsid w:val="0048552E"/>
    <w:rPr>
      <w:lang w:val="en-AU" w:eastAsia="en-AU"/>
    </w:rPr>
  </w:style>
  <w:style w:type="paragraph" w:customStyle="1" w:styleId="604FC93E3AA94403AF479083FDCFF10C">
    <w:name w:val="604FC93E3AA94403AF479083FDCFF10C"/>
    <w:rsid w:val="0048552E"/>
    <w:rPr>
      <w:lang w:val="en-AU" w:eastAsia="en-AU"/>
    </w:rPr>
  </w:style>
  <w:style w:type="paragraph" w:customStyle="1" w:styleId="14804DCCD14D4319849990F2C03349B2">
    <w:name w:val="14804DCCD14D4319849990F2C03349B2"/>
    <w:rsid w:val="0048552E"/>
    <w:rPr>
      <w:lang w:val="en-AU" w:eastAsia="en-AU"/>
    </w:rPr>
  </w:style>
  <w:style w:type="paragraph" w:customStyle="1" w:styleId="B1CA1C532CF5465AA96A1A28699294C6">
    <w:name w:val="B1CA1C532CF5465AA96A1A28699294C6"/>
    <w:rsid w:val="0048552E"/>
    <w:rPr>
      <w:lang w:val="en-AU" w:eastAsia="en-AU"/>
    </w:rPr>
  </w:style>
  <w:style w:type="paragraph" w:customStyle="1" w:styleId="F8204F381A964F43962D1CA4BE587636">
    <w:name w:val="F8204F381A964F43962D1CA4BE587636"/>
    <w:rsid w:val="0048552E"/>
    <w:rPr>
      <w:lang w:val="en-AU" w:eastAsia="en-AU"/>
    </w:rPr>
  </w:style>
  <w:style w:type="paragraph" w:customStyle="1" w:styleId="8B64C9A9AE104616BB2CF4DEF4B9EDAD">
    <w:name w:val="8B64C9A9AE104616BB2CF4DEF4B9EDAD"/>
    <w:rsid w:val="0048552E"/>
    <w:rPr>
      <w:lang w:val="en-AU" w:eastAsia="en-AU"/>
    </w:rPr>
  </w:style>
  <w:style w:type="paragraph" w:customStyle="1" w:styleId="27996AAE8F2943368158CA039D123A67">
    <w:name w:val="27996AAE8F2943368158CA039D123A67"/>
    <w:rsid w:val="0048552E"/>
    <w:rPr>
      <w:lang w:val="en-AU" w:eastAsia="en-AU"/>
    </w:rPr>
  </w:style>
  <w:style w:type="paragraph" w:customStyle="1" w:styleId="0A0A07F8B82349D4ADEB9AB12AEC0B46">
    <w:name w:val="0A0A07F8B82349D4ADEB9AB12AEC0B46"/>
    <w:rsid w:val="0048552E"/>
    <w:rPr>
      <w:lang w:val="en-AU" w:eastAsia="en-AU"/>
    </w:rPr>
  </w:style>
  <w:style w:type="paragraph" w:customStyle="1" w:styleId="A30F25F2052A40979D44062887681AB7">
    <w:name w:val="A30F25F2052A40979D44062887681AB7"/>
    <w:rsid w:val="0048552E"/>
    <w:rPr>
      <w:lang w:val="en-AU" w:eastAsia="en-AU"/>
    </w:rPr>
  </w:style>
  <w:style w:type="paragraph" w:customStyle="1" w:styleId="0C819B7009A54ABEA66693FDB97E27FB">
    <w:name w:val="0C819B7009A54ABEA66693FDB97E27FB"/>
    <w:rsid w:val="0048552E"/>
    <w:rPr>
      <w:lang w:val="en-AU" w:eastAsia="en-AU"/>
    </w:rPr>
  </w:style>
  <w:style w:type="paragraph" w:customStyle="1" w:styleId="51E68B3209C74EB39D5D30EB3716AE34">
    <w:name w:val="51E68B3209C74EB39D5D30EB3716AE34"/>
    <w:rsid w:val="0048552E"/>
    <w:rPr>
      <w:lang w:val="en-AU" w:eastAsia="en-AU"/>
    </w:rPr>
  </w:style>
  <w:style w:type="paragraph" w:customStyle="1" w:styleId="2367F06702E04846BFD138975F206AEB">
    <w:name w:val="2367F06702E04846BFD138975F206AEB"/>
    <w:rsid w:val="0048552E"/>
    <w:rPr>
      <w:lang w:val="en-AU" w:eastAsia="en-AU"/>
    </w:rPr>
  </w:style>
  <w:style w:type="paragraph" w:customStyle="1" w:styleId="60D24AF1A2C14CC5BFF5B111A9FF1D08">
    <w:name w:val="60D24AF1A2C14CC5BFF5B111A9FF1D08"/>
    <w:rsid w:val="0048552E"/>
    <w:rPr>
      <w:lang w:val="en-AU" w:eastAsia="en-AU"/>
    </w:rPr>
  </w:style>
  <w:style w:type="paragraph" w:customStyle="1" w:styleId="0F414F7EEDCA4814A8FC9D771D48C575">
    <w:name w:val="0F414F7EEDCA4814A8FC9D771D48C575"/>
    <w:rsid w:val="0048552E"/>
    <w:rPr>
      <w:lang w:val="en-AU" w:eastAsia="en-AU"/>
    </w:rPr>
  </w:style>
  <w:style w:type="paragraph" w:customStyle="1" w:styleId="845C1E8229424BE780876E8F4B7C7A56">
    <w:name w:val="845C1E8229424BE780876E8F4B7C7A56"/>
    <w:rsid w:val="0048552E"/>
    <w:rPr>
      <w:lang w:val="en-AU" w:eastAsia="en-AU"/>
    </w:rPr>
  </w:style>
  <w:style w:type="paragraph" w:customStyle="1" w:styleId="1122A0FD826749B6900B54B7CB9E137F">
    <w:name w:val="1122A0FD826749B6900B54B7CB9E137F"/>
    <w:rsid w:val="0048552E"/>
    <w:rPr>
      <w:lang w:val="en-AU" w:eastAsia="en-AU"/>
    </w:rPr>
  </w:style>
  <w:style w:type="paragraph" w:customStyle="1" w:styleId="EC235B97C4FB4773BAA481337A305308">
    <w:name w:val="EC235B97C4FB4773BAA481337A305308"/>
    <w:rsid w:val="0048552E"/>
    <w:rPr>
      <w:lang w:val="en-AU" w:eastAsia="en-AU"/>
    </w:rPr>
  </w:style>
  <w:style w:type="paragraph" w:customStyle="1" w:styleId="D10F3C93FC5A400EA044CF4BE5098FC2">
    <w:name w:val="D10F3C93FC5A400EA044CF4BE5098FC2"/>
    <w:rsid w:val="0048552E"/>
    <w:rPr>
      <w:lang w:val="en-AU" w:eastAsia="en-AU"/>
    </w:rPr>
  </w:style>
  <w:style w:type="paragraph" w:customStyle="1" w:styleId="28B0ADA3735A40638C414DDFA52AAF8B">
    <w:name w:val="28B0ADA3735A40638C414DDFA52AAF8B"/>
    <w:rsid w:val="0048552E"/>
    <w:rPr>
      <w:lang w:val="en-AU" w:eastAsia="en-AU"/>
    </w:rPr>
  </w:style>
  <w:style w:type="paragraph" w:customStyle="1" w:styleId="4834BC892D314590987D2D2483A2C225">
    <w:name w:val="4834BC892D314590987D2D2483A2C225"/>
    <w:rsid w:val="0048552E"/>
    <w:rPr>
      <w:lang w:val="en-AU" w:eastAsia="en-AU"/>
    </w:rPr>
  </w:style>
  <w:style w:type="paragraph" w:customStyle="1" w:styleId="6EEB838586C04B4FAAB03E892DEABB34">
    <w:name w:val="6EEB838586C04B4FAAB03E892DEABB34"/>
    <w:rsid w:val="0048552E"/>
    <w:rPr>
      <w:lang w:val="en-AU" w:eastAsia="en-AU"/>
    </w:rPr>
  </w:style>
  <w:style w:type="paragraph" w:customStyle="1" w:styleId="85A300F4288E41AAAC22FD26E21D612A">
    <w:name w:val="85A300F4288E41AAAC22FD26E21D612A"/>
    <w:rsid w:val="0048552E"/>
    <w:rPr>
      <w:lang w:val="en-AU" w:eastAsia="en-AU"/>
    </w:rPr>
  </w:style>
  <w:style w:type="paragraph" w:customStyle="1" w:styleId="66D613C2873D430BB5659C807D97844C">
    <w:name w:val="66D613C2873D430BB5659C807D97844C"/>
    <w:rsid w:val="0048552E"/>
    <w:rPr>
      <w:lang w:val="en-AU" w:eastAsia="en-AU"/>
    </w:rPr>
  </w:style>
  <w:style w:type="paragraph" w:customStyle="1" w:styleId="39E025E0E2EC416DA318BDA898A9C70B">
    <w:name w:val="39E025E0E2EC416DA318BDA898A9C70B"/>
    <w:rsid w:val="0048552E"/>
    <w:rPr>
      <w:lang w:val="en-AU" w:eastAsia="en-AU"/>
    </w:rPr>
  </w:style>
  <w:style w:type="paragraph" w:customStyle="1" w:styleId="60E7C82CF92D46CD986DF34939F801F2">
    <w:name w:val="60E7C82CF92D46CD986DF34939F801F2"/>
    <w:rsid w:val="0048552E"/>
    <w:rPr>
      <w:lang w:val="en-AU" w:eastAsia="en-AU"/>
    </w:rPr>
  </w:style>
  <w:style w:type="paragraph" w:customStyle="1" w:styleId="2E2F2ABC7AFF4E2B9FF680584AE015E8">
    <w:name w:val="2E2F2ABC7AFF4E2B9FF680584AE015E8"/>
    <w:rsid w:val="0048552E"/>
    <w:rPr>
      <w:lang w:val="en-AU" w:eastAsia="en-AU"/>
    </w:rPr>
  </w:style>
  <w:style w:type="paragraph" w:customStyle="1" w:styleId="02A49825D3A4486298EFD5C747B7DE1A">
    <w:name w:val="02A49825D3A4486298EFD5C747B7DE1A"/>
    <w:rsid w:val="0048552E"/>
    <w:rPr>
      <w:lang w:val="en-AU" w:eastAsia="en-AU"/>
    </w:rPr>
  </w:style>
  <w:style w:type="paragraph" w:customStyle="1" w:styleId="82085797A8C74F2A9EE1BCD54B847CAD">
    <w:name w:val="82085797A8C74F2A9EE1BCD54B847CAD"/>
    <w:rsid w:val="0048552E"/>
    <w:rPr>
      <w:lang w:val="en-AU" w:eastAsia="en-AU"/>
    </w:rPr>
  </w:style>
  <w:style w:type="paragraph" w:customStyle="1" w:styleId="C99BC73DDFEF4BA895D4E089D324CA55">
    <w:name w:val="C99BC73DDFEF4BA895D4E089D324CA55"/>
    <w:rsid w:val="0048552E"/>
    <w:rPr>
      <w:lang w:val="en-AU" w:eastAsia="en-AU"/>
    </w:rPr>
  </w:style>
  <w:style w:type="paragraph" w:customStyle="1" w:styleId="78D1F07209D14BBC9BF4BD0984A68EB9">
    <w:name w:val="78D1F07209D14BBC9BF4BD0984A68EB9"/>
    <w:rsid w:val="0048552E"/>
    <w:rPr>
      <w:lang w:val="en-AU" w:eastAsia="en-AU"/>
    </w:rPr>
  </w:style>
  <w:style w:type="paragraph" w:customStyle="1" w:styleId="73E757F1FEE14CC38A88F83760C4B107">
    <w:name w:val="73E757F1FEE14CC38A88F83760C4B107"/>
    <w:rsid w:val="0048552E"/>
    <w:rPr>
      <w:lang w:val="en-AU" w:eastAsia="en-AU"/>
    </w:rPr>
  </w:style>
  <w:style w:type="paragraph" w:customStyle="1" w:styleId="12056FED7E3D4B588DA9EDB0FFB570ED">
    <w:name w:val="12056FED7E3D4B588DA9EDB0FFB570ED"/>
    <w:rsid w:val="0048552E"/>
    <w:rPr>
      <w:lang w:val="en-AU" w:eastAsia="en-AU"/>
    </w:rPr>
  </w:style>
  <w:style w:type="paragraph" w:customStyle="1" w:styleId="ABEE903136074AEFBBCFB82434652B43">
    <w:name w:val="ABEE903136074AEFBBCFB82434652B43"/>
    <w:rsid w:val="0048552E"/>
    <w:rPr>
      <w:lang w:val="en-AU" w:eastAsia="en-AU"/>
    </w:rPr>
  </w:style>
  <w:style w:type="paragraph" w:customStyle="1" w:styleId="6E2E013476974F90BA5B5415B0FA8483">
    <w:name w:val="6E2E013476974F90BA5B5415B0FA8483"/>
    <w:rsid w:val="0048552E"/>
    <w:rPr>
      <w:lang w:val="en-AU" w:eastAsia="en-AU"/>
    </w:rPr>
  </w:style>
  <w:style w:type="paragraph" w:customStyle="1" w:styleId="F6433C79824E4D35B3BB154A5A111445">
    <w:name w:val="F6433C79824E4D35B3BB154A5A111445"/>
    <w:rsid w:val="0048552E"/>
    <w:rPr>
      <w:lang w:val="en-AU" w:eastAsia="en-AU"/>
    </w:rPr>
  </w:style>
  <w:style w:type="paragraph" w:customStyle="1" w:styleId="F116A63BADC04861A7D73A2972DA2F80">
    <w:name w:val="F116A63BADC04861A7D73A2972DA2F80"/>
    <w:rsid w:val="0048552E"/>
    <w:rPr>
      <w:lang w:val="en-AU" w:eastAsia="en-AU"/>
    </w:rPr>
  </w:style>
  <w:style w:type="paragraph" w:customStyle="1" w:styleId="6DF0EFF5ECE34533AEF209CADDE6AAE7">
    <w:name w:val="6DF0EFF5ECE34533AEF209CADDE6AAE7"/>
    <w:rsid w:val="0048552E"/>
    <w:rPr>
      <w:lang w:val="en-AU" w:eastAsia="en-AU"/>
    </w:rPr>
  </w:style>
  <w:style w:type="paragraph" w:customStyle="1" w:styleId="88567F5DB60446449DF71754FE7C6766">
    <w:name w:val="88567F5DB60446449DF71754FE7C6766"/>
    <w:rsid w:val="0048552E"/>
    <w:rPr>
      <w:lang w:val="en-AU" w:eastAsia="en-AU"/>
    </w:rPr>
  </w:style>
  <w:style w:type="paragraph" w:customStyle="1" w:styleId="A1D0BDF849704ADDA5355A6FF4E8A239">
    <w:name w:val="A1D0BDF849704ADDA5355A6FF4E8A239"/>
    <w:rsid w:val="0048552E"/>
    <w:rPr>
      <w:lang w:val="en-AU" w:eastAsia="en-AU"/>
    </w:rPr>
  </w:style>
  <w:style w:type="paragraph" w:customStyle="1" w:styleId="21FAA349AA9E4FAFB6DE61F054E6039A">
    <w:name w:val="21FAA349AA9E4FAFB6DE61F054E6039A"/>
    <w:rsid w:val="0048552E"/>
    <w:rPr>
      <w:lang w:val="en-AU" w:eastAsia="en-AU"/>
    </w:rPr>
  </w:style>
  <w:style w:type="paragraph" w:customStyle="1" w:styleId="8C5B84FA437F4D8C8FE05144D43DE26A">
    <w:name w:val="8C5B84FA437F4D8C8FE05144D43DE26A"/>
    <w:rsid w:val="0048552E"/>
    <w:rPr>
      <w:lang w:val="en-AU" w:eastAsia="en-AU"/>
    </w:rPr>
  </w:style>
  <w:style w:type="paragraph" w:customStyle="1" w:styleId="82A596FBBE2B4F93A7BC6EEBF91D5FF5">
    <w:name w:val="82A596FBBE2B4F93A7BC6EEBF91D5FF5"/>
    <w:rsid w:val="0048552E"/>
    <w:rPr>
      <w:lang w:val="en-AU" w:eastAsia="en-AU"/>
    </w:rPr>
  </w:style>
  <w:style w:type="paragraph" w:customStyle="1" w:styleId="575758CC2DE54EF0B64FA206953E1650">
    <w:name w:val="575758CC2DE54EF0B64FA206953E1650"/>
    <w:rsid w:val="0048552E"/>
    <w:rPr>
      <w:lang w:val="en-AU" w:eastAsia="en-AU"/>
    </w:rPr>
  </w:style>
  <w:style w:type="paragraph" w:customStyle="1" w:styleId="7C36E31005D3490AA0424B244A3DC345">
    <w:name w:val="7C36E31005D3490AA0424B244A3DC345"/>
    <w:rsid w:val="0048552E"/>
    <w:rPr>
      <w:lang w:val="en-AU" w:eastAsia="en-AU"/>
    </w:rPr>
  </w:style>
  <w:style w:type="paragraph" w:customStyle="1" w:styleId="DB541A6C43274C059BC3AFB443E14C22">
    <w:name w:val="DB541A6C43274C059BC3AFB443E14C22"/>
    <w:rsid w:val="0048552E"/>
    <w:rPr>
      <w:lang w:val="en-AU" w:eastAsia="en-AU"/>
    </w:rPr>
  </w:style>
  <w:style w:type="paragraph" w:customStyle="1" w:styleId="2D9AADD649034937BE8371EFACCFFEF1">
    <w:name w:val="2D9AADD649034937BE8371EFACCFFEF1"/>
    <w:rsid w:val="0048552E"/>
    <w:rPr>
      <w:lang w:val="en-AU" w:eastAsia="en-AU"/>
    </w:rPr>
  </w:style>
  <w:style w:type="paragraph" w:customStyle="1" w:styleId="DECE2B15BC6F4F20BC8E5A01EF44F4AD">
    <w:name w:val="DECE2B15BC6F4F20BC8E5A01EF44F4AD"/>
    <w:rsid w:val="0048552E"/>
    <w:rPr>
      <w:lang w:val="en-AU" w:eastAsia="en-AU"/>
    </w:rPr>
  </w:style>
  <w:style w:type="paragraph" w:customStyle="1" w:styleId="06EEE4F08A4344EE9EBA59F660AEAA86">
    <w:name w:val="06EEE4F08A4344EE9EBA59F660AEAA86"/>
    <w:rsid w:val="004B7A0A"/>
    <w:rPr>
      <w:lang w:val="en-AU" w:eastAsia="en-AU"/>
    </w:rPr>
  </w:style>
  <w:style w:type="paragraph" w:customStyle="1" w:styleId="15A4220272674B6783E5945865244E9F">
    <w:name w:val="15A4220272674B6783E5945865244E9F"/>
    <w:rsid w:val="008513B1"/>
    <w:rPr>
      <w:lang w:val="en-AU" w:eastAsia="en-AU"/>
    </w:rPr>
  </w:style>
  <w:style w:type="paragraph" w:customStyle="1" w:styleId="944087862365495189A49F964E625A99">
    <w:name w:val="944087862365495189A49F964E625A99"/>
    <w:rsid w:val="008513B1"/>
    <w:rPr>
      <w:lang w:val="en-AU" w:eastAsia="en-AU"/>
    </w:rPr>
  </w:style>
  <w:style w:type="paragraph" w:customStyle="1" w:styleId="1A51EE4034C040A28A6F69AE2CB47CDF">
    <w:name w:val="1A51EE4034C040A28A6F69AE2CB47CDF"/>
    <w:rsid w:val="008513B1"/>
    <w:rPr>
      <w:lang w:val="en-AU" w:eastAsia="en-AU"/>
    </w:rPr>
  </w:style>
  <w:style w:type="paragraph" w:customStyle="1" w:styleId="13C6335B0B1642F18B0333BD116E0B90">
    <w:name w:val="13C6335B0B1642F18B0333BD116E0B90"/>
    <w:rsid w:val="0002448A"/>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E62E685FDB1C4BBF2FDF50B290BB7B" ma:contentTypeVersion="11" ma:contentTypeDescription="Create a new document." ma:contentTypeScope="" ma:versionID="39e24d3fc2a2306f3f28ed3108b5b889">
  <xsd:schema xmlns:xsd="http://www.w3.org/2001/XMLSchema" xmlns:xs="http://www.w3.org/2001/XMLSchema" xmlns:p="http://schemas.microsoft.com/office/2006/metadata/properties" xmlns:ns2="7540d33f-d843-4953-992c-f483f09a6fa1" xmlns:ns3="ca486315-9759-4557-aa82-0f7ad824b853" targetNamespace="http://schemas.microsoft.com/office/2006/metadata/properties" ma:root="true" ma:fieldsID="450926cdbab861bdb01eb1736624db46" ns2:_="" ns3:_="">
    <xsd:import namespace="7540d33f-d843-4953-992c-f483f09a6fa1"/>
    <xsd:import namespace="ca486315-9759-4557-aa82-0f7ad824b8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0d33f-d843-4953-992c-f483f09a6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86315-9759-4557-aa82-0f7ad824b8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root>
  <DocTitle/>
</root>
</file>

<file path=customXml/itemProps1.xml><?xml version="1.0" encoding="utf-8"?>
<ds:datastoreItem xmlns:ds="http://schemas.openxmlformats.org/officeDocument/2006/customXml" ds:itemID="{94461C6E-51D0-4ECC-920E-2F6C5AEE4F9F}">
  <ds:schemaRefs>
    <ds:schemaRef ds:uri="http://schemas.microsoft.com/sharepoint/v3/contenttype/forms"/>
  </ds:schemaRefs>
</ds:datastoreItem>
</file>

<file path=customXml/itemProps2.xml><?xml version="1.0" encoding="utf-8"?>
<ds:datastoreItem xmlns:ds="http://schemas.openxmlformats.org/officeDocument/2006/customXml" ds:itemID="{139F89BE-D9BE-4446-9B2E-E339D919D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0d33f-d843-4953-992c-f483f09a6fa1"/>
    <ds:schemaRef ds:uri="ca486315-9759-4557-aa82-0f7ad824b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DC247-F5BF-4AAC-8F8A-B61BB80F6A1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a486315-9759-4557-aa82-0f7ad824b853"/>
    <ds:schemaRef ds:uri="7540d33f-d843-4953-992c-f483f09a6fa1"/>
    <ds:schemaRef ds:uri="http://www.w3.org/XML/1998/namespace"/>
  </ds:schemaRefs>
</ds:datastoreItem>
</file>

<file path=customXml/itemProps4.xml><?xml version="1.0" encoding="utf-8"?>
<ds:datastoreItem xmlns:ds="http://schemas.openxmlformats.org/officeDocument/2006/customXml" ds:itemID="{EF58F5E7-CEBD-43F7-A92C-37172849A2E0}">
  <ds:schemaRefs>
    <ds:schemaRef ds:uri="http://schemas.openxmlformats.org/officeDocument/2006/bibliography"/>
  </ds:schemaRefs>
</ds:datastoreItem>
</file>

<file path=customXml/itemProps5.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DPIE-EXT-Short-Document</Template>
  <TotalTime>0</TotalTime>
  <Pages>3</Pages>
  <Words>4446</Words>
  <Characters>25343</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29730</CharactersWithSpaces>
  <SharedDoc>false</SharedDoc>
  <HLinks>
    <vt:vector size="24" baseType="variant">
      <vt:variant>
        <vt:i4>3866648</vt:i4>
      </vt:variant>
      <vt:variant>
        <vt:i4>9</vt:i4>
      </vt:variant>
      <vt:variant>
        <vt:i4>0</vt:i4>
      </vt:variant>
      <vt:variant>
        <vt:i4>5</vt:i4>
      </vt:variant>
      <vt:variant>
        <vt:lpwstr>mailto:CHPLedRedevelopment@facs.nsw.gov.au</vt:lpwstr>
      </vt:variant>
      <vt:variant>
        <vt:lpwstr/>
      </vt:variant>
      <vt:variant>
        <vt:i4>3866648</vt:i4>
      </vt:variant>
      <vt:variant>
        <vt:i4>6</vt:i4>
      </vt:variant>
      <vt:variant>
        <vt:i4>0</vt:i4>
      </vt:variant>
      <vt:variant>
        <vt:i4>5</vt:i4>
      </vt:variant>
      <vt:variant>
        <vt:lpwstr>mailto:CHPLedRedevelopment@facs.nsw.gov.au</vt:lpwstr>
      </vt:variant>
      <vt:variant>
        <vt:lpwstr/>
      </vt:variant>
      <vt:variant>
        <vt:i4>3473500</vt:i4>
      </vt:variant>
      <vt:variant>
        <vt:i4>3</vt:i4>
      </vt:variant>
      <vt:variant>
        <vt:i4>0</vt:i4>
      </vt:variant>
      <vt:variant>
        <vt:i4>5</vt:i4>
      </vt:variant>
      <vt:variant>
        <vt:lpwstr>https://www.communitiesplus.com.au/__data/assets/pdf_file/0011/797834/Policy-for-CHP-led-redevelopment-on-LAHC-owned-land-Final-approved.pdf</vt:lpwstr>
      </vt:variant>
      <vt:variant>
        <vt:lpwstr/>
      </vt:variant>
      <vt:variant>
        <vt:i4>3866648</vt:i4>
      </vt:variant>
      <vt:variant>
        <vt:i4>0</vt:i4>
      </vt:variant>
      <vt:variant>
        <vt:i4>0</vt:i4>
      </vt:variant>
      <vt:variant>
        <vt:i4>5</vt:i4>
      </vt:variant>
      <vt:variant>
        <vt:lpwstr>mailto:CHPLedRedevelopment@facs.nsw.gov.au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
  <dc:creator>Ash Anderson</dc:creator>
  <cp:keywords/>
  <cp:lastModifiedBy>Laura Ward</cp:lastModifiedBy>
  <cp:revision>2</cp:revision>
  <cp:lastPrinted>2019-03-03T16:40:00Z</cp:lastPrinted>
  <dcterms:created xsi:type="dcterms:W3CDTF">2021-04-22T04:20:00Z</dcterms:created>
  <dcterms:modified xsi:type="dcterms:W3CDTF">2021-04-22T04:20:00Z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0x01010056E62E685FDB1C4BBF2FDF50B290BB7B</vt:lpwstr>
  </property>
</Properties>
</file>