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96A7A" w14:textId="77777777" w:rsidR="001B0FD7" w:rsidRDefault="001B0FD7" w:rsidP="001B0FD7">
      <w:pPr>
        <w:rPr>
          <w:b/>
          <w:bCs/>
          <w:color w:val="FFFFFF" w:themeColor="background1"/>
          <w:sz w:val="52"/>
          <w:szCs w:val="52"/>
        </w:rPr>
      </w:pPr>
      <w:r w:rsidRPr="006E3952">
        <w:rPr>
          <w:b/>
          <w:bCs/>
          <w:noProof/>
          <w:color w:val="FFFFFF" w:themeColor="background1"/>
          <w:sz w:val="52"/>
          <w:szCs w:val="52"/>
          <w:lang w:eastAsia="en-AU"/>
        </w:rPr>
        <mc:AlternateContent>
          <mc:Choice Requires="wpg">
            <w:drawing>
              <wp:anchor distT="0" distB="0" distL="114300" distR="114300" simplePos="0" relativeHeight="251658240" behindDoc="1" locked="0" layoutInCell="1" allowOverlap="1" wp14:anchorId="07F72BBE" wp14:editId="1BC8C55F">
                <wp:simplePos x="0" y="0"/>
                <wp:positionH relativeFrom="page">
                  <wp:posOffset>-2540</wp:posOffset>
                </wp:positionH>
                <wp:positionV relativeFrom="page">
                  <wp:posOffset>-85725</wp:posOffset>
                </wp:positionV>
                <wp:extent cx="7559675" cy="10691495"/>
                <wp:effectExtent l="0" t="0" r="3175" b="0"/>
                <wp:wrapNone/>
                <wp:docPr id="1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5" cy="16837"/>
                        </a:xfrm>
                      </wpg:grpSpPr>
                      <pic:pic xmlns:pic="http://schemas.openxmlformats.org/drawingml/2006/picture">
                        <pic:nvPicPr>
                          <pic:cNvPr id="168"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 y="15979"/>
                            <a:ext cx="11876" cy="857"/>
                          </a:xfrm>
                          <a:prstGeom prst="rect">
                            <a:avLst/>
                          </a:prstGeom>
                          <a:noFill/>
                          <a:extLst>
                            <a:ext uri="{909E8E84-426E-40DD-AFC4-6F175D3DCCD1}">
                              <a14:hiddenFill xmlns:a14="http://schemas.microsoft.com/office/drawing/2010/main">
                                <a:solidFill>
                                  <a:srgbClr val="FFFFFF"/>
                                </a:solidFill>
                              </a14:hiddenFill>
                            </a:ext>
                          </a:extLst>
                        </pic:spPr>
                      </pic:pic>
                      <wps:wsp>
                        <wps:cNvPr id="169" name="AutoShape 65"/>
                        <wps:cNvSpPr>
                          <a:spLocks/>
                        </wps:cNvSpPr>
                        <wps:spPr bwMode="auto">
                          <a:xfrm>
                            <a:off x="1092" y="15986"/>
                            <a:ext cx="6898" cy="850"/>
                          </a:xfrm>
                          <a:custGeom>
                            <a:avLst/>
                            <a:gdLst>
                              <a:gd name="T0" fmla="+- 0 5342 1092"/>
                              <a:gd name="T1" fmla="*/ T0 w 6898"/>
                              <a:gd name="T2" fmla="+- 0 16471 15987"/>
                              <a:gd name="T3" fmla="*/ 16471 h 850"/>
                              <a:gd name="T4" fmla="+- 0 1092 1092"/>
                              <a:gd name="T5" fmla="*/ T4 w 6898"/>
                              <a:gd name="T6" fmla="+- 0 16471 15987"/>
                              <a:gd name="T7" fmla="*/ 16471 h 850"/>
                              <a:gd name="T8" fmla="+- 0 1092 1092"/>
                              <a:gd name="T9" fmla="*/ T8 w 6898"/>
                              <a:gd name="T10" fmla="+- 0 16481 15987"/>
                              <a:gd name="T11" fmla="*/ 16481 h 850"/>
                              <a:gd name="T12" fmla="+- 0 5342 1092"/>
                              <a:gd name="T13" fmla="*/ T12 w 6898"/>
                              <a:gd name="T14" fmla="+- 0 16481 15987"/>
                              <a:gd name="T15" fmla="*/ 16481 h 850"/>
                              <a:gd name="T16" fmla="+- 0 5342 1092"/>
                              <a:gd name="T17" fmla="*/ T16 w 6898"/>
                              <a:gd name="T18" fmla="+- 0 16471 15987"/>
                              <a:gd name="T19" fmla="*/ 16471 h 850"/>
                              <a:gd name="T20" fmla="+- 0 7989 1092"/>
                              <a:gd name="T21" fmla="*/ T20 w 6898"/>
                              <a:gd name="T22" fmla="+- 0 15987 15987"/>
                              <a:gd name="T23" fmla="*/ 15987 h 850"/>
                              <a:gd name="T24" fmla="+- 0 7910 1092"/>
                              <a:gd name="T25" fmla="*/ T24 w 6898"/>
                              <a:gd name="T26" fmla="+- 0 15987 15987"/>
                              <a:gd name="T27" fmla="*/ 15987 h 850"/>
                              <a:gd name="T28" fmla="+- 0 7910 1092"/>
                              <a:gd name="T29" fmla="*/ T28 w 6898"/>
                              <a:gd name="T30" fmla="+- 0 16836 15987"/>
                              <a:gd name="T31" fmla="*/ 16836 h 850"/>
                              <a:gd name="T32" fmla="+- 0 7989 1092"/>
                              <a:gd name="T33" fmla="*/ T32 w 6898"/>
                              <a:gd name="T34" fmla="+- 0 16836 15987"/>
                              <a:gd name="T35" fmla="*/ 16836 h 850"/>
                              <a:gd name="T36" fmla="+- 0 7989 1092"/>
                              <a:gd name="T37" fmla="*/ T36 w 6898"/>
                              <a:gd name="T38" fmla="+- 0 15987 15987"/>
                              <a:gd name="T39" fmla="*/ 1598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8" h="850">
                                <a:moveTo>
                                  <a:pt x="4250" y="484"/>
                                </a:moveTo>
                                <a:lnTo>
                                  <a:pt x="0" y="484"/>
                                </a:lnTo>
                                <a:lnTo>
                                  <a:pt x="0" y="494"/>
                                </a:lnTo>
                                <a:lnTo>
                                  <a:pt x="4250" y="494"/>
                                </a:lnTo>
                                <a:lnTo>
                                  <a:pt x="4250" y="484"/>
                                </a:lnTo>
                                <a:close/>
                                <a:moveTo>
                                  <a:pt x="6897" y="0"/>
                                </a:moveTo>
                                <a:lnTo>
                                  <a:pt x="6818" y="0"/>
                                </a:lnTo>
                                <a:lnTo>
                                  <a:pt x="6818" y="849"/>
                                </a:lnTo>
                                <a:lnTo>
                                  <a:pt x="6897" y="849"/>
                                </a:lnTo>
                                <a:lnTo>
                                  <a:pt x="68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5" cy="16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5" y="6842"/>
                            <a:ext cx="9749" cy="5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C2A78" id="Group 63" o:spid="_x0000_s1026" style="position:absolute;margin-left:-.2pt;margin-top:-6.75pt;width:595.25pt;height:841.85pt;z-index:-251658240;mso-position-horizontal-relative:page;mso-position-vertical-relative:page" coordsize="11905,16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9;top:15979;width:1187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">
                  <v:imagedata r:id="rId15" o:title=""/>
                </v:shape>
                <v:shape id="AutoShape 65" o:spid="_x0000_s1028" style="position:absolute;left:1092;top:15986;width:6898;height:850;visibility:visible;mso-wrap-style:square;v-text-anchor:top" coordsize="689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" path="m4250,484l,484r,10l4250,494r,-10xm6897,r-79,l6818,849r79,l6897,xe" stroked="f">
                  <v:path arrowok="t" o:connecttype="custom" o:connectlocs="4250,16471;0,16471;0,16481;4250,16481;4250,16471;6897,15987;6818,15987;6818,16836;6897,16836;6897,15987" o:connectangles="0,0,0,0,0,0,0,0,0,0"/>
                </v:shape>
                <v:shape id="Picture 66" o:spid="_x0000_s1029" type="#_x0000_t75" style="position:absolute;width:11905;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">
                  <v:imagedata r:id="rId16" o:title=""/>
                </v:shape>
                <v:shape id="Picture 67" o:spid="_x0000_s1030" type="#_x0000_t75" style="position:absolute;left:1135;top:6842;width:9749;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">
                  <v:imagedata r:id="rId17" o:title=""/>
                </v:shape>
                <w10:wrap anchorx="page" anchory="page"/>
              </v:group>
            </w:pict>
          </mc:Fallback>
        </mc:AlternateContent>
      </w:r>
      <w:r>
        <w:rPr>
          <w:b/>
          <w:bCs/>
          <w:color w:val="FFFFFF" w:themeColor="background1"/>
          <w:sz w:val="52"/>
          <w:szCs w:val="52"/>
        </w:rPr>
        <w:t xml:space="preserve">Preliminary Submission Form </w:t>
      </w:r>
    </w:p>
    <w:p w14:paraId="6EA68E81" w14:textId="6E3B60D0" w:rsidR="001B0FD7" w:rsidRPr="00107AF9" w:rsidRDefault="005D45BC" w:rsidP="001B0FD7">
      <w:pPr>
        <w:rPr>
          <w:b/>
          <w:bCs/>
          <w:color w:val="FFFFFF" w:themeColor="background1"/>
          <w:sz w:val="96"/>
          <w:szCs w:val="96"/>
        </w:rPr>
      </w:pPr>
      <w:r>
        <w:rPr>
          <w:b/>
          <w:bCs/>
          <w:color w:val="FFFFFF" w:themeColor="background1"/>
          <w:sz w:val="32"/>
          <w:szCs w:val="32"/>
        </w:rPr>
        <w:t xml:space="preserve">Under the </w:t>
      </w:r>
      <w:r w:rsidR="00371329">
        <w:rPr>
          <w:b/>
          <w:bCs/>
          <w:color w:val="FFFFFF" w:themeColor="background1"/>
          <w:sz w:val="32"/>
          <w:szCs w:val="32"/>
        </w:rPr>
        <w:t>P</w:t>
      </w:r>
      <w:r w:rsidR="001B0FD7" w:rsidRPr="00107AF9">
        <w:rPr>
          <w:b/>
          <w:bCs/>
          <w:color w:val="FFFFFF" w:themeColor="background1"/>
          <w:sz w:val="32"/>
          <w:szCs w:val="32"/>
        </w:rPr>
        <w:t>olicy on Community Housing Provider-led Redevelopment of Social and Affordable Housing on LAHC-owned Land</w:t>
      </w:r>
    </w:p>
    <w:p w14:paraId="19F19FB5" w14:textId="32AC161E" w:rsidR="00A10A14" w:rsidRDefault="00A10A14">
      <w:pPr>
        <w:spacing w:before="0" w:after="160" w:line="259" w:lineRule="auto"/>
        <w:rPr>
          <w:color w:val="002664"/>
          <w:sz w:val="36"/>
          <w:szCs w:val="60"/>
        </w:rPr>
      </w:pPr>
      <w:r>
        <w:br w:type="page"/>
      </w:r>
    </w:p>
    <w:sdt>
      <w:sdtPr>
        <w:rPr>
          <w:rFonts w:eastAsia="SimSun" w:cstheme="minorBidi"/>
          <w:color w:val="auto"/>
          <w:sz w:val="22"/>
          <w:szCs w:val="22"/>
          <w:lang w:val="en-AU"/>
        </w:rPr>
        <w:id w:val="1081102088"/>
        <w:docPartObj>
          <w:docPartGallery w:val="Table of Contents"/>
          <w:docPartUnique/>
        </w:docPartObj>
      </w:sdtPr>
      <w:sdtEndPr>
        <w:rPr>
          <w:b/>
          <w:bCs/>
          <w:noProof/>
        </w:rPr>
      </w:sdtEndPr>
      <w:sdtContent>
        <w:p w14:paraId="7FC93D7E" w14:textId="13E46B9E" w:rsidR="000F2B64" w:rsidRDefault="000F2B64">
          <w:pPr>
            <w:pStyle w:val="TOCHeading"/>
          </w:pPr>
          <w:r>
            <w:t>Contents</w:t>
          </w:r>
        </w:p>
        <w:p w14:paraId="202B8E71" w14:textId="63EB09E6" w:rsidR="004C7C80" w:rsidRDefault="004C7C80">
          <w:pPr>
            <w:pStyle w:val="TOC1"/>
            <w:tabs>
              <w:tab w:val="right" w:leader="dot" w:pos="9628"/>
            </w:tabs>
            <w:rPr>
              <w:rFonts w:asciiTheme="minorHAnsi" w:eastAsiaTheme="minorEastAsia" w:hAnsiTheme="minorHAnsi"/>
              <w:noProof/>
              <w:lang w:eastAsia="en-AU"/>
            </w:rPr>
          </w:pPr>
          <w:r>
            <w:fldChar w:fldCharType="begin"/>
          </w:r>
          <w:r>
            <w:instrText xml:space="preserve"> TOC \o "1-2" \h \z \u \t "ME Basic 3,3" </w:instrText>
          </w:r>
          <w:r>
            <w:fldChar w:fldCharType="separate"/>
          </w:r>
          <w:hyperlink w:anchor="_Toc68166512" w:history="1">
            <w:r w:rsidRPr="00736358">
              <w:rPr>
                <w:rStyle w:val="Hyperlink"/>
                <w:noProof/>
              </w:rPr>
              <w:t>CHP Redevelopment on LAHC Land</w:t>
            </w:r>
            <w:r>
              <w:rPr>
                <w:noProof/>
                <w:webHidden/>
              </w:rPr>
              <w:tab/>
            </w:r>
            <w:r>
              <w:rPr>
                <w:noProof/>
                <w:webHidden/>
              </w:rPr>
              <w:fldChar w:fldCharType="begin"/>
            </w:r>
            <w:r>
              <w:rPr>
                <w:noProof/>
                <w:webHidden/>
              </w:rPr>
              <w:instrText xml:space="preserve"> PAGEREF _Toc68166512 \h </w:instrText>
            </w:r>
            <w:r>
              <w:rPr>
                <w:noProof/>
                <w:webHidden/>
              </w:rPr>
            </w:r>
            <w:r>
              <w:rPr>
                <w:noProof/>
                <w:webHidden/>
              </w:rPr>
              <w:fldChar w:fldCharType="separate"/>
            </w:r>
            <w:r>
              <w:rPr>
                <w:noProof/>
                <w:webHidden/>
              </w:rPr>
              <w:t>3</w:t>
            </w:r>
            <w:r>
              <w:rPr>
                <w:noProof/>
                <w:webHidden/>
              </w:rPr>
              <w:fldChar w:fldCharType="end"/>
            </w:r>
          </w:hyperlink>
        </w:p>
        <w:p w14:paraId="42043DEC" w14:textId="47A61436" w:rsidR="004C7C80" w:rsidRDefault="00F30757">
          <w:pPr>
            <w:pStyle w:val="TOC2"/>
            <w:tabs>
              <w:tab w:val="right" w:leader="dot" w:pos="9628"/>
            </w:tabs>
            <w:rPr>
              <w:rFonts w:asciiTheme="minorHAnsi" w:eastAsiaTheme="minorEastAsia" w:hAnsiTheme="minorHAnsi"/>
              <w:noProof/>
              <w:lang w:eastAsia="en-AU"/>
            </w:rPr>
          </w:pPr>
          <w:hyperlink w:anchor="_Toc68166513" w:history="1">
            <w:r w:rsidR="004C7C80" w:rsidRPr="00736358">
              <w:rPr>
                <w:rStyle w:val="Hyperlink"/>
                <w:noProof/>
              </w:rPr>
              <w:t>Submission Form</w:t>
            </w:r>
            <w:r w:rsidR="004C7C80">
              <w:rPr>
                <w:noProof/>
                <w:webHidden/>
              </w:rPr>
              <w:tab/>
            </w:r>
            <w:r w:rsidR="004C7C80">
              <w:rPr>
                <w:noProof/>
                <w:webHidden/>
              </w:rPr>
              <w:fldChar w:fldCharType="begin"/>
            </w:r>
            <w:r w:rsidR="004C7C80">
              <w:rPr>
                <w:noProof/>
                <w:webHidden/>
              </w:rPr>
              <w:instrText xml:space="preserve"> PAGEREF _Toc68166513 \h </w:instrText>
            </w:r>
            <w:r w:rsidR="004C7C80">
              <w:rPr>
                <w:noProof/>
                <w:webHidden/>
              </w:rPr>
            </w:r>
            <w:r w:rsidR="004C7C80">
              <w:rPr>
                <w:noProof/>
                <w:webHidden/>
              </w:rPr>
              <w:fldChar w:fldCharType="separate"/>
            </w:r>
            <w:r w:rsidR="004C7C80">
              <w:rPr>
                <w:noProof/>
                <w:webHidden/>
              </w:rPr>
              <w:t>3</w:t>
            </w:r>
            <w:r w:rsidR="004C7C80">
              <w:rPr>
                <w:noProof/>
                <w:webHidden/>
              </w:rPr>
              <w:fldChar w:fldCharType="end"/>
            </w:r>
          </w:hyperlink>
        </w:p>
        <w:p w14:paraId="37C85B67" w14:textId="28EA01BD" w:rsidR="004C7C80" w:rsidRDefault="00F30757">
          <w:pPr>
            <w:pStyle w:val="TOC2"/>
            <w:tabs>
              <w:tab w:val="right" w:leader="dot" w:pos="9628"/>
            </w:tabs>
            <w:rPr>
              <w:rFonts w:asciiTheme="minorHAnsi" w:eastAsiaTheme="minorEastAsia" w:hAnsiTheme="minorHAnsi"/>
              <w:noProof/>
              <w:lang w:eastAsia="en-AU"/>
            </w:rPr>
          </w:pPr>
          <w:hyperlink w:anchor="_Toc68166514" w:history="1">
            <w:r w:rsidR="004C7C80" w:rsidRPr="00736358">
              <w:rPr>
                <w:rStyle w:val="Hyperlink"/>
                <w:noProof/>
              </w:rPr>
              <w:t>Section 1 – Submission Overview</w:t>
            </w:r>
            <w:r w:rsidR="004C7C80">
              <w:rPr>
                <w:noProof/>
                <w:webHidden/>
              </w:rPr>
              <w:tab/>
            </w:r>
            <w:r w:rsidR="004C7C80">
              <w:rPr>
                <w:noProof/>
                <w:webHidden/>
              </w:rPr>
              <w:fldChar w:fldCharType="begin"/>
            </w:r>
            <w:r w:rsidR="004C7C80">
              <w:rPr>
                <w:noProof/>
                <w:webHidden/>
              </w:rPr>
              <w:instrText xml:space="preserve"> PAGEREF _Toc68166514 \h </w:instrText>
            </w:r>
            <w:r w:rsidR="004C7C80">
              <w:rPr>
                <w:noProof/>
                <w:webHidden/>
              </w:rPr>
            </w:r>
            <w:r w:rsidR="004C7C80">
              <w:rPr>
                <w:noProof/>
                <w:webHidden/>
              </w:rPr>
              <w:fldChar w:fldCharType="separate"/>
            </w:r>
            <w:r w:rsidR="004C7C80">
              <w:rPr>
                <w:noProof/>
                <w:webHidden/>
              </w:rPr>
              <w:t>4</w:t>
            </w:r>
            <w:r w:rsidR="004C7C80">
              <w:rPr>
                <w:noProof/>
                <w:webHidden/>
              </w:rPr>
              <w:fldChar w:fldCharType="end"/>
            </w:r>
          </w:hyperlink>
        </w:p>
        <w:p w14:paraId="1C676200" w14:textId="46B86FF0" w:rsidR="004C7C80" w:rsidRDefault="00F30757">
          <w:pPr>
            <w:pStyle w:val="TOC2"/>
            <w:tabs>
              <w:tab w:val="right" w:leader="dot" w:pos="9628"/>
            </w:tabs>
            <w:rPr>
              <w:rFonts w:asciiTheme="minorHAnsi" w:eastAsiaTheme="minorEastAsia" w:hAnsiTheme="minorHAnsi"/>
              <w:noProof/>
              <w:lang w:eastAsia="en-AU"/>
            </w:rPr>
          </w:pPr>
          <w:hyperlink w:anchor="_Toc68166515" w:history="1">
            <w:r w:rsidR="004C7C80" w:rsidRPr="00736358">
              <w:rPr>
                <w:rStyle w:val="Hyperlink"/>
                <w:noProof/>
              </w:rPr>
              <w:t>Section 2 – CHP Eligibility Criteria</w:t>
            </w:r>
            <w:r w:rsidR="004C7C80">
              <w:rPr>
                <w:noProof/>
                <w:webHidden/>
              </w:rPr>
              <w:tab/>
            </w:r>
            <w:r w:rsidR="004C7C80">
              <w:rPr>
                <w:noProof/>
                <w:webHidden/>
              </w:rPr>
              <w:fldChar w:fldCharType="begin"/>
            </w:r>
            <w:r w:rsidR="004C7C80">
              <w:rPr>
                <w:noProof/>
                <w:webHidden/>
              </w:rPr>
              <w:instrText xml:space="preserve"> PAGEREF _Toc68166515 \h </w:instrText>
            </w:r>
            <w:r w:rsidR="004C7C80">
              <w:rPr>
                <w:noProof/>
                <w:webHidden/>
              </w:rPr>
            </w:r>
            <w:r w:rsidR="004C7C80">
              <w:rPr>
                <w:noProof/>
                <w:webHidden/>
              </w:rPr>
              <w:fldChar w:fldCharType="separate"/>
            </w:r>
            <w:r w:rsidR="004C7C80">
              <w:rPr>
                <w:noProof/>
                <w:webHidden/>
              </w:rPr>
              <w:t>5</w:t>
            </w:r>
            <w:r w:rsidR="004C7C80">
              <w:rPr>
                <w:noProof/>
                <w:webHidden/>
              </w:rPr>
              <w:fldChar w:fldCharType="end"/>
            </w:r>
          </w:hyperlink>
        </w:p>
        <w:p w14:paraId="45275CD6" w14:textId="4C8E3F63" w:rsidR="004C7C80" w:rsidRDefault="00F30757">
          <w:pPr>
            <w:pStyle w:val="TOC2"/>
            <w:tabs>
              <w:tab w:val="right" w:leader="dot" w:pos="9628"/>
            </w:tabs>
            <w:rPr>
              <w:rFonts w:asciiTheme="minorHAnsi" w:eastAsiaTheme="minorEastAsia" w:hAnsiTheme="minorHAnsi"/>
              <w:noProof/>
              <w:lang w:eastAsia="en-AU"/>
            </w:rPr>
          </w:pPr>
          <w:hyperlink w:anchor="_Toc68166516" w:history="1">
            <w:r w:rsidR="004C7C80" w:rsidRPr="00736358">
              <w:rPr>
                <w:rStyle w:val="Hyperlink"/>
                <w:noProof/>
              </w:rPr>
              <w:t>Section 3 – Proposal Eligibility Criteria</w:t>
            </w:r>
            <w:r w:rsidR="004C7C80">
              <w:rPr>
                <w:noProof/>
                <w:webHidden/>
              </w:rPr>
              <w:tab/>
            </w:r>
            <w:r w:rsidR="004C7C80">
              <w:rPr>
                <w:noProof/>
                <w:webHidden/>
              </w:rPr>
              <w:fldChar w:fldCharType="begin"/>
            </w:r>
            <w:r w:rsidR="004C7C80">
              <w:rPr>
                <w:noProof/>
                <w:webHidden/>
              </w:rPr>
              <w:instrText xml:space="preserve"> PAGEREF _Toc68166516 \h </w:instrText>
            </w:r>
            <w:r w:rsidR="004C7C80">
              <w:rPr>
                <w:noProof/>
                <w:webHidden/>
              </w:rPr>
            </w:r>
            <w:r w:rsidR="004C7C80">
              <w:rPr>
                <w:noProof/>
                <w:webHidden/>
              </w:rPr>
              <w:fldChar w:fldCharType="separate"/>
            </w:r>
            <w:r w:rsidR="004C7C80">
              <w:rPr>
                <w:noProof/>
                <w:webHidden/>
              </w:rPr>
              <w:t>6</w:t>
            </w:r>
            <w:r w:rsidR="004C7C80">
              <w:rPr>
                <w:noProof/>
                <w:webHidden/>
              </w:rPr>
              <w:fldChar w:fldCharType="end"/>
            </w:r>
          </w:hyperlink>
        </w:p>
        <w:p w14:paraId="1221587C" w14:textId="37715D47" w:rsidR="004C7C80" w:rsidRDefault="00F30757">
          <w:pPr>
            <w:pStyle w:val="TOC2"/>
            <w:tabs>
              <w:tab w:val="right" w:leader="dot" w:pos="9628"/>
            </w:tabs>
            <w:rPr>
              <w:rFonts w:asciiTheme="minorHAnsi" w:eastAsiaTheme="minorEastAsia" w:hAnsiTheme="minorHAnsi"/>
              <w:noProof/>
              <w:lang w:eastAsia="en-AU"/>
            </w:rPr>
          </w:pPr>
          <w:hyperlink w:anchor="_Toc68166517" w:history="1">
            <w:r w:rsidR="004C7C80" w:rsidRPr="00736358">
              <w:rPr>
                <w:rStyle w:val="Hyperlink"/>
                <w:noProof/>
              </w:rPr>
              <w:t>Section 4 – Project Benefits</w:t>
            </w:r>
            <w:r w:rsidR="004C7C80">
              <w:rPr>
                <w:noProof/>
                <w:webHidden/>
              </w:rPr>
              <w:tab/>
            </w:r>
            <w:r w:rsidR="004C7C80">
              <w:rPr>
                <w:noProof/>
                <w:webHidden/>
              </w:rPr>
              <w:fldChar w:fldCharType="begin"/>
            </w:r>
            <w:r w:rsidR="004C7C80">
              <w:rPr>
                <w:noProof/>
                <w:webHidden/>
              </w:rPr>
              <w:instrText xml:space="preserve"> PAGEREF _Toc68166517 \h </w:instrText>
            </w:r>
            <w:r w:rsidR="004C7C80">
              <w:rPr>
                <w:noProof/>
                <w:webHidden/>
              </w:rPr>
            </w:r>
            <w:r w:rsidR="004C7C80">
              <w:rPr>
                <w:noProof/>
                <w:webHidden/>
              </w:rPr>
              <w:fldChar w:fldCharType="separate"/>
            </w:r>
            <w:r w:rsidR="004C7C80">
              <w:rPr>
                <w:noProof/>
                <w:webHidden/>
              </w:rPr>
              <w:t>8</w:t>
            </w:r>
            <w:r w:rsidR="004C7C80">
              <w:rPr>
                <w:noProof/>
                <w:webHidden/>
              </w:rPr>
              <w:fldChar w:fldCharType="end"/>
            </w:r>
          </w:hyperlink>
        </w:p>
        <w:p w14:paraId="244C3F40" w14:textId="0AF687EE" w:rsidR="004C7C80" w:rsidRDefault="00F30757">
          <w:pPr>
            <w:pStyle w:val="TOC2"/>
            <w:tabs>
              <w:tab w:val="right" w:leader="dot" w:pos="9628"/>
            </w:tabs>
            <w:rPr>
              <w:rFonts w:asciiTheme="minorHAnsi" w:eastAsiaTheme="minorEastAsia" w:hAnsiTheme="minorHAnsi"/>
              <w:noProof/>
              <w:lang w:eastAsia="en-AU"/>
            </w:rPr>
          </w:pPr>
          <w:hyperlink w:anchor="_Toc68166518" w:history="1">
            <w:r w:rsidR="004C7C80" w:rsidRPr="00736358">
              <w:rPr>
                <w:rStyle w:val="Hyperlink"/>
                <w:noProof/>
              </w:rPr>
              <w:t>Section 5 – Acceptance of Terms and Conditions</w:t>
            </w:r>
            <w:r w:rsidR="004C7C80">
              <w:rPr>
                <w:noProof/>
                <w:webHidden/>
              </w:rPr>
              <w:tab/>
            </w:r>
            <w:r w:rsidR="004C7C80">
              <w:rPr>
                <w:noProof/>
                <w:webHidden/>
              </w:rPr>
              <w:fldChar w:fldCharType="begin"/>
            </w:r>
            <w:r w:rsidR="004C7C80">
              <w:rPr>
                <w:noProof/>
                <w:webHidden/>
              </w:rPr>
              <w:instrText xml:space="preserve"> PAGEREF _Toc68166518 \h </w:instrText>
            </w:r>
            <w:r w:rsidR="004C7C80">
              <w:rPr>
                <w:noProof/>
                <w:webHidden/>
              </w:rPr>
            </w:r>
            <w:r w:rsidR="004C7C80">
              <w:rPr>
                <w:noProof/>
                <w:webHidden/>
              </w:rPr>
              <w:fldChar w:fldCharType="separate"/>
            </w:r>
            <w:r w:rsidR="004C7C80">
              <w:rPr>
                <w:noProof/>
                <w:webHidden/>
              </w:rPr>
              <w:t>9</w:t>
            </w:r>
            <w:r w:rsidR="004C7C80">
              <w:rPr>
                <w:noProof/>
                <w:webHidden/>
              </w:rPr>
              <w:fldChar w:fldCharType="end"/>
            </w:r>
          </w:hyperlink>
        </w:p>
        <w:p w14:paraId="1C23488D" w14:textId="5D5B79BF" w:rsidR="004C7C80" w:rsidRDefault="00F30757">
          <w:pPr>
            <w:pStyle w:val="TOC2"/>
            <w:tabs>
              <w:tab w:val="right" w:leader="dot" w:pos="9628"/>
            </w:tabs>
            <w:rPr>
              <w:rFonts w:asciiTheme="minorHAnsi" w:eastAsiaTheme="minorEastAsia" w:hAnsiTheme="minorHAnsi"/>
              <w:noProof/>
              <w:lang w:eastAsia="en-AU"/>
            </w:rPr>
          </w:pPr>
          <w:hyperlink w:anchor="_Toc68166519" w:history="1">
            <w:r w:rsidR="004C7C80" w:rsidRPr="00736358">
              <w:rPr>
                <w:rStyle w:val="Hyperlink"/>
                <w:rFonts w:cs="Arial"/>
                <w:noProof/>
              </w:rPr>
              <w:t>Section 6 – Conflict of Interest and fair dealing statutory declaration</w:t>
            </w:r>
            <w:r w:rsidR="004C7C80">
              <w:rPr>
                <w:noProof/>
                <w:webHidden/>
              </w:rPr>
              <w:tab/>
            </w:r>
            <w:r w:rsidR="004C7C80">
              <w:rPr>
                <w:noProof/>
                <w:webHidden/>
              </w:rPr>
              <w:fldChar w:fldCharType="begin"/>
            </w:r>
            <w:r w:rsidR="004C7C80">
              <w:rPr>
                <w:noProof/>
                <w:webHidden/>
              </w:rPr>
              <w:instrText xml:space="preserve"> PAGEREF _Toc68166519 \h </w:instrText>
            </w:r>
            <w:r w:rsidR="004C7C80">
              <w:rPr>
                <w:noProof/>
                <w:webHidden/>
              </w:rPr>
            </w:r>
            <w:r w:rsidR="004C7C80">
              <w:rPr>
                <w:noProof/>
                <w:webHidden/>
              </w:rPr>
              <w:fldChar w:fldCharType="separate"/>
            </w:r>
            <w:r w:rsidR="004C7C80">
              <w:rPr>
                <w:noProof/>
                <w:webHidden/>
              </w:rPr>
              <w:t>10</w:t>
            </w:r>
            <w:r w:rsidR="004C7C80">
              <w:rPr>
                <w:noProof/>
                <w:webHidden/>
              </w:rPr>
              <w:fldChar w:fldCharType="end"/>
            </w:r>
          </w:hyperlink>
        </w:p>
        <w:p w14:paraId="10A31BF2" w14:textId="32D91078" w:rsidR="004C7C80" w:rsidRDefault="00F30757">
          <w:pPr>
            <w:pStyle w:val="TOC2"/>
            <w:tabs>
              <w:tab w:val="right" w:leader="dot" w:pos="9628"/>
            </w:tabs>
            <w:rPr>
              <w:rFonts w:asciiTheme="minorHAnsi" w:eastAsiaTheme="minorEastAsia" w:hAnsiTheme="minorHAnsi"/>
              <w:noProof/>
              <w:lang w:eastAsia="en-AU"/>
            </w:rPr>
          </w:pPr>
          <w:hyperlink w:anchor="_Toc68166520" w:history="1">
            <w:r w:rsidR="004C7C80" w:rsidRPr="00736358">
              <w:rPr>
                <w:rStyle w:val="Hyperlink"/>
                <w:noProof/>
              </w:rPr>
              <w:t>Section 8 – Attachments</w:t>
            </w:r>
            <w:r w:rsidR="004C7C80">
              <w:rPr>
                <w:noProof/>
                <w:webHidden/>
              </w:rPr>
              <w:tab/>
            </w:r>
            <w:r w:rsidR="004C7C80">
              <w:rPr>
                <w:noProof/>
                <w:webHidden/>
              </w:rPr>
              <w:fldChar w:fldCharType="begin"/>
            </w:r>
            <w:r w:rsidR="004C7C80">
              <w:rPr>
                <w:noProof/>
                <w:webHidden/>
              </w:rPr>
              <w:instrText xml:space="preserve"> PAGEREF _Toc68166520 \h </w:instrText>
            </w:r>
            <w:r w:rsidR="004C7C80">
              <w:rPr>
                <w:noProof/>
                <w:webHidden/>
              </w:rPr>
            </w:r>
            <w:r w:rsidR="004C7C80">
              <w:rPr>
                <w:noProof/>
                <w:webHidden/>
              </w:rPr>
              <w:fldChar w:fldCharType="separate"/>
            </w:r>
            <w:r w:rsidR="004C7C80">
              <w:rPr>
                <w:noProof/>
                <w:webHidden/>
              </w:rPr>
              <w:t>12</w:t>
            </w:r>
            <w:r w:rsidR="004C7C80">
              <w:rPr>
                <w:noProof/>
                <w:webHidden/>
              </w:rPr>
              <w:fldChar w:fldCharType="end"/>
            </w:r>
          </w:hyperlink>
        </w:p>
        <w:p w14:paraId="66490A13" w14:textId="2ADF2B7E" w:rsidR="000F2B64" w:rsidRDefault="004C7C80" w:rsidP="004C7C80">
          <w:pPr>
            <w:outlineLvl w:val="0"/>
          </w:pPr>
          <w:r>
            <w:fldChar w:fldCharType="end"/>
          </w:r>
        </w:p>
      </w:sdtContent>
    </w:sdt>
    <w:p w14:paraId="48ECE0EF" w14:textId="77777777" w:rsidR="000F2B64" w:rsidRDefault="000F2B64">
      <w:pPr>
        <w:spacing w:before="0" w:after="160" w:line="259" w:lineRule="auto"/>
        <w:rPr>
          <w:color w:val="002664"/>
          <w:sz w:val="36"/>
          <w:szCs w:val="60"/>
        </w:rPr>
      </w:pPr>
      <w:r>
        <w:br w:type="page"/>
      </w:r>
    </w:p>
    <w:p w14:paraId="2F4254B3" w14:textId="656AAFF3" w:rsidR="00877E7C" w:rsidRPr="00826FA6" w:rsidRDefault="00877E7C" w:rsidP="00877E7C">
      <w:pPr>
        <w:pStyle w:val="Heading1"/>
      </w:pPr>
      <w:bookmarkStart w:id="0" w:name="_Toc68166512"/>
      <w:r>
        <w:lastRenderedPageBreak/>
        <w:t>CHP</w:t>
      </w:r>
      <w:r w:rsidR="007F3B32">
        <w:t xml:space="preserve"> </w:t>
      </w:r>
      <w:r w:rsidR="00C12B13">
        <w:t>Redevelopment</w:t>
      </w:r>
      <w:r w:rsidR="007F3B32">
        <w:t xml:space="preserve"> on LAHC Land</w:t>
      </w:r>
      <w:bookmarkEnd w:id="0"/>
    </w:p>
    <w:p w14:paraId="57792183" w14:textId="24B9FF1E" w:rsidR="00877E7C" w:rsidRDefault="007E635A" w:rsidP="007E635A">
      <w:pPr>
        <w:pStyle w:val="Strapline"/>
      </w:pPr>
      <w:r>
        <w:t xml:space="preserve">This document is the </w:t>
      </w:r>
      <w:r w:rsidR="00B5594A">
        <w:t>preliminary</w:t>
      </w:r>
      <w:r>
        <w:t xml:space="preserve"> </w:t>
      </w:r>
      <w:r w:rsidR="00B5594A">
        <w:t>submission</w:t>
      </w:r>
      <w:r w:rsidR="007F3B32">
        <w:t xml:space="preserve"> for Community Hous</w:t>
      </w:r>
      <w:r w:rsidR="00D00E30">
        <w:t>ing</w:t>
      </w:r>
      <w:r w:rsidR="007F3B32">
        <w:t xml:space="preserve"> Providers </w:t>
      </w:r>
      <w:r w:rsidR="0018450D">
        <w:t>to develop on land owned by the Land and Housing Corporation.</w:t>
      </w:r>
    </w:p>
    <w:p w14:paraId="12AA1103" w14:textId="2B5A04F4" w:rsidR="00FB4220" w:rsidRPr="00826FA6" w:rsidRDefault="00F224AB" w:rsidP="00EE001E">
      <w:pPr>
        <w:pStyle w:val="Heading2"/>
      </w:pPr>
      <w:bookmarkStart w:id="1" w:name="_Toc68166513"/>
      <w:r>
        <w:t>Submission</w:t>
      </w:r>
      <w:r w:rsidR="00FB4220">
        <w:t xml:space="preserve"> Form</w:t>
      </w:r>
      <w:bookmarkEnd w:id="1"/>
    </w:p>
    <w:p w14:paraId="0F8E43D2" w14:textId="1E46E757" w:rsidR="000F6DEC" w:rsidRDefault="000F6DEC">
      <w:pPr>
        <w:spacing w:before="0" w:after="160" w:line="259" w:lineRule="auto"/>
      </w:pPr>
      <w:r>
        <w:t>New South Wales Land and Housing Corporation (LAHC)</w:t>
      </w:r>
      <w:r w:rsidR="00CB539F">
        <w:t xml:space="preserve"> </w:t>
      </w:r>
      <w:r w:rsidR="00FB4220">
        <w:t xml:space="preserve">invites eligible Community Housing Provider’s (CHP’s) to </w:t>
      </w:r>
      <w:r w:rsidR="004E411B">
        <w:t xml:space="preserve">make a </w:t>
      </w:r>
      <w:r w:rsidR="00076E62">
        <w:t>P</w:t>
      </w:r>
      <w:r w:rsidR="00B5594A">
        <w:t>reliminary</w:t>
      </w:r>
      <w:r w:rsidR="00FB4220">
        <w:t xml:space="preserve"> </w:t>
      </w:r>
      <w:r w:rsidR="00076E62">
        <w:t>S</w:t>
      </w:r>
      <w:r w:rsidR="0056706C">
        <w:t>ubmission</w:t>
      </w:r>
      <w:r>
        <w:t xml:space="preserve"> for redevelopment under LAHC’s</w:t>
      </w:r>
      <w:r w:rsidR="00FB4220">
        <w:t xml:space="preserve"> Community Housing Provider-led Redevelopment of Social and Affordable Housing on LAHC</w:t>
      </w:r>
      <w:r>
        <w:t>-</w:t>
      </w:r>
      <w:r w:rsidR="00FB4220">
        <w:t xml:space="preserve">owned </w:t>
      </w:r>
      <w:r>
        <w:t>L</w:t>
      </w:r>
      <w:r w:rsidR="00FB4220">
        <w:t>and</w:t>
      </w:r>
      <w:r>
        <w:t xml:space="preserve"> Policy</w:t>
      </w:r>
      <w:r w:rsidR="00FB4220">
        <w:t>. Please complete this</w:t>
      </w:r>
      <w:r w:rsidR="004E411B">
        <w:t xml:space="preserve"> Preliminary S</w:t>
      </w:r>
      <w:r w:rsidR="00F224AB">
        <w:t>ubmission</w:t>
      </w:r>
      <w:r w:rsidR="00FB4220">
        <w:t xml:space="preserve"> </w:t>
      </w:r>
      <w:r w:rsidR="004E411B">
        <w:t>F</w:t>
      </w:r>
      <w:r w:rsidR="00FB4220">
        <w:t xml:space="preserve">orm and </w:t>
      </w:r>
      <w:r w:rsidR="00635043">
        <w:t xml:space="preserve">send </w:t>
      </w:r>
      <w:r w:rsidR="00FB4220">
        <w:t xml:space="preserve">the form plus attachments </w:t>
      </w:r>
      <w:r w:rsidR="00CD23B9">
        <w:t xml:space="preserve">via the </w:t>
      </w:r>
      <w:hyperlink r:id="rId18" w:history="1">
        <w:r w:rsidR="00CD23B9" w:rsidRPr="00835862">
          <w:rPr>
            <w:rStyle w:val="Hyperlink"/>
          </w:rPr>
          <w:t>LAHC website</w:t>
        </w:r>
      </w:hyperlink>
      <w:r w:rsidR="00835862">
        <w:t>.</w:t>
      </w:r>
      <w:r w:rsidR="00CD23B9">
        <w:rPr>
          <w:rStyle w:val="Hyperlink"/>
        </w:rPr>
        <w:t xml:space="preserve"> </w:t>
      </w:r>
      <w:r w:rsidR="00BE6BE7">
        <w:t xml:space="preserve"> </w:t>
      </w:r>
    </w:p>
    <w:p w14:paraId="6226F909" w14:textId="44197E1E" w:rsidR="00276180" w:rsidRDefault="000F6DEC">
      <w:pPr>
        <w:spacing w:before="0" w:after="160" w:line="259" w:lineRule="auto"/>
      </w:pPr>
      <w:r>
        <w:t>As part of providing a</w:t>
      </w:r>
      <w:r w:rsidR="00FB4220">
        <w:t xml:space="preserve"> </w:t>
      </w:r>
      <w:r w:rsidR="00F224AB">
        <w:t>submission</w:t>
      </w:r>
      <w:r>
        <w:t>, you confirm that you have</w:t>
      </w:r>
      <w:r w:rsidR="00FB4220">
        <w:t xml:space="preserve"> </w:t>
      </w:r>
      <w:r w:rsidR="00354FC2">
        <w:t>read,</w:t>
      </w:r>
      <w:r>
        <w:t xml:space="preserve"> and that the submission will comply with</w:t>
      </w:r>
      <w:r w:rsidR="00276180">
        <w:t>:</w:t>
      </w:r>
    </w:p>
    <w:p w14:paraId="5C6C3548" w14:textId="77777777" w:rsidR="00276180" w:rsidRDefault="00486B93" w:rsidP="00276180">
      <w:pPr>
        <w:pStyle w:val="ListParagraph"/>
        <w:numPr>
          <w:ilvl w:val="0"/>
          <w:numId w:val="43"/>
        </w:numPr>
        <w:spacing w:before="0" w:after="160" w:line="259" w:lineRule="auto"/>
      </w:pPr>
      <w:r>
        <w:t>Policy</w:t>
      </w:r>
      <w:r w:rsidR="00276180">
        <w:t xml:space="preserve">: </w:t>
      </w:r>
      <w:hyperlink r:id="rId19" w:history="1">
        <w:r w:rsidR="00764409" w:rsidRPr="003B6AB5">
          <w:rPr>
            <w:rStyle w:val="Hyperlink"/>
          </w:rPr>
          <w:t>Policy on Community Housing Provider-led Redevelopment of Social and Affordable Housing on LAHC-owned Land</w:t>
        </w:r>
      </w:hyperlink>
      <w:r w:rsidR="00764409">
        <w:t>)</w:t>
      </w:r>
      <w:r w:rsidR="00276180">
        <w:t>;</w:t>
      </w:r>
      <w:r w:rsidR="00764409">
        <w:t xml:space="preserve"> and </w:t>
      </w:r>
    </w:p>
    <w:p w14:paraId="3A7D599A" w14:textId="5697809E" w:rsidR="00FB4220" w:rsidRDefault="00EC4217" w:rsidP="00276180">
      <w:pPr>
        <w:pStyle w:val="ListParagraph"/>
        <w:numPr>
          <w:ilvl w:val="0"/>
          <w:numId w:val="43"/>
        </w:numPr>
        <w:spacing w:before="0" w:after="160" w:line="259" w:lineRule="auto"/>
      </w:pPr>
      <w:r>
        <w:t xml:space="preserve">‘Process and Conditions’ document </w:t>
      </w:r>
      <w:r w:rsidR="00FB4220">
        <w:t>available</w:t>
      </w:r>
      <w:r w:rsidR="00835862" w:rsidRPr="00835862">
        <w:rPr>
          <w:rStyle w:val="CaptionChar"/>
          <w:sz w:val="22"/>
          <w:szCs w:val="22"/>
        </w:rPr>
        <w:t xml:space="preserve"> </w:t>
      </w:r>
      <w:r w:rsidR="00835862" w:rsidRPr="00835862">
        <w:rPr>
          <w:rStyle w:val="CaptionChar"/>
          <w:b w:val="0"/>
          <w:color w:val="auto"/>
          <w:sz w:val="22"/>
          <w:szCs w:val="22"/>
        </w:rPr>
        <w:t>on the</w:t>
      </w:r>
      <w:r w:rsidR="00835862" w:rsidRPr="00835862">
        <w:rPr>
          <w:rStyle w:val="CaptionChar"/>
          <w:color w:val="auto"/>
          <w:sz w:val="22"/>
          <w:szCs w:val="22"/>
        </w:rPr>
        <w:t xml:space="preserve"> </w:t>
      </w:r>
      <w:hyperlink r:id="rId20" w:history="1">
        <w:r w:rsidR="00835862" w:rsidRPr="00835862">
          <w:rPr>
            <w:rStyle w:val="Hyperlink"/>
          </w:rPr>
          <w:t>LAHC website</w:t>
        </w:r>
      </w:hyperlink>
      <w:r w:rsidR="00FB4220">
        <w:t>.</w:t>
      </w:r>
    </w:p>
    <w:p w14:paraId="673F6B9B" w14:textId="672AA945" w:rsidR="004A1174" w:rsidRDefault="00F224AB">
      <w:pPr>
        <w:spacing w:before="0" w:after="160" w:line="259" w:lineRule="auto"/>
      </w:pPr>
      <w:r>
        <w:t>Submission</w:t>
      </w:r>
      <w:r w:rsidR="004A1174">
        <w:t xml:space="preserve">s </w:t>
      </w:r>
      <w:r w:rsidR="00991BDF">
        <w:t xml:space="preserve">in the </w:t>
      </w:r>
      <w:r w:rsidR="00B5594A">
        <w:t>preliminary</w:t>
      </w:r>
      <w:r w:rsidR="00991BDF">
        <w:t xml:space="preserve"> stage will be </w:t>
      </w:r>
      <w:r w:rsidR="00B34B04">
        <w:t xml:space="preserve">treated </w:t>
      </w:r>
      <w:r w:rsidR="000D75B2">
        <w:t xml:space="preserve">as </w:t>
      </w:r>
      <w:r w:rsidR="00991BDF">
        <w:t>commercial in confidence and non-binding</w:t>
      </w:r>
      <w:r w:rsidR="00B34B04">
        <w:t xml:space="preserve"> on both parties (the CHP and </w:t>
      </w:r>
      <w:r w:rsidR="000F6DEC">
        <w:t>LAHC</w:t>
      </w:r>
      <w:r w:rsidR="00B34B04">
        <w:t>)</w:t>
      </w:r>
      <w:r w:rsidR="00991BDF">
        <w:t>.</w:t>
      </w:r>
      <w:r w:rsidR="004A1174">
        <w:t xml:space="preserve"> </w:t>
      </w:r>
    </w:p>
    <w:p w14:paraId="07890F9A" w14:textId="7E010B03" w:rsidR="00D373B6" w:rsidRDefault="004A1174">
      <w:pPr>
        <w:spacing w:before="0" w:after="160" w:line="259" w:lineRule="auto"/>
      </w:pPr>
      <w:r>
        <w:t>If you have any questions</w:t>
      </w:r>
      <w:r w:rsidR="000D75B2">
        <w:t xml:space="preserve"> prior to making your submission</w:t>
      </w:r>
      <w:r>
        <w:t xml:space="preserve">, please contact the team through </w:t>
      </w:r>
      <w:hyperlink r:id="rId21" w:history="1">
        <w:r w:rsidR="00BE6BE7" w:rsidRPr="00BE6BE7">
          <w:rPr>
            <w:rStyle w:val="Hyperlink"/>
          </w:rPr>
          <w:t>CHPLedRedevelopment@facs.nsw.gov.au</w:t>
        </w:r>
      </w:hyperlink>
      <w:r>
        <w:t>.</w:t>
      </w:r>
      <w:r w:rsidR="00F67BAD">
        <w:t xml:space="preserve"> </w:t>
      </w:r>
    </w:p>
    <w:p w14:paraId="3F6534BA" w14:textId="29E9ECE9" w:rsidR="00FB4220" w:rsidRDefault="002F509E">
      <w:pPr>
        <w:spacing w:before="0" w:after="160" w:line="259" w:lineRule="auto"/>
        <w:rPr>
          <w:bCs/>
          <w:color w:val="2C2B2B"/>
          <w:sz w:val="32"/>
          <w:szCs w:val="40"/>
        </w:rPr>
      </w:pPr>
      <w:r>
        <w:rPr>
          <w:noProof/>
          <w:lang w:eastAsia="en-AU"/>
        </w:rPr>
        <mc:AlternateContent>
          <mc:Choice Requires="wps">
            <w:drawing>
              <wp:anchor distT="0" distB="0" distL="114300" distR="114300" simplePos="0" relativeHeight="251658241" behindDoc="0" locked="0" layoutInCell="1" allowOverlap="1" wp14:anchorId="3B914E8E" wp14:editId="1FEF6218">
                <wp:simplePos x="0" y="0"/>
                <wp:positionH relativeFrom="column">
                  <wp:posOffset>170559</wp:posOffset>
                </wp:positionH>
                <wp:positionV relativeFrom="paragraph">
                  <wp:posOffset>191160</wp:posOffset>
                </wp:positionV>
                <wp:extent cx="1638300" cy="2090057"/>
                <wp:effectExtent l="0" t="0" r="19050" b="24765"/>
                <wp:wrapNone/>
                <wp:docPr id="4" name="Rectangle 4"/>
                <wp:cNvGraphicFramePr/>
                <a:graphic xmlns:a="http://schemas.openxmlformats.org/drawingml/2006/main">
                  <a:graphicData uri="http://schemas.microsoft.com/office/word/2010/wordprocessingShape">
                    <wps:wsp>
                      <wps:cNvSpPr/>
                      <wps:spPr>
                        <a:xfrm>
                          <a:off x="0" y="0"/>
                          <a:ext cx="1638300" cy="2090057"/>
                        </a:xfrm>
                        <a:prstGeom prst="rect">
                          <a:avLst/>
                        </a:prstGeom>
                        <a:noFill/>
                        <a:ln>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375BD" id="Rectangle 4" o:spid="_x0000_s1026" style="position:absolute;margin-left:13.45pt;margin-top:15.05pt;width:129pt;height:16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" filled="f" strokecolor="#e11d3f [3207]" strokeweight="1pt">
                <v:stroke dashstyle="dash"/>
              </v:rect>
            </w:pict>
          </mc:Fallback>
        </mc:AlternateContent>
      </w:r>
      <w:r w:rsidRPr="0038553C">
        <w:rPr>
          <w:noProof/>
          <w:lang w:eastAsia="en-AU"/>
        </w:rPr>
        <mc:AlternateContent>
          <mc:Choice Requires="wps">
            <w:drawing>
              <wp:anchor distT="0" distB="0" distL="114300" distR="114300" simplePos="0" relativeHeight="251658242" behindDoc="0" locked="0" layoutInCell="1" allowOverlap="1" wp14:anchorId="138AFFDE" wp14:editId="2BBF99BB">
                <wp:simplePos x="0" y="0"/>
                <wp:positionH relativeFrom="rightMargin">
                  <wp:posOffset>-5432425</wp:posOffset>
                </wp:positionH>
                <wp:positionV relativeFrom="paragraph">
                  <wp:posOffset>2543175</wp:posOffset>
                </wp:positionV>
                <wp:extent cx="669290" cy="563245"/>
                <wp:effectExtent l="0" t="0" r="0" b="8255"/>
                <wp:wrapNone/>
                <wp:docPr id="6" name="Rectangle 6"/>
                <wp:cNvGraphicFramePr/>
                <a:graphic xmlns:a="http://schemas.openxmlformats.org/drawingml/2006/main">
                  <a:graphicData uri="http://schemas.microsoft.com/office/word/2010/wordprocessingShape">
                    <wps:wsp>
                      <wps:cNvSpPr/>
                      <wps:spPr>
                        <a:xfrm>
                          <a:off x="0" y="0"/>
                          <a:ext cx="669290" cy="563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22622" w14:textId="77777777" w:rsidR="0038553C" w:rsidRPr="00F1158B" w:rsidRDefault="0038553C" w:rsidP="0038553C">
                            <w:pPr>
                              <w:jc w:val="center"/>
                              <w:rPr>
                                <w:color w:val="E11D3F" w:themeColor="accent4"/>
                              </w:rPr>
                            </w:pPr>
                            <w:r w:rsidRPr="00F1158B">
                              <w:rPr>
                                <w:color w:val="E11D3F" w:themeColor="accent4"/>
                              </w:rPr>
                              <w:t>You are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AFFDE" id="Rectangle 6" o:spid="_x0000_s1026" style="position:absolute;margin-left:-427.75pt;margin-top:200.25pt;width:52.7pt;height:44.35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" filled="f" stroked="f" strokeweight="1pt">
                <v:textbox inset="0,0,0,0">
                  <w:txbxContent>
                    <w:p w14:paraId="1B022622" w14:textId="77777777" w:rsidR="0038553C" w:rsidRPr="00F1158B" w:rsidRDefault="0038553C" w:rsidP="0038553C">
                      <w:pPr>
                        <w:jc w:val="center"/>
                        <w:rPr>
                          <w:color w:val="E11D3F" w:themeColor="accent4"/>
                        </w:rPr>
                      </w:pPr>
                      <w:r w:rsidRPr="00F1158B">
                        <w:rPr>
                          <w:color w:val="E11D3F" w:themeColor="accent4"/>
                        </w:rPr>
                        <w:t>You are here</w:t>
                      </w:r>
                    </w:p>
                  </w:txbxContent>
                </v:textbox>
                <w10:wrap anchorx="margin"/>
              </v:rect>
            </w:pict>
          </mc:Fallback>
        </mc:AlternateContent>
      </w:r>
      <w:r w:rsidRPr="0038553C">
        <w:rPr>
          <w:noProof/>
          <w:lang w:eastAsia="en-AU"/>
        </w:rPr>
        <mc:AlternateContent>
          <mc:Choice Requires="wps">
            <w:drawing>
              <wp:anchor distT="0" distB="0" distL="114300" distR="114300" simplePos="0" relativeHeight="251658243" behindDoc="0" locked="0" layoutInCell="1" allowOverlap="1" wp14:anchorId="03E318D8" wp14:editId="7D076AB8">
                <wp:simplePos x="0" y="0"/>
                <wp:positionH relativeFrom="column">
                  <wp:posOffset>868045</wp:posOffset>
                </wp:positionH>
                <wp:positionV relativeFrom="paragraph">
                  <wp:posOffset>2320290</wp:posOffset>
                </wp:positionV>
                <wp:extent cx="314325" cy="257175"/>
                <wp:effectExtent l="19050" t="19050" r="47625" b="28575"/>
                <wp:wrapNone/>
                <wp:docPr id="7" name="Isosceles Triangle 7"/>
                <wp:cNvGraphicFramePr/>
                <a:graphic xmlns:a="http://schemas.openxmlformats.org/drawingml/2006/main">
                  <a:graphicData uri="http://schemas.microsoft.com/office/word/2010/wordprocessingShape">
                    <wps:wsp>
                      <wps:cNvSpPr/>
                      <wps:spPr>
                        <a:xfrm>
                          <a:off x="0" y="0"/>
                          <a:ext cx="314325" cy="257175"/>
                        </a:xfrm>
                        <a:prstGeom prst="triangl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FB93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68.35pt;margin-top:182.7pt;width:24.75pt;height:20.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" fillcolor="#e11d3f [3207]" strokecolor="#e11d3f [3207]" strokeweight="1pt"/>
            </w:pict>
          </mc:Fallback>
        </mc:AlternateContent>
      </w:r>
      <w:r w:rsidRPr="002F509E">
        <w:rPr>
          <w:noProof/>
        </w:rPr>
        <w:t xml:space="preserve"> </w:t>
      </w:r>
      <w:r w:rsidR="009C03C8">
        <w:rPr>
          <w:noProof/>
          <w:lang w:eastAsia="en-AU"/>
        </w:rPr>
        <w:drawing>
          <wp:inline distT="0" distB="0" distL="0" distR="0" wp14:anchorId="0E32704D" wp14:editId="04BB1585">
            <wp:extent cx="6120127" cy="216381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127" cy="2163811"/>
                    </a:xfrm>
                    <a:prstGeom prst="rect">
                      <a:avLst/>
                    </a:prstGeom>
                  </pic:spPr>
                </pic:pic>
              </a:graphicData>
            </a:graphic>
          </wp:inline>
        </w:drawing>
      </w:r>
      <w:r w:rsidR="00D373B6">
        <w:t xml:space="preserve"> </w:t>
      </w:r>
      <w:r w:rsidR="00FB4220">
        <w:br w:type="page"/>
      </w:r>
    </w:p>
    <w:p w14:paraId="61CBD172" w14:textId="0C3ADCC1" w:rsidR="00AC5EF9" w:rsidRPr="00826FA6" w:rsidRDefault="00AC5EF9" w:rsidP="00EE001E">
      <w:pPr>
        <w:pStyle w:val="Heading2"/>
      </w:pPr>
      <w:bookmarkStart w:id="2" w:name="_Toc68166514"/>
      <w:r>
        <w:t>Section 1</w:t>
      </w:r>
      <w:r w:rsidR="00101548">
        <w:t xml:space="preserve"> – </w:t>
      </w:r>
      <w:r w:rsidR="00F224AB">
        <w:t>Submission</w:t>
      </w:r>
      <w:r w:rsidR="00101548">
        <w:t xml:space="preserve"> Overview</w:t>
      </w:r>
      <w:bookmarkEnd w:id="2"/>
    </w:p>
    <w:p w14:paraId="58E027B1" w14:textId="7B446DE1" w:rsidR="00450CA4" w:rsidRDefault="00C420C5" w:rsidP="00AC5EF9">
      <w:r>
        <w:t xml:space="preserve">Please provide details on the Principal Applicant (i.e. the </w:t>
      </w:r>
      <w:r w:rsidR="002B7553">
        <w:t>Community Housing Provider [</w:t>
      </w:r>
      <w:r w:rsidR="00530022">
        <w:t>CHP</w:t>
      </w:r>
      <w:r w:rsidR="002B7553">
        <w:t>]</w:t>
      </w:r>
      <w:r>
        <w:t xml:space="preserve">), the Principal Contact, and the </w:t>
      </w:r>
      <w:r w:rsidR="00DD6853">
        <w:t>P</w:t>
      </w:r>
      <w:r>
        <w:t>roposed Site.</w:t>
      </w:r>
    </w:p>
    <w:p w14:paraId="25A96056" w14:textId="060F6913" w:rsidR="00450CA4" w:rsidRPr="00826FA6" w:rsidRDefault="00450CA4" w:rsidP="00450CA4">
      <w:pPr>
        <w:pStyle w:val="Caption"/>
        <w:keepNext/>
      </w:pPr>
      <w:r w:rsidRPr="00826FA6">
        <w:t xml:space="preserve">Table </w:t>
      </w:r>
      <w:r w:rsidR="00DD6853">
        <w:t>1.1</w:t>
      </w:r>
      <w:r>
        <w:t>.</w:t>
      </w:r>
      <w:r w:rsidRPr="00826FA6">
        <w:t xml:space="preserve"> </w:t>
      </w:r>
      <w:r w:rsidR="004A1174">
        <w:t xml:space="preserve">Principal Applicant (i.e. </w:t>
      </w:r>
      <w:r w:rsidR="00C420C5">
        <w:t xml:space="preserve">the </w:t>
      </w:r>
      <w:r w:rsidR="00530022">
        <w:t>CHP</w:t>
      </w:r>
      <w:r w:rsidR="004A1174">
        <w:t>)</w:t>
      </w:r>
      <w:r w:rsidR="000E6D90">
        <w:t>.</w:t>
      </w:r>
    </w:p>
    <w:tbl>
      <w:tblPr>
        <w:tblStyle w:val="DPIEnormal"/>
        <w:tblW w:w="0" w:type="auto"/>
        <w:tblLook w:val="04A0" w:firstRow="1" w:lastRow="0" w:firstColumn="1" w:lastColumn="0" w:noHBand="0" w:noVBand="1"/>
        <w:tblCaption w:val="Data Table - Insert ALT text here"/>
      </w:tblPr>
      <w:tblGrid>
        <w:gridCol w:w="426"/>
        <w:gridCol w:w="4252"/>
        <w:gridCol w:w="4819"/>
      </w:tblGrid>
      <w:tr w:rsidR="005F63F9" w:rsidRPr="00AE4C54" w14:paraId="42572349" w14:textId="308101CE" w:rsidTr="00D75901">
        <w:trPr>
          <w:cnfStyle w:val="100000000000" w:firstRow="1" w:lastRow="0" w:firstColumn="0" w:lastColumn="0" w:oddVBand="0" w:evenVBand="0" w:oddHBand="0" w:evenHBand="0" w:firstRowFirstColumn="0" w:firstRowLastColumn="0" w:lastRowFirstColumn="0" w:lastRowLastColumn="0"/>
          <w:trHeight w:val="461"/>
        </w:trPr>
        <w:tc>
          <w:tcPr>
            <w:tcW w:w="426" w:type="dxa"/>
          </w:tcPr>
          <w:p w14:paraId="04DE8D1D" w14:textId="1D9527C8" w:rsidR="005F63F9" w:rsidRDefault="005F63F9" w:rsidP="007067BD">
            <w:r>
              <w:t>#</w:t>
            </w:r>
          </w:p>
        </w:tc>
        <w:tc>
          <w:tcPr>
            <w:tcW w:w="4252" w:type="dxa"/>
          </w:tcPr>
          <w:p w14:paraId="2D804AD5" w14:textId="7F874E94" w:rsidR="005F63F9" w:rsidRDefault="005F63F9" w:rsidP="007067BD">
            <w:r>
              <w:t>Principal Applicant</w:t>
            </w:r>
          </w:p>
        </w:tc>
        <w:tc>
          <w:tcPr>
            <w:tcW w:w="4819" w:type="dxa"/>
          </w:tcPr>
          <w:p w14:paraId="6DE18028" w14:textId="107A0FC5" w:rsidR="005F63F9" w:rsidRPr="00AE4C54" w:rsidRDefault="005F63F9" w:rsidP="007067BD">
            <w:r>
              <w:t>Provide details here</w:t>
            </w:r>
          </w:p>
        </w:tc>
      </w:tr>
      <w:tr w:rsidR="005F63F9" w:rsidRPr="00AE4C54" w14:paraId="4359D53F" w14:textId="637F47CB" w:rsidTr="00D75901">
        <w:trPr>
          <w:trHeight w:val="461"/>
        </w:trPr>
        <w:tc>
          <w:tcPr>
            <w:tcW w:w="426" w:type="dxa"/>
            <w:shd w:val="clear" w:color="auto" w:fill="E7E6E6" w:themeFill="background2"/>
          </w:tcPr>
          <w:p w14:paraId="0809C764" w14:textId="7E23D482" w:rsidR="005F63F9" w:rsidRDefault="005F63F9" w:rsidP="005F2EEF">
            <w:pPr>
              <w:rPr>
                <w:b/>
                <w:bCs/>
              </w:rPr>
            </w:pPr>
            <w:r>
              <w:rPr>
                <w:b/>
                <w:bCs/>
              </w:rPr>
              <w:t>1</w:t>
            </w:r>
          </w:p>
        </w:tc>
        <w:tc>
          <w:tcPr>
            <w:tcW w:w="4252" w:type="dxa"/>
            <w:shd w:val="clear" w:color="auto" w:fill="E7E6E6" w:themeFill="background2"/>
          </w:tcPr>
          <w:p w14:paraId="312A72B3" w14:textId="25EDBCCA" w:rsidR="005F63F9" w:rsidRPr="00976218" w:rsidRDefault="00530022" w:rsidP="005F2EEF">
            <w:pPr>
              <w:rPr>
                <w:b/>
                <w:bCs/>
              </w:rPr>
            </w:pPr>
            <w:r>
              <w:rPr>
                <w:b/>
                <w:bCs/>
              </w:rPr>
              <w:t>CHP</w:t>
            </w:r>
            <w:r w:rsidR="005F63F9">
              <w:rPr>
                <w:b/>
                <w:bCs/>
              </w:rPr>
              <w:t xml:space="preserve"> name</w:t>
            </w:r>
          </w:p>
        </w:tc>
        <w:sdt>
          <w:sdtPr>
            <w:alias w:val="Organisation Name"/>
            <w:tag w:val="Organisation Name"/>
            <w:id w:val="386616566"/>
            <w:placeholder>
              <w:docPart w:val="0BA5988F207C45D9B0FE3FDBA5A38F4A"/>
            </w:placeholder>
            <w:showingPlcHdr/>
          </w:sdtPr>
          <w:sdtEndPr/>
          <w:sdtContent>
            <w:tc>
              <w:tcPr>
                <w:tcW w:w="4819" w:type="dxa"/>
              </w:tcPr>
              <w:p w14:paraId="23F16C75" w14:textId="63206708" w:rsidR="005F63F9" w:rsidRPr="00AE4C54" w:rsidRDefault="005F63F9" w:rsidP="005F2EEF">
                <w:pPr>
                  <w:jc w:val="center"/>
                </w:pPr>
                <w:r w:rsidRPr="00A00C88">
                  <w:rPr>
                    <w:rStyle w:val="PlaceholderText"/>
                  </w:rPr>
                  <w:t>Click or tap here to enter text.</w:t>
                </w:r>
              </w:p>
            </w:tc>
          </w:sdtContent>
        </w:sdt>
      </w:tr>
      <w:tr w:rsidR="005F63F9" w:rsidRPr="00AE4C54" w14:paraId="4749D010" w14:textId="6F30DF0B" w:rsidTr="00D75901">
        <w:trPr>
          <w:trHeight w:val="461"/>
        </w:trPr>
        <w:tc>
          <w:tcPr>
            <w:tcW w:w="426" w:type="dxa"/>
            <w:shd w:val="clear" w:color="auto" w:fill="E7E6E6" w:themeFill="background2"/>
          </w:tcPr>
          <w:p w14:paraId="0DE233A8" w14:textId="3F9C698D" w:rsidR="005F63F9" w:rsidRPr="004A1174" w:rsidRDefault="005F63F9" w:rsidP="005F2EEF">
            <w:pPr>
              <w:rPr>
                <w:b/>
                <w:bCs/>
              </w:rPr>
            </w:pPr>
            <w:r>
              <w:rPr>
                <w:b/>
                <w:bCs/>
              </w:rPr>
              <w:t>2</w:t>
            </w:r>
          </w:p>
        </w:tc>
        <w:tc>
          <w:tcPr>
            <w:tcW w:w="4252" w:type="dxa"/>
            <w:shd w:val="clear" w:color="auto" w:fill="E7E6E6" w:themeFill="background2"/>
          </w:tcPr>
          <w:p w14:paraId="2521E533" w14:textId="5F77B185" w:rsidR="005F63F9" w:rsidRPr="004A1174" w:rsidRDefault="005F63F9" w:rsidP="005F2EEF">
            <w:pPr>
              <w:rPr>
                <w:b/>
                <w:bCs/>
              </w:rPr>
            </w:pPr>
            <w:r w:rsidRPr="004A1174">
              <w:rPr>
                <w:b/>
                <w:bCs/>
              </w:rPr>
              <w:t>ABN</w:t>
            </w:r>
          </w:p>
        </w:tc>
        <w:sdt>
          <w:sdtPr>
            <w:id w:val="222804097"/>
            <w:placeholder>
              <w:docPart w:val="3D661439A9CD49F9AF930120A9F4944D"/>
            </w:placeholder>
            <w:showingPlcHdr/>
          </w:sdtPr>
          <w:sdtEndPr/>
          <w:sdtContent>
            <w:tc>
              <w:tcPr>
                <w:tcW w:w="4819" w:type="dxa"/>
              </w:tcPr>
              <w:p w14:paraId="685699D1" w14:textId="49033CE1" w:rsidR="005F63F9" w:rsidRPr="00AE4C54" w:rsidRDefault="005F63F9" w:rsidP="005F2EEF">
                <w:pPr>
                  <w:jc w:val="center"/>
                </w:pPr>
                <w:r w:rsidRPr="00A00C88">
                  <w:rPr>
                    <w:rStyle w:val="PlaceholderText"/>
                  </w:rPr>
                  <w:t>Click or tap here to enter text.</w:t>
                </w:r>
              </w:p>
            </w:tc>
          </w:sdtContent>
        </w:sdt>
      </w:tr>
      <w:tr w:rsidR="005F63F9" w:rsidRPr="00AE4C54" w14:paraId="1D85162D" w14:textId="77777777" w:rsidTr="00D75901">
        <w:trPr>
          <w:trHeight w:val="461"/>
        </w:trPr>
        <w:tc>
          <w:tcPr>
            <w:tcW w:w="426" w:type="dxa"/>
            <w:shd w:val="clear" w:color="auto" w:fill="E7E6E6" w:themeFill="background2"/>
          </w:tcPr>
          <w:p w14:paraId="47F39430" w14:textId="428CE80A" w:rsidR="005F63F9" w:rsidRDefault="005F63F9" w:rsidP="005F2EEF">
            <w:pPr>
              <w:rPr>
                <w:b/>
                <w:bCs/>
              </w:rPr>
            </w:pPr>
            <w:r>
              <w:rPr>
                <w:b/>
                <w:bCs/>
              </w:rPr>
              <w:t>4</w:t>
            </w:r>
          </w:p>
        </w:tc>
        <w:tc>
          <w:tcPr>
            <w:tcW w:w="4252" w:type="dxa"/>
            <w:shd w:val="clear" w:color="auto" w:fill="E7E6E6" w:themeFill="background2"/>
          </w:tcPr>
          <w:p w14:paraId="42CF6048" w14:textId="27AA96E4" w:rsidR="005F63F9" w:rsidRDefault="005F63F9" w:rsidP="005F2EEF">
            <w:pPr>
              <w:rPr>
                <w:b/>
                <w:bCs/>
              </w:rPr>
            </w:pPr>
            <w:r>
              <w:rPr>
                <w:b/>
                <w:bCs/>
              </w:rPr>
              <w:t xml:space="preserve">Postal Address </w:t>
            </w:r>
          </w:p>
        </w:tc>
        <w:sdt>
          <w:sdtPr>
            <w:id w:val="1666978419"/>
            <w:placeholder>
              <w:docPart w:val="836BCB393A6D4CB6889F4821C4936C82"/>
            </w:placeholder>
            <w:showingPlcHdr/>
          </w:sdtPr>
          <w:sdtEndPr/>
          <w:sdtContent>
            <w:tc>
              <w:tcPr>
                <w:tcW w:w="4819" w:type="dxa"/>
              </w:tcPr>
              <w:p w14:paraId="28AD813A" w14:textId="11CB363F" w:rsidR="005F63F9" w:rsidRDefault="005F63F9" w:rsidP="005F2EEF">
                <w:pPr>
                  <w:jc w:val="center"/>
                </w:pPr>
                <w:r w:rsidRPr="00A00C88">
                  <w:rPr>
                    <w:rStyle w:val="PlaceholderText"/>
                  </w:rPr>
                  <w:t>Click or tap here to enter text.</w:t>
                </w:r>
              </w:p>
            </w:tc>
          </w:sdtContent>
        </w:sdt>
      </w:tr>
      <w:tr w:rsidR="005F63F9" w:rsidRPr="00AE4C54" w14:paraId="39ACE7DB" w14:textId="77777777" w:rsidTr="00D75901">
        <w:trPr>
          <w:trHeight w:val="461"/>
        </w:trPr>
        <w:tc>
          <w:tcPr>
            <w:tcW w:w="426" w:type="dxa"/>
            <w:shd w:val="clear" w:color="auto" w:fill="E7E6E6" w:themeFill="background2"/>
          </w:tcPr>
          <w:p w14:paraId="53D02EF9" w14:textId="32AE9795" w:rsidR="005F63F9" w:rsidRDefault="005F63F9" w:rsidP="005F2EEF">
            <w:pPr>
              <w:rPr>
                <w:b/>
                <w:bCs/>
              </w:rPr>
            </w:pPr>
            <w:r>
              <w:rPr>
                <w:b/>
                <w:bCs/>
              </w:rPr>
              <w:t>5</w:t>
            </w:r>
          </w:p>
        </w:tc>
        <w:tc>
          <w:tcPr>
            <w:tcW w:w="4252" w:type="dxa"/>
            <w:shd w:val="clear" w:color="auto" w:fill="E7E6E6" w:themeFill="background2"/>
          </w:tcPr>
          <w:p w14:paraId="62DBEA24" w14:textId="39DFA52B" w:rsidR="005F63F9" w:rsidRDefault="005F63F9" w:rsidP="005F2EEF">
            <w:pPr>
              <w:rPr>
                <w:b/>
                <w:bCs/>
              </w:rPr>
            </w:pPr>
            <w:r>
              <w:rPr>
                <w:b/>
                <w:bCs/>
              </w:rPr>
              <w:t>Website</w:t>
            </w:r>
          </w:p>
        </w:tc>
        <w:sdt>
          <w:sdtPr>
            <w:rPr>
              <w:b/>
              <w:bCs/>
            </w:rPr>
            <w:id w:val="-717203410"/>
            <w:placeholder>
              <w:docPart w:val="C8E73CAFC00049F9A8013A6AF4605B71"/>
            </w:placeholder>
            <w:showingPlcHdr/>
          </w:sdtPr>
          <w:sdtEndPr/>
          <w:sdtContent>
            <w:tc>
              <w:tcPr>
                <w:tcW w:w="4819" w:type="dxa"/>
              </w:tcPr>
              <w:p w14:paraId="29B24FE8" w14:textId="175B41A1" w:rsidR="005F63F9" w:rsidRPr="007606AC" w:rsidRDefault="005F63F9" w:rsidP="005F2EEF">
                <w:pPr>
                  <w:jc w:val="center"/>
                  <w:rPr>
                    <w:b/>
                    <w:bCs/>
                  </w:rPr>
                </w:pPr>
                <w:r w:rsidRPr="00A00C88">
                  <w:rPr>
                    <w:rStyle w:val="PlaceholderText"/>
                  </w:rPr>
                  <w:t>Click or tap here to enter text.</w:t>
                </w:r>
              </w:p>
            </w:tc>
          </w:sdtContent>
        </w:sdt>
      </w:tr>
    </w:tbl>
    <w:p w14:paraId="042B1DED" w14:textId="183EACBC" w:rsidR="001210CC" w:rsidRPr="00826FA6" w:rsidRDefault="001210CC" w:rsidP="001210CC">
      <w:pPr>
        <w:pStyle w:val="Caption"/>
        <w:keepNext/>
      </w:pPr>
      <w:r w:rsidRPr="00826FA6">
        <w:t xml:space="preserve">Table </w:t>
      </w:r>
      <w:r w:rsidR="00DD6853">
        <w:t>1.2</w:t>
      </w:r>
      <w:r>
        <w:t>.</w:t>
      </w:r>
      <w:r w:rsidRPr="00826FA6">
        <w:t xml:space="preserve"> </w:t>
      </w:r>
      <w:r w:rsidR="004A1174">
        <w:t>Principal Contact</w:t>
      </w:r>
      <w:r w:rsidR="000E6D90">
        <w:t>.</w:t>
      </w:r>
    </w:p>
    <w:tbl>
      <w:tblPr>
        <w:tblStyle w:val="DPIEnormal"/>
        <w:tblW w:w="0" w:type="auto"/>
        <w:tblLook w:val="04A0" w:firstRow="1" w:lastRow="0" w:firstColumn="1" w:lastColumn="0" w:noHBand="0" w:noVBand="1"/>
        <w:tblCaption w:val="Data Table - Insert ALT text here"/>
      </w:tblPr>
      <w:tblGrid>
        <w:gridCol w:w="425"/>
        <w:gridCol w:w="4252"/>
        <w:gridCol w:w="4819"/>
      </w:tblGrid>
      <w:tr w:rsidR="003F71D9" w:rsidRPr="00AE4C54" w14:paraId="19240F9A" w14:textId="77777777" w:rsidTr="003F71D9">
        <w:trPr>
          <w:cnfStyle w:val="100000000000" w:firstRow="1" w:lastRow="0" w:firstColumn="0" w:lastColumn="0" w:oddVBand="0" w:evenVBand="0" w:oddHBand="0" w:evenHBand="0" w:firstRowFirstColumn="0" w:firstRowLastColumn="0" w:lastRowFirstColumn="0" w:lastRowLastColumn="0"/>
          <w:trHeight w:val="447"/>
        </w:trPr>
        <w:tc>
          <w:tcPr>
            <w:tcW w:w="425" w:type="dxa"/>
          </w:tcPr>
          <w:p w14:paraId="2FC1FF26" w14:textId="4FD19EB8" w:rsidR="003F71D9" w:rsidRDefault="003F71D9" w:rsidP="0060358F">
            <w:r>
              <w:t>#</w:t>
            </w:r>
          </w:p>
        </w:tc>
        <w:tc>
          <w:tcPr>
            <w:tcW w:w="4252" w:type="dxa"/>
          </w:tcPr>
          <w:p w14:paraId="557C3B12" w14:textId="4E41074D" w:rsidR="003F71D9" w:rsidRDefault="003F71D9" w:rsidP="0060358F">
            <w:r>
              <w:t>Principal Contact</w:t>
            </w:r>
          </w:p>
        </w:tc>
        <w:tc>
          <w:tcPr>
            <w:tcW w:w="4819" w:type="dxa"/>
          </w:tcPr>
          <w:p w14:paraId="19F2F815" w14:textId="77777777" w:rsidR="003F71D9" w:rsidRPr="00AE4C54" w:rsidRDefault="003F71D9" w:rsidP="0060358F">
            <w:r>
              <w:t>Provide details here</w:t>
            </w:r>
          </w:p>
        </w:tc>
      </w:tr>
      <w:tr w:rsidR="003F71D9" w:rsidRPr="00AE4C54" w14:paraId="23D28BA8" w14:textId="77777777" w:rsidTr="003F71D9">
        <w:trPr>
          <w:trHeight w:val="447"/>
        </w:trPr>
        <w:tc>
          <w:tcPr>
            <w:tcW w:w="425" w:type="dxa"/>
            <w:shd w:val="clear" w:color="auto" w:fill="E7E6E6" w:themeFill="background2"/>
          </w:tcPr>
          <w:p w14:paraId="08FFF793" w14:textId="48F3CB6B" w:rsidR="003F71D9" w:rsidRDefault="003F71D9" w:rsidP="0060358F">
            <w:pPr>
              <w:rPr>
                <w:b/>
                <w:bCs/>
              </w:rPr>
            </w:pPr>
            <w:r>
              <w:rPr>
                <w:b/>
                <w:bCs/>
              </w:rPr>
              <w:t>6</w:t>
            </w:r>
          </w:p>
        </w:tc>
        <w:tc>
          <w:tcPr>
            <w:tcW w:w="4252" w:type="dxa"/>
            <w:shd w:val="clear" w:color="auto" w:fill="E7E6E6" w:themeFill="background2"/>
          </w:tcPr>
          <w:p w14:paraId="177755D9" w14:textId="6BF74ADD" w:rsidR="003F71D9" w:rsidRPr="00976218" w:rsidRDefault="003F71D9" w:rsidP="0060358F">
            <w:pPr>
              <w:rPr>
                <w:b/>
                <w:bCs/>
              </w:rPr>
            </w:pPr>
            <w:r>
              <w:rPr>
                <w:b/>
                <w:bCs/>
              </w:rPr>
              <w:t>Name</w:t>
            </w:r>
          </w:p>
        </w:tc>
        <w:sdt>
          <w:sdtPr>
            <w:id w:val="-822197740"/>
            <w:placeholder>
              <w:docPart w:val="E1B463F1357948F9A997AD62126972C3"/>
            </w:placeholder>
            <w:showingPlcHdr/>
          </w:sdtPr>
          <w:sdtEndPr/>
          <w:sdtContent>
            <w:tc>
              <w:tcPr>
                <w:tcW w:w="4819" w:type="dxa"/>
              </w:tcPr>
              <w:p w14:paraId="58252392" w14:textId="2F1C47D0" w:rsidR="003F71D9" w:rsidRPr="00AE4C54" w:rsidRDefault="003F71D9" w:rsidP="0060358F">
                <w:pPr>
                  <w:jc w:val="center"/>
                </w:pPr>
                <w:r w:rsidRPr="00A00C88">
                  <w:rPr>
                    <w:rStyle w:val="PlaceholderText"/>
                  </w:rPr>
                  <w:t>Click or tap here to enter text.</w:t>
                </w:r>
              </w:p>
            </w:tc>
          </w:sdtContent>
        </w:sdt>
      </w:tr>
      <w:tr w:rsidR="003F71D9" w:rsidRPr="00AE4C54" w14:paraId="016E3BC3" w14:textId="77777777" w:rsidTr="003F71D9">
        <w:trPr>
          <w:trHeight w:val="447"/>
        </w:trPr>
        <w:tc>
          <w:tcPr>
            <w:tcW w:w="425" w:type="dxa"/>
            <w:shd w:val="clear" w:color="auto" w:fill="E7E6E6" w:themeFill="background2"/>
          </w:tcPr>
          <w:p w14:paraId="6AE2E2E9" w14:textId="4BCF9AF7" w:rsidR="003F71D9" w:rsidRDefault="003F71D9" w:rsidP="0060358F">
            <w:pPr>
              <w:rPr>
                <w:b/>
                <w:bCs/>
              </w:rPr>
            </w:pPr>
            <w:r>
              <w:rPr>
                <w:b/>
                <w:bCs/>
              </w:rPr>
              <w:t>7</w:t>
            </w:r>
          </w:p>
        </w:tc>
        <w:tc>
          <w:tcPr>
            <w:tcW w:w="4252" w:type="dxa"/>
            <w:shd w:val="clear" w:color="auto" w:fill="E7E6E6" w:themeFill="background2"/>
          </w:tcPr>
          <w:p w14:paraId="1624FF79" w14:textId="3E1C9DEA" w:rsidR="003F71D9" w:rsidRDefault="003F71D9" w:rsidP="0060358F">
            <w:pPr>
              <w:rPr>
                <w:b/>
                <w:bCs/>
              </w:rPr>
            </w:pPr>
            <w:r>
              <w:rPr>
                <w:b/>
                <w:bCs/>
              </w:rPr>
              <w:t>Position / title</w:t>
            </w:r>
          </w:p>
        </w:tc>
        <w:sdt>
          <w:sdtPr>
            <w:id w:val="-1629925481"/>
            <w:placeholder>
              <w:docPart w:val="DC7DA673F6E24A36BF679E3BCEE13D54"/>
            </w:placeholder>
            <w:showingPlcHdr/>
          </w:sdtPr>
          <w:sdtEndPr/>
          <w:sdtContent>
            <w:tc>
              <w:tcPr>
                <w:tcW w:w="4819" w:type="dxa"/>
              </w:tcPr>
              <w:p w14:paraId="24699462" w14:textId="52949B5F" w:rsidR="003F71D9" w:rsidRDefault="003F71D9" w:rsidP="0060358F">
                <w:pPr>
                  <w:jc w:val="center"/>
                </w:pPr>
                <w:r w:rsidRPr="00A00C88">
                  <w:rPr>
                    <w:rStyle w:val="PlaceholderText"/>
                  </w:rPr>
                  <w:t>Click or tap here to enter text.</w:t>
                </w:r>
              </w:p>
            </w:tc>
          </w:sdtContent>
        </w:sdt>
      </w:tr>
      <w:tr w:rsidR="003F71D9" w:rsidRPr="00AE4C54" w14:paraId="494002BF" w14:textId="77777777" w:rsidTr="003F71D9">
        <w:trPr>
          <w:trHeight w:val="447"/>
        </w:trPr>
        <w:tc>
          <w:tcPr>
            <w:tcW w:w="425" w:type="dxa"/>
            <w:shd w:val="clear" w:color="auto" w:fill="E7E6E6" w:themeFill="background2"/>
          </w:tcPr>
          <w:p w14:paraId="195B9078" w14:textId="7678E06D" w:rsidR="003F71D9" w:rsidRDefault="003F71D9" w:rsidP="0060358F">
            <w:pPr>
              <w:rPr>
                <w:b/>
                <w:bCs/>
              </w:rPr>
            </w:pPr>
            <w:r>
              <w:rPr>
                <w:b/>
                <w:bCs/>
              </w:rPr>
              <w:t>8</w:t>
            </w:r>
          </w:p>
        </w:tc>
        <w:tc>
          <w:tcPr>
            <w:tcW w:w="4252" w:type="dxa"/>
            <w:shd w:val="clear" w:color="auto" w:fill="E7E6E6" w:themeFill="background2"/>
          </w:tcPr>
          <w:p w14:paraId="5F4469EC" w14:textId="7999B903" w:rsidR="003F71D9" w:rsidRPr="004A1174" w:rsidRDefault="003F71D9" w:rsidP="0060358F">
            <w:pPr>
              <w:rPr>
                <w:b/>
                <w:bCs/>
              </w:rPr>
            </w:pPr>
            <w:r>
              <w:rPr>
                <w:b/>
                <w:bCs/>
              </w:rPr>
              <w:t>Phone</w:t>
            </w:r>
          </w:p>
        </w:tc>
        <w:sdt>
          <w:sdtPr>
            <w:id w:val="-1483844107"/>
            <w:placeholder>
              <w:docPart w:val="6A892DBE18294D16B40239240613F8E7"/>
            </w:placeholder>
            <w:showingPlcHdr/>
          </w:sdtPr>
          <w:sdtEndPr/>
          <w:sdtContent>
            <w:tc>
              <w:tcPr>
                <w:tcW w:w="4819" w:type="dxa"/>
              </w:tcPr>
              <w:p w14:paraId="5EA05DEC" w14:textId="760508E0" w:rsidR="003F71D9" w:rsidRPr="00AE4C54" w:rsidRDefault="003F71D9" w:rsidP="0060358F">
                <w:pPr>
                  <w:jc w:val="center"/>
                </w:pPr>
                <w:r w:rsidRPr="00A00C88">
                  <w:rPr>
                    <w:rStyle w:val="PlaceholderText"/>
                  </w:rPr>
                  <w:t>Click or tap here to enter text.</w:t>
                </w:r>
              </w:p>
            </w:tc>
          </w:sdtContent>
        </w:sdt>
      </w:tr>
      <w:tr w:rsidR="003F71D9" w:rsidRPr="00AE4C54" w14:paraId="01AE2C5B" w14:textId="77777777" w:rsidTr="003F71D9">
        <w:trPr>
          <w:trHeight w:val="447"/>
        </w:trPr>
        <w:tc>
          <w:tcPr>
            <w:tcW w:w="425" w:type="dxa"/>
            <w:shd w:val="clear" w:color="auto" w:fill="E7E6E6" w:themeFill="background2"/>
          </w:tcPr>
          <w:p w14:paraId="333FA9DE" w14:textId="1646A89E" w:rsidR="003F71D9" w:rsidRDefault="003F71D9" w:rsidP="0060358F">
            <w:pPr>
              <w:rPr>
                <w:b/>
                <w:bCs/>
              </w:rPr>
            </w:pPr>
            <w:r>
              <w:rPr>
                <w:b/>
                <w:bCs/>
              </w:rPr>
              <w:t>9</w:t>
            </w:r>
          </w:p>
        </w:tc>
        <w:tc>
          <w:tcPr>
            <w:tcW w:w="4252" w:type="dxa"/>
            <w:shd w:val="clear" w:color="auto" w:fill="E7E6E6" w:themeFill="background2"/>
          </w:tcPr>
          <w:p w14:paraId="37B63553" w14:textId="7FBDE679" w:rsidR="003F71D9" w:rsidRPr="00976218" w:rsidRDefault="003F71D9" w:rsidP="0060358F">
            <w:pPr>
              <w:rPr>
                <w:b/>
                <w:bCs/>
              </w:rPr>
            </w:pPr>
            <w:r>
              <w:rPr>
                <w:b/>
                <w:bCs/>
              </w:rPr>
              <w:t>Email</w:t>
            </w:r>
          </w:p>
        </w:tc>
        <w:sdt>
          <w:sdtPr>
            <w:id w:val="1146710247"/>
            <w:placeholder>
              <w:docPart w:val="2F5C992013144BAA9026ADCBCD3C9267"/>
            </w:placeholder>
            <w:showingPlcHdr/>
          </w:sdtPr>
          <w:sdtEndPr/>
          <w:sdtContent>
            <w:tc>
              <w:tcPr>
                <w:tcW w:w="4819" w:type="dxa"/>
              </w:tcPr>
              <w:p w14:paraId="6428861F" w14:textId="631B420D" w:rsidR="003F71D9" w:rsidRDefault="003F71D9" w:rsidP="0060358F">
                <w:pPr>
                  <w:jc w:val="center"/>
                </w:pPr>
                <w:r w:rsidRPr="00A00C88">
                  <w:rPr>
                    <w:rStyle w:val="PlaceholderText"/>
                  </w:rPr>
                  <w:t>Click or tap here to enter text.</w:t>
                </w:r>
              </w:p>
            </w:tc>
          </w:sdtContent>
        </w:sdt>
      </w:tr>
    </w:tbl>
    <w:p w14:paraId="597D1C41" w14:textId="37756FEE" w:rsidR="002B28F5" w:rsidRPr="00826FA6" w:rsidRDefault="002B28F5" w:rsidP="002B28F5">
      <w:pPr>
        <w:pStyle w:val="Caption"/>
        <w:keepNext/>
      </w:pPr>
      <w:r w:rsidRPr="00826FA6">
        <w:t xml:space="preserve">Table </w:t>
      </w:r>
      <w:r w:rsidR="00DD6853">
        <w:t>1.3</w:t>
      </w:r>
      <w:r>
        <w:t>.</w:t>
      </w:r>
      <w:r w:rsidRPr="00826FA6">
        <w:t xml:space="preserve"> </w:t>
      </w:r>
      <w:r w:rsidR="00C420C5">
        <w:t xml:space="preserve">Proposed </w:t>
      </w:r>
      <w:r>
        <w:t>Site information</w:t>
      </w:r>
      <w:r w:rsidR="000E6D90">
        <w:t>.</w:t>
      </w:r>
    </w:p>
    <w:tbl>
      <w:tblPr>
        <w:tblStyle w:val="DPIEnormal"/>
        <w:tblW w:w="0" w:type="auto"/>
        <w:tblLook w:val="04A0" w:firstRow="1" w:lastRow="0" w:firstColumn="1" w:lastColumn="0" w:noHBand="0" w:noVBand="1"/>
        <w:tblCaption w:val="Data Table - Insert ALT text here"/>
      </w:tblPr>
      <w:tblGrid>
        <w:gridCol w:w="425"/>
        <w:gridCol w:w="4252"/>
        <w:gridCol w:w="4819"/>
      </w:tblGrid>
      <w:tr w:rsidR="003F71D9" w:rsidRPr="00AE4C54" w14:paraId="0F72F615" w14:textId="77777777" w:rsidTr="000D7667">
        <w:trPr>
          <w:cnfStyle w:val="100000000000" w:firstRow="1" w:lastRow="0" w:firstColumn="0" w:lastColumn="0" w:oddVBand="0" w:evenVBand="0" w:oddHBand="0" w:evenHBand="0" w:firstRowFirstColumn="0" w:firstRowLastColumn="0" w:lastRowFirstColumn="0" w:lastRowLastColumn="0"/>
          <w:trHeight w:val="447"/>
        </w:trPr>
        <w:tc>
          <w:tcPr>
            <w:tcW w:w="425" w:type="dxa"/>
          </w:tcPr>
          <w:p w14:paraId="2318E2F5" w14:textId="37C2D861" w:rsidR="003F71D9" w:rsidRDefault="003F71D9" w:rsidP="0060358F">
            <w:r>
              <w:t>#</w:t>
            </w:r>
          </w:p>
        </w:tc>
        <w:tc>
          <w:tcPr>
            <w:tcW w:w="4252" w:type="dxa"/>
          </w:tcPr>
          <w:p w14:paraId="2FB1C40E" w14:textId="5A8B0A59" w:rsidR="003F71D9" w:rsidRDefault="003F71D9" w:rsidP="0060358F">
            <w:r>
              <w:t xml:space="preserve">Proposed Site Information </w:t>
            </w:r>
          </w:p>
        </w:tc>
        <w:tc>
          <w:tcPr>
            <w:tcW w:w="4819" w:type="dxa"/>
          </w:tcPr>
          <w:p w14:paraId="51BB09C7" w14:textId="77777777" w:rsidR="003F71D9" w:rsidRPr="00AE4C54" w:rsidRDefault="003F71D9" w:rsidP="0060358F">
            <w:r>
              <w:t>Provide details here</w:t>
            </w:r>
          </w:p>
        </w:tc>
      </w:tr>
      <w:tr w:rsidR="003F71D9" w:rsidRPr="00AE4C54" w14:paraId="0FA8AA11" w14:textId="77777777" w:rsidTr="000D7667">
        <w:trPr>
          <w:trHeight w:val="447"/>
        </w:trPr>
        <w:tc>
          <w:tcPr>
            <w:tcW w:w="425" w:type="dxa"/>
            <w:shd w:val="clear" w:color="auto" w:fill="E7E6E6" w:themeFill="background2"/>
          </w:tcPr>
          <w:p w14:paraId="0C640B47" w14:textId="6507D1D9" w:rsidR="003F71D9" w:rsidRDefault="000D7667" w:rsidP="0060358F">
            <w:pPr>
              <w:rPr>
                <w:b/>
                <w:bCs/>
              </w:rPr>
            </w:pPr>
            <w:r>
              <w:rPr>
                <w:b/>
                <w:bCs/>
              </w:rPr>
              <w:t>10</w:t>
            </w:r>
          </w:p>
        </w:tc>
        <w:tc>
          <w:tcPr>
            <w:tcW w:w="4252" w:type="dxa"/>
            <w:shd w:val="clear" w:color="auto" w:fill="E7E6E6" w:themeFill="background2"/>
          </w:tcPr>
          <w:p w14:paraId="16DE9602" w14:textId="792A4DEC" w:rsidR="003F71D9" w:rsidRDefault="0096751E" w:rsidP="0060358F">
            <w:pPr>
              <w:rPr>
                <w:b/>
                <w:bCs/>
              </w:rPr>
            </w:pPr>
            <w:r>
              <w:rPr>
                <w:b/>
                <w:bCs/>
              </w:rPr>
              <w:t>Lot and Deposited Plan ID</w:t>
            </w:r>
          </w:p>
        </w:tc>
        <w:sdt>
          <w:sdtPr>
            <w:id w:val="-865596595"/>
            <w:placeholder>
              <w:docPart w:val="24073E8FDE7B4429AB499A24ADE808A8"/>
            </w:placeholder>
            <w:showingPlcHdr/>
          </w:sdtPr>
          <w:sdtEndPr/>
          <w:sdtContent>
            <w:tc>
              <w:tcPr>
                <w:tcW w:w="4819" w:type="dxa"/>
              </w:tcPr>
              <w:p w14:paraId="742D79DB" w14:textId="46F008FA" w:rsidR="003F71D9" w:rsidRDefault="0002626B" w:rsidP="0060358F">
                <w:pPr>
                  <w:jc w:val="center"/>
                </w:pPr>
                <w:r>
                  <w:rPr>
                    <w:rStyle w:val="PlaceholderText"/>
                  </w:rPr>
                  <w:t>e.g. DP 12345678</w:t>
                </w:r>
              </w:p>
            </w:tc>
          </w:sdtContent>
        </w:sdt>
      </w:tr>
      <w:tr w:rsidR="003F71D9" w:rsidRPr="00AE4C54" w14:paraId="20812EA6" w14:textId="77777777" w:rsidTr="000D7667">
        <w:trPr>
          <w:trHeight w:val="447"/>
        </w:trPr>
        <w:tc>
          <w:tcPr>
            <w:tcW w:w="425" w:type="dxa"/>
            <w:shd w:val="clear" w:color="auto" w:fill="E7E6E6" w:themeFill="background2"/>
          </w:tcPr>
          <w:p w14:paraId="289404AF" w14:textId="40BA97FD" w:rsidR="003F71D9" w:rsidRDefault="000D7667" w:rsidP="0060358F">
            <w:pPr>
              <w:rPr>
                <w:b/>
                <w:bCs/>
              </w:rPr>
            </w:pPr>
            <w:r>
              <w:rPr>
                <w:b/>
                <w:bCs/>
              </w:rPr>
              <w:t>11</w:t>
            </w:r>
          </w:p>
        </w:tc>
        <w:tc>
          <w:tcPr>
            <w:tcW w:w="4252" w:type="dxa"/>
            <w:shd w:val="clear" w:color="auto" w:fill="E7E6E6" w:themeFill="background2"/>
          </w:tcPr>
          <w:p w14:paraId="48572E7D" w14:textId="3DBB9E13" w:rsidR="003F71D9" w:rsidRPr="006A5D6E" w:rsidRDefault="003F71D9" w:rsidP="0060358F">
            <w:pPr>
              <w:rPr>
                <w:b/>
                <w:bCs/>
                <w:i/>
                <w:iCs/>
              </w:rPr>
            </w:pPr>
            <w:r>
              <w:rPr>
                <w:b/>
                <w:bCs/>
              </w:rPr>
              <w:t xml:space="preserve">Proposed Site address                                   </w:t>
            </w:r>
          </w:p>
        </w:tc>
        <w:sdt>
          <w:sdtPr>
            <w:id w:val="1258644779"/>
            <w:placeholder>
              <w:docPart w:val="9B95E88D528E4BC18E53904AD19AE238"/>
            </w:placeholder>
            <w:showingPlcHdr/>
          </w:sdtPr>
          <w:sdtEndPr/>
          <w:sdtContent>
            <w:tc>
              <w:tcPr>
                <w:tcW w:w="4819" w:type="dxa"/>
              </w:tcPr>
              <w:p w14:paraId="539F475A" w14:textId="5E7CE9BE" w:rsidR="003F71D9" w:rsidRPr="00AE4C54" w:rsidRDefault="00A15518" w:rsidP="0060358F">
                <w:pPr>
                  <w:jc w:val="center"/>
                </w:pPr>
                <w:r>
                  <w:rPr>
                    <w:rStyle w:val="PlaceholderText"/>
                  </w:rPr>
                  <w:t>e.g. 11 Example street, Suburb, 1234</w:t>
                </w:r>
              </w:p>
            </w:tc>
          </w:sdtContent>
        </w:sdt>
      </w:tr>
      <w:tr w:rsidR="00413188" w:rsidRPr="00AE4C54" w14:paraId="779CAC6E" w14:textId="77777777" w:rsidTr="000D7667">
        <w:trPr>
          <w:trHeight w:val="447"/>
        </w:trPr>
        <w:tc>
          <w:tcPr>
            <w:tcW w:w="425" w:type="dxa"/>
            <w:shd w:val="clear" w:color="auto" w:fill="E7E6E6" w:themeFill="background2"/>
          </w:tcPr>
          <w:p w14:paraId="74CEAF47" w14:textId="22949183" w:rsidR="00413188" w:rsidRDefault="005B082C" w:rsidP="0060358F">
            <w:pPr>
              <w:rPr>
                <w:b/>
                <w:bCs/>
              </w:rPr>
            </w:pPr>
            <w:r>
              <w:rPr>
                <w:b/>
                <w:bCs/>
              </w:rPr>
              <w:t>12</w:t>
            </w:r>
          </w:p>
        </w:tc>
        <w:tc>
          <w:tcPr>
            <w:tcW w:w="4252" w:type="dxa"/>
            <w:shd w:val="clear" w:color="auto" w:fill="E7E6E6" w:themeFill="background2"/>
          </w:tcPr>
          <w:p w14:paraId="38272623" w14:textId="09F22F7D" w:rsidR="00413188" w:rsidRDefault="00413188" w:rsidP="0060358F">
            <w:pPr>
              <w:rPr>
                <w:b/>
                <w:bCs/>
              </w:rPr>
            </w:pPr>
            <w:r>
              <w:rPr>
                <w:b/>
                <w:bCs/>
              </w:rPr>
              <w:t>Property Reference Number (PRN)</w:t>
            </w:r>
          </w:p>
        </w:tc>
        <w:sdt>
          <w:sdtPr>
            <w:id w:val="667909992"/>
            <w:placeholder>
              <w:docPart w:val="C16B958ABD6246CDB86BD6731C7CF7D2"/>
            </w:placeholder>
          </w:sdtPr>
          <w:sdtEndPr/>
          <w:sdtContent>
            <w:tc>
              <w:tcPr>
                <w:tcW w:w="4819" w:type="dxa"/>
              </w:tcPr>
              <w:p w14:paraId="50EEE38E" w14:textId="65A2347A" w:rsidR="00413188" w:rsidRDefault="000741D0" w:rsidP="000741D0">
                <w:pPr>
                  <w:jc w:val="center"/>
                </w:pPr>
                <w:r w:rsidRPr="00443BF9">
                  <w:rPr>
                    <w:color w:val="808080" w:themeColor="background1" w:themeShade="80"/>
                  </w:rPr>
                  <w:t>e.g. 34567</w:t>
                </w:r>
              </w:p>
            </w:tc>
          </w:sdtContent>
        </w:sdt>
      </w:tr>
      <w:tr w:rsidR="00443BF9" w:rsidRPr="00AE4C54" w14:paraId="7DE8E98D" w14:textId="77777777" w:rsidTr="000D7667">
        <w:trPr>
          <w:trHeight w:val="447"/>
        </w:trPr>
        <w:tc>
          <w:tcPr>
            <w:tcW w:w="425" w:type="dxa"/>
            <w:shd w:val="clear" w:color="auto" w:fill="E7E6E6" w:themeFill="background2"/>
          </w:tcPr>
          <w:p w14:paraId="0C7EF479" w14:textId="5B51E3A2" w:rsidR="00443BF9" w:rsidRDefault="00443BF9" w:rsidP="0060358F">
            <w:pPr>
              <w:rPr>
                <w:b/>
                <w:bCs/>
              </w:rPr>
            </w:pPr>
            <w:r>
              <w:rPr>
                <w:b/>
                <w:bCs/>
              </w:rPr>
              <w:t>13</w:t>
            </w:r>
          </w:p>
        </w:tc>
        <w:tc>
          <w:tcPr>
            <w:tcW w:w="4252" w:type="dxa"/>
            <w:shd w:val="clear" w:color="auto" w:fill="E7E6E6" w:themeFill="background2"/>
          </w:tcPr>
          <w:p w14:paraId="7D7579CE" w14:textId="16823720" w:rsidR="00443BF9" w:rsidRDefault="00443BF9" w:rsidP="0060358F">
            <w:pPr>
              <w:rPr>
                <w:b/>
                <w:bCs/>
              </w:rPr>
            </w:pPr>
            <w:r w:rsidRPr="00443BF9">
              <w:rPr>
                <w:b/>
                <w:bCs/>
              </w:rPr>
              <w:t>Is the Property currently tenanted? If no, please provide further details as to why.</w:t>
            </w:r>
          </w:p>
        </w:tc>
        <w:tc>
          <w:tcPr>
            <w:tcW w:w="4819" w:type="dxa"/>
          </w:tcPr>
          <w:sdt>
            <w:sdtPr>
              <w:id w:val="-204794132"/>
              <w:placeholder>
                <w:docPart w:val="2E3920E2240E4A4697B9D1FA876F8B64"/>
              </w:placeholder>
              <w:showingPlcHdr/>
              <w:dropDownList>
                <w:listItem w:value="Choose an item."/>
                <w:listItem w:displayText="Yes" w:value="Yes"/>
                <w:listItem w:displayText="No" w:value="No"/>
              </w:dropDownList>
            </w:sdtPr>
            <w:sdtEndPr/>
            <w:sdtContent>
              <w:p w14:paraId="558A3CEA" w14:textId="77777777" w:rsidR="00443BF9" w:rsidRDefault="00443BF9" w:rsidP="00443BF9">
                <w:pPr>
                  <w:jc w:val="center"/>
                </w:pPr>
                <w:r w:rsidRPr="00A00C88">
                  <w:rPr>
                    <w:rStyle w:val="PlaceholderText"/>
                  </w:rPr>
                  <w:t>Choose an item.</w:t>
                </w:r>
              </w:p>
            </w:sdtContent>
          </w:sdt>
          <w:sdt>
            <w:sdtPr>
              <w:id w:val="-685594730"/>
              <w:placeholder>
                <w:docPart w:val="FD9C834C550144C68B2132A666375400"/>
              </w:placeholder>
            </w:sdtPr>
            <w:sdtEndPr/>
            <w:sdtContent>
              <w:p w14:paraId="1ECEC85A" w14:textId="3CC5E2DF" w:rsidR="00443BF9" w:rsidRDefault="00443BF9" w:rsidP="00443BF9">
                <w:pPr>
                  <w:jc w:val="center"/>
                </w:pPr>
                <w:r w:rsidRPr="00443BF9">
                  <w:rPr>
                    <w:color w:val="808080" w:themeColor="background1" w:themeShade="80"/>
                  </w:rPr>
                  <w:t xml:space="preserve">e.g. the property is void, there are insurance issues, the property is fire damaged etc. </w:t>
                </w:r>
              </w:p>
            </w:sdtContent>
          </w:sdt>
        </w:tc>
      </w:tr>
    </w:tbl>
    <w:p w14:paraId="782BB4C5" w14:textId="77777777" w:rsidR="009B1E76" w:rsidRDefault="009B1E76" w:rsidP="009B1E76">
      <w:pPr>
        <w:pStyle w:val="Heading1"/>
      </w:pPr>
    </w:p>
    <w:p w14:paraId="30981E75" w14:textId="77777777" w:rsidR="009B1E76" w:rsidRDefault="009B1E76">
      <w:pPr>
        <w:spacing w:before="0" w:after="160" w:line="259" w:lineRule="auto"/>
        <w:rPr>
          <w:color w:val="002664"/>
          <w:sz w:val="36"/>
          <w:szCs w:val="60"/>
        </w:rPr>
      </w:pPr>
      <w:r>
        <w:br w:type="page"/>
      </w:r>
    </w:p>
    <w:p w14:paraId="7F4FCDC2" w14:textId="1506AEEC" w:rsidR="00CD5CC1" w:rsidRDefault="009B1E76" w:rsidP="00EE001E">
      <w:pPr>
        <w:pStyle w:val="Heading2"/>
      </w:pPr>
      <w:bookmarkStart w:id="3" w:name="_Toc68166515"/>
      <w:r>
        <w:t xml:space="preserve">Section 2 – </w:t>
      </w:r>
      <w:r w:rsidR="00F20403">
        <w:t>CHP</w:t>
      </w:r>
      <w:r w:rsidR="00066460">
        <w:t xml:space="preserve"> </w:t>
      </w:r>
      <w:r w:rsidR="008F62C0">
        <w:t>Eligibility</w:t>
      </w:r>
      <w:r w:rsidR="00066460">
        <w:t xml:space="preserve"> Criteria</w:t>
      </w:r>
      <w:bookmarkEnd w:id="3"/>
    </w:p>
    <w:p w14:paraId="56DE4DE9" w14:textId="2E9120DF" w:rsidR="002518AA" w:rsidRDefault="00F405A4" w:rsidP="00B168B9">
      <w:r>
        <w:t>This section will be used to assess whether the CHP is eligible to</w:t>
      </w:r>
      <w:r w:rsidR="00871122">
        <w:t xml:space="preserve"> continue to the next stage of the process under the </w:t>
      </w:r>
      <w:r w:rsidR="005E533C">
        <w:t>P</w:t>
      </w:r>
      <w:r w:rsidR="00871122">
        <w:t xml:space="preserve">olicy. </w:t>
      </w:r>
      <w:r w:rsidR="00764F54">
        <w:t>The CHP can respond to the criteria by selecting the appropriate option from the respective drop</w:t>
      </w:r>
      <w:r w:rsidR="00D5132F">
        <w:t>-</w:t>
      </w:r>
      <w:r w:rsidR="00764F54">
        <w:t>down menu</w:t>
      </w:r>
      <w:r w:rsidR="004F53EB">
        <w:t xml:space="preserve"> for each question</w:t>
      </w:r>
      <w:r w:rsidR="00764F54">
        <w:t>. Please note that i</w:t>
      </w:r>
      <w:r w:rsidR="00D5132F">
        <w:t xml:space="preserve">f any of these conditions are not met, it </w:t>
      </w:r>
      <w:r w:rsidR="00810F5E">
        <w:t xml:space="preserve">may </w:t>
      </w:r>
      <w:r w:rsidR="00D5132F">
        <w:t>render the submission ineligible for assessment under th</w:t>
      </w:r>
      <w:r w:rsidR="005E533C">
        <w:t>e</w:t>
      </w:r>
      <w:r w:rsidR="00D5132F">
        <w:t xml:space="preserve"> </w:t>
      </w:r>
      <w:r w:rsidR="005E533C">
        <w:t>P</w:t>
      </w:r>
      <w:r w:rsidR="00D5132F">
        <w:t>olicy</w:t>
      </w:r>
      <w:r w:rsidR="00810F5E">
        <w:t>, at LAHC’s discretion</w:t>
      </w:r>
      <w:r w:rsidR="00D5132F">
        <w:t xml:space="preserve">. </w:t>
      </w:r>
    </w:p>
    <w:p w14:paraId="5BD32CAE" w14:textId="3E646D65" w:rsidR="00FD0891" w:rsidRDefault="00C36E12" w:rsidP="00A14474">
      <w:pPr>
        <w:pStyle w:val="Caption"/>
        <w:keepNext/>
      </w:pPr>
      <w:r>
        <w:t xml:space="preserve">Table </w:t>
      </w:r>
      <w:r w:rsidR="004D0D3A">
        <w:t>2.1.</w:t>
      </w:r>
      <w:r>
        <w:t xml:space="preserve"> </w:t>
      </w:r>
      <w:r w:rsidR="008C057C">
        <w:t>CHP eligibility e</w:t>
      </w:r>
      <w:r w:rsidR="00521933">
        <w:t xml:space="preserve">valuation </w:t>
      </w:r>
      <w:r w:rsidR="00212F90">
        <w:t>criteria</w:t>
      </w:r>
      <w:r w:rsidR="00D55964">
        <w:t xml:space="preserve">. </w:t>
      </w:r>
    </w:p>
    <w:tbl>
      <w:tblPr>
        <w:tblStyle w:val="DPIEnormal"/>
        <w:tblW w:w="0" w:type="auto"/>
        <w:tblLook w:val="04A0" w:firstRow="1" w:lastRow="0" w:firstColumn="1" w:lastColumn="0" w:noHBand="0" w:noVBand="1"/>
        <w:tblCaption w:val="Data Table - Insert ALT text here"/>
      </w:tblPr>
      <w:tblGrid>
        <w:gridCol w:w="504"/>
        <w:gridCol w:w="4252"/>
        <w:gridCol w:w="4819"/>
      </w:tblGrid>
      <w:tr w:rsidR="000D7667" w:rsidRPr="00AE4C54" w14:paraId="591E258E" w14:textId="77777777" w:rsidTr="00FB7C25">
        <w:trPr>
          <w:cnfStyle w:val="100000000000" w:firstRow="1" w:lastRow="0" w:firstColumn="0" w:lastColumn="0" w:oddVBand="0" w:evenVBand="0" w:oddHBand="0" w:evenHBand="0" w:firstRowFirstColumn="0" w:firstRowLastColumn="0" w:lastRowFirstColumn="0" w:lastRowLastColumn="0"/>
          <w:trHeight w:val="447"/>
        </w:trPr>
        <w:tc>
          <w:tcPr>
            <w:tcW w:w="504" w:type="dxa"/>
          </w:tcPr>
          <w:p w14:paraId="4FF7E42A" w14:textId="6A103B32" w:rsidR="000D7667" w:rsidRDefault="000D7667" w:rsidP="0060358F">
            <w:r>
              <w:t>#</w:t>
            </w:r>
          </w:p>
        </w:tc>
        <w:tc>
          <w:tcPr>
            <w:tcW w:w="4252" w:type="dxa"/>
          </w:tcPr>
          <w:p w14:paraId="57C2B65C" w14:textId="3EE9534F" w:rsidR="000D7667" w:rsidRDefault="001249B1" w:rsidP="0060358F">
            <w:r>
              <w:t>Eligibility Criteria</w:t>
            </w:r>
          </w:p>
        </w:tc>
        <w:tc>
          <w:tcPr>
            <w:tcW w:w="4819" w:type="dxa"/>
          </w:tcPr>
          <w:p w14:paraId="63DAB9FE" w14:textId="77777777" w:rsidR="000D7667" w:rsidRPr="00AE4C54" w:rsidRDefault="000D7667" w:rsidP="0060358F">
            <w:r>
              <w:t>Provide details here</w:t>
            </w:r>
          </w:p>
        </w:tc>
      </w:tr>
      <w:tr w:rsidR="00AD033B" w:rsidRPr="00AE4C54" w14:paraId="36E0BE4B" w14:textId="77777777" w:rsidTr="00FB7C25">
        <w:trPr>
          <w:trHeight w:val="447"/>
        </w:trPr>
        <w:tc>
          <w:tcPr>
            <w:tcW w:w="504" w:type="dxa"/>
            <w:shd w:val="clear" w:color="auto" w:fill="E7E6E6" w:themeFill="background2"/>
          </w:tcPr>
          <w:p w14:paraId="138B8848" w14:textId="7DEBE9F3" w:rsidR="00AD033B" w:rsidRDefault="00AD033B" w:rsidP="005E533C">
            <w:pPr>
              <w:rPr>
                <w:b/>
                <w:bCs/>
              </w:rPr>
            </w:pPr>
            <w:r>
              <w:rPr>
                <w:b/>
                <w:bCs/>
              </w:rPr>
              <w:t>1</w:t>
            </w:r>
            <w:r w:rsidR="005E533C">
              <w:rPr>
                <w:b/>
                <w:bCs/>
              </w:rPr>
              <w:t>4</w:t>
            </w:r>
          </w:p>
        </w:tc>
        <w:tc>
          <w:tcPr>
            <w:tcW w:w="4252" w:type="dxa"/>
            <w:shd w:val="clear" w:color="auto" w:fill="E7E6E6" w:themeFill="background2"/>
          </w:tcPr>
          <w:p w14:paraId="44BC6115" w14:textId="0177C5E6" w:rsidR="00AD033B" w:rsidRDefault="003F107D" w:rsidP="00AD033B">
            <w:pPr>
              <w:rPr>
                <w:b/>
                <w:bCs/>
              </w:rPr>
            </w:pPr>
            <w:r>
              <w:rPr>
                <w:b/>
                <w:bCs/>
              </w:rPr>
              <w:t>CHP is</w:t>
            </w:r>
            <w:r w:rsidR="00530022">
              <w:rPr>
                <w:b/>
                <w:bCs/>
              </w:rPr>
              <w:t xml:space="preserve"> registered </w:t>
            </w:r>
            <w:r w:rsidR="00B33247">
              <w:rPr>
                <w:b/>
                <w:bCs/>
              </w:rPr>
              <w:t xml:space="preserve">as </w:t>
            </w:r>
            <w:r w:rsidR="00AD033B">
              <w:rPr>
                <w:b/>
                <w:bCs/>
              </w:rPr>
              <w:t xml:space="preserve">Tier 1 or Tier 2 </w:t>
            </w:r>
          </w:p>
          <w:p w14:paraId="65E9223D" w14:textId="09E54709" w:rsidR="00AD033B" w:rsidRDefault="00AD033B" w:rsidP="00AD033B">
            <w:pPr>
              <w:rPr>
                <w:b/>
                <w:bCs/>
              </w:rPr>
            </w:pPr>
            <w:r>
              <w:rPr>
                <w:b/>
                <w:bCs/>
              </w:rPr>
              <w:t>(</w:t>
            </w:r>
            <w:r w:rsidRPr="00DA7AA7">
              <w:rPr>
                <w:b/>
                <w:bCs/>
                <w:i/>
                <w:iCs/>
              </w:rPr>
              <w:t>select from drop down</w:t>
            </w:r>
            <w:r>
              <w:rPr>
                <w:b/>
                <w:bCs/>
              </w:rPr>
              <w:t xml:space="preserve">) </w:t>
            </w:r>
          </w:p>
        </w:tc>
        <w:sdt>
          <w:sdtPr>
            <w:id w:val="-379708351"/>
            <w:placeholder>
              <w:docPart w:val="35F1B4CBA92F47C0B712021AD0F84A7E"/>
            </w:placeholder>
            <w:showingPlcHdr/>
            <w:dropDownList>
              <w:listItem w:value="Choose an item."/>
              <w:listItem w:displayText="Tier 1" w:value="Tier 1"/>
              <w:listItem w:displayText="Tier 2" w:value="Tier 2"/>
              <w:listItem w:displayText="Neither" w:value="Neither"/>
            </w:dropDownList>
          </w:sdtPr>
          <w:sdtEndPr/>
          <w:sdtContent>
            <w:tc>
              <w:tcPr>
                <w:tcW w:w="4819" w:type="dxa"/>
              </w:tcPr>
              <w:p w14:paraId="3BD35E98" w14:textId="3BE2E708" w:rsidR="00AD033B" w:rsidRDefault="00AD033B" w:rsidP="00AD033B">
                <w:pPr>
                  <w:jc w:val="center"/>
                </w:pPr>
                <w:r w:rsidRPr="00A00C88">
                  <w:rPr>
                    <w:rStyle w:val="PlaceholderText"/>
                  </w:rPr>
                  <w:t>Choose an item.</w:t>
                </w:r>
              </w:p>
            </w:tc>
          </w:sdtContent>
        </w:sdt>
      </w:tr>
      <w:tr w:rsidR="00AD033B" w:rsidRPr="00AE4C54" w14:paraId="49B77888" w14:textId="77777777" w:rsidTr="00FB7C25">
        <w:trPr>
          <w:trHeight w:val="447"/>
        </w:trPr>
        <w:tc>
          <w:tcPr>
            <w:tcW w:w="504" w:type="dxa"/>
            <w:shd w:val="clear" w:color="auto" w:fill="E7E6E6" w:themeFill="background2"/>
          </w:tcPr>
          <w:p w14:paraId="2C83E497" w14:textId="055D3EA9" w:rsidR="00AD033B" w:rsidRDefault="00AD033B" w:rsidP="00AD033B">
            <w:pPr>
              <w:rPr>
                <w:b/>
                <w:bCs/>
              </w:rPr>
            </w:pPr>
            <w:r>
              <w:rPr>
                <w:b/>
                <w:bCs/>
              </w:rPr>
              <w:t>1</w:t>
            </w:r>
            <w:r w:rsidR="005E533C">
              <w:rPr>
                <w:b/>
                <w:bCs/>
              </w:rPr>
              <w:t>5</w:t>
            </w:r>
          </w:p>
        </w:tc>
        <w:tc>
          <w:tcPr>
            <w:tcW w:w="4252" w:type="dxa"/>
            <w:shd w:val="clear" w:color="auto" w:fill="E7E6E6" w:themeFill="background2"/>
          </w:tcPr>
          <w:p w14:paraId="33096969" w14:textId="45A76F0B" w:rsidR="00AD033B" w:rsidRDefault="00527D9B" w:rsidP="00AD033B">
            <w:pPr>
              <w:rPr>
                <w:b/>
                <w:bCs/>
              </w:rPr>
            </w:pPr>
            <w:r>
              <w:rPr>
                <w:b/>
                <w:bCs/>
              </w:rPr>
              <w:t xml:space="preserve">Is the </w:t>
            </w:r>
            <w:r w:rsidR="00530022">
              <w:rPr>
                <w:b/>
                <w:bCs/>
              </w:rPr>
              <w:t>CHP</w:t>
            </w:r>
            <w:r w:rsidR="005E533C">
              <w:rPr>
                <w:b/>
                <w:bCs/>
              </w:rPr>
              <w:t xml:space="preserve"> aware</w:t>
            </w:r>
            <w:r w:rsidR="00AD033B">
              <w:rPr>
                <w:b/>
                <w:bCs/>
              </w:rPr>
              <w:t xml:space="preserve"> </w:t>
            </w:r>
            <w:r>
              <w:rPr>
                <w:b/>
                <w:bCs/>
              </w:rPr>
              <w:t>of any</w:t>
            </w:r>
            <w:r w:rsidR="00AD033B">
              <w:rPr>
                <w:b/>
                <w:bCs/>
              </w:rPr>
              <w:t xml:space="preserve"> regulatory compliance issues</w:t>
            </w:r>
            <w:r>
              <w:rPr>
                <w:b/>
                <w:bCs/>
              </w:rPr>
              <w:t xml:space="preserve"> they have?</w:t>
            </w:r>
            <w:r w:rsidR="00AD033B">
              <w:rPr>
                <w:b/>
                <w:bCs/>
              </w:rPr>
              <w:t xml:space="preserve"> </w:t>
            </w:r>
          </w:p>
          <w:p w14:paraId="5AE5410E" w14:textId="4946E79B" w:rsidR="00AD033B" w:rsidRDefault="00AD033B" w:rsidP="00C84EFD">
            <w:pPr>
              <w:rPr>
                <w:b/>
                <w:bCs/>
              </w:rPr>
            </w:pPr>
            <w:r>
              <w:rPr>
                <w:b/>
                <w:bCs/>
              </w:rPr>
              <w:t>(</w:t>
            </w:r>
            <w:r w:rsidRPr="00DA7AA7">
              <w:rPr>
                <w:b/>
                <w:bCs/>
                <w:i/>
                <w:iCs/>
              </w:rPr>
              <w:t xml:space="preserve">select </w:t>
            </w:r>
            <w:r w:rsidR="00C84EFD">
              <w:rPr>
                <w:b/>
                <w:bCs/>
                <w:i/>
                <w:iCs/>
              </w:rPr>
              <w:t>Yes or No</w:t>
            </w:r>
            <w:r>
              <w:rPr>
                <w:b/>
                <w:bCs/>
                <w:i/>
                <w:iCs/>
              </w:rPr>
              <w:t xml:space="preserve"> </w:t>
            </w:r>
            <w:r w:rsidRPr="00DA7AA7">
              <w:rPr>
                <w:b/>
                <w:bCs/>
                <w:i/>
                <w:iCs/>
              </w:rPr>
              <w:t>from drop down</w:t>
            </w:r>
            <w:r>
              <w:rPr>
                <w:b/>
                <w:bCs/>
              </w:rPr>
              <w:t>)</w:t>
            </w:r>
          </w:p>
        </w:tc>
        <w:tc>
          <w:tcPr>
            <w:tcW w:w="4819" w:type="dxa"/>
          </w:tcPr>
          <w:sdt>
            <w:sdtPr>
              <w:id w:val="245772751"/>
              <w:placeholder>
                <w:docPart w:val="435D0634DC9C4D6EB36A6D336E089BD8"/>
              </w:placeholder>
              <w:showingPlcHdr/>
              <w:dropDownList>
                <w:listItem w:value="Choose an item."/>
                <w:listItem w:displayText="Yes" w:value="Yes"/>
                <w:listItem w:displayText="No" w:value="No"/>
              </w:dropDownList>
            </w:sdtPr>
            <w:sdtEndPr/>
            <w:sdtContent>
              <w:p w14:paraId="099CF765" w14:textId="77777777" w:rsidR="000741D0" w:rsidRDefault="000741D0" w:rsidP="000741D0">
                <w:pPr>
                  <w:jc w:val="center"/>
                  <w:rPr>
                    <w:sz w:val="22"/>
                  </w:rPr>
                </w:pPr>
                <w:r w:rsidRPr="00A00C88">
                  <w:rPr>
                    <w:rStyle w:val="PlaceholderText"/>
                  </w:rPr>
                  <w:t>Choose an item.</w:t>
                </w:r>
              </w:p>
            </w:sdtContent>
          </w:sdt>
          <w:p w14:paraId="27FDABE0" w14:textId="31C2D7E6" w:rsidR="00AD033B" w:rsidRDefault="00AD033B" w:rsidP="00AD033B">
            <w:pPr>
              <w:jc w:val="center"/>
            </w:pPr>
          </w:p>
        </w:tc>
      </w:tr>
      <w:tr w:rsidR="00AD033B" w:rsidRPr="00AE4C54" w14:paraId="1DBDC764" w14:textId="77777777" w:rsidTr="00FB7C25">
        <w:trPr>
          <w:trHeight w:val="447"/>
        </w:trPr>
        <w:tc>
          <w:tcPr>
            <w:tcW w:w="504" w:type="dxa"/>
            <w:shd w:val="clear" w:color="auto" w:fill="E7E6E6" w:themeFill="background2"/>
          </w:tcPr>
          <w:p w14:paraId="21EFB65C" w14:textId="173E6378" w:rsidR="00AD033B" w:rsidRDefault="00AD033B" w:rsidP="00AD033B">
            <w:pPr>
              <w:rPr>
                <w:b/>
                <w:bCs/>
              </w:rPr>
            </w:pPr>
            <w:r>
              <w:rPr>
                <w:b/>
                <w:bCs/>
              </w:rPr>
              <w:t>1</w:t>
            </w:r>
            <w:r w:rsidR="005E533C">
              <w:rPr>
                <w:b/>
                <w:bCs/>
              </w:rPr>
              <w:t>6</w:t>
            </w:r>
          </w:p>
        </w:tc>
        <w:tc>
          <w:tcPr>
            <w:tcW w:w="4252" w:type="dxa"/>
            <w:shd w:val="clear" w:color="auto" w:fill="E7E6E6" w:themeFill="background2"/>
          </w:tcPr>
          <w:p w14:paraId="78E75752" w14:textId="3A045DC8" w:rsidR="00AD033B" w:rsidRDefault="00527D9B" w:rsidP="00AD033B">
            <w:pPr>
              <w:rPr>
                <w:b/>
                <w:bCs/>
              </w:rPr>
            </w:pPr>
            <w:r>
              <w:rPr>
                <w:b/>
                <w:bCs/>
              </w:rPr>
              <w:t xml:space="preserve">Does the </w:t>
            </w:r>
            <w:r w:rsidR="00530022">
              <w:rPr>
                <w:b/>
                <w:bCs/>
              </w:rPr>
              <w:t>CHP</w:t>
            </w:r>
            <w:r w:rsidR="00AD033B">
              <w:rPr>
                <w:b/>
                <w:bCs/>
              </w:rPr>
              <w:t xml:space="preserve"> </w:t>
            </w:r>
            <w:r>
              <w:rPr>
                <w:b/>
                <w:bCs/>
              </w:rPr>
              <w:t>have</w:t>
            </w:r>
            <w:r w:rsidR="00AD033B">
              <w:rPr>
                <w:b/>
                <w:bCs/>
              </w:rPr>
              <w:t xml:space="preserve"> unresolved contractual issues with a LAHC lease or other contractual agreement</w:t>
            </w:r>
            <w:r>
              <w:rPr>
                <w:b/>
                <w:bCs/>
              </w:rPr>
              <w:t>?</w:t>
            </w:r>
          </w:p>
          <w:p w14:paraId="0433A5EB" w14:textId="548E94C0" w:rsidR="00AD033B" w:rsidRDefault="00AD033B" w:rsidP="00C84EFD">
            <w:pPr>
              <w:rPr>
                <w:b/>
                <w:bCs/>
              </w:rPr>
            </w:pPr>
            <w:r>
              <w:rPr>
                <w:b/>
                <w:bCs/>
              </w:rPr>
              <w:t>(</w:t>
            </w:r>
            <w:r w:rsidRPr="00DA7AA7">
              <w:rPr>
                <w:b/>
                <w:bCs/>
                <w:i/>
                <w:iCs/>
              </w:rPr>
              <w:t xml:space="preserve">select </w:t>
            </w:r>
            <w:r w:rsidR="00C84EFD">
              <w:rPr>
                <w:b/>
                <w:bCs/>
                <w:i/>
                <w:iCs/>
              </w:rPr>
              <w:t>Yes or No</w:t>
            </w:r>
            <w:r>
              <w:rPr>
                <w:b/>
                <w:bCs/>
                <w:i/>
                <w:iCs/>
              </w:rPr>
              <w:t xml:space="preserve"> </w:t>
            </w:r>
            <w:r w:rsidRPr="00DA7AA7">
              <w:rPr>
                <w:b/>
                <w:bCs/>
                <w:i/>
                <w:iCs/>
              </w:rPr>
              <w:t>from drop down</w:t>
            </w:r>
            <w:r>
              <w:rPr>
                <w:b/>
                <w:bCs/>
              </w:rPr>
              <w:t>)</w:t>
            </w:r>
          </w:p>
        </w:tc>
        <w:tc>
          <w:tcPr>
            <w:tcW w:w="4819" w:type="dxa"/>
          </w:tcPr>
          <w:sdt>
            <w:sdtPr>
              <w:id w:val="56447407"/>
              <w:placeholder>
                <w:docPart w:val="0D05136D41DB4A83AB1162EF470193B9"/>
              </w:placeholder>
              <w:showingPlcHdr/>
              <w:dropDownList>
                <w:listItem w:value="Choose an item."/>
                <w:listItem w:displayText="Yes" w:value="Yes"/>
                <w:listItem w:displayText="No" w:value="No"/>
              </w:dropDownList>
            </w:sdtPr>
            <w:sdtEndPr/>
            <w:sdtContent>
              <w:p w14:paraId="761D29DD" w14:textId="77777777" w:rsidR="000741D0" w:rsidRDefault="000741D0" w:rsidP="000741D0">
                <w:pPr>
                  <w:jc w:val="center"/>
                  <w:rPr>
                    <w:sz w:val="22"/>
                  </w:rPr>
                </w:pPr>
                <w:r w:rsidRPr="00A00C88">
                  <w:rPr>
                    <w:rStyle w:val="PlaceholderText"/>
                  </w:rPr>
                  <w:t>Choose an item.</w:t>
                </w:r>
              </w:p>
            </w:sdtContent>
          </w:sdt>
          <w:p w14:paraId="4C70C837" w14:textId="74ABD3A8" w:rsidR="00AD033B" w:rsidRDefault="00AD033B" w:rsidP="00AD033B">
            <w:pPr>
              <w:jc w:val="center"/>
            </w:pPr>
          </w:p>
        </w:tc>
      </w:tr>
      <w:tr w:rsidR="00C63E4B" w:rsidRPr="00AE4C54" w14:paraId="08B4C367" w14:textId="77777777" w:rsidTr="00FB7C25">
        <w:trPr>
          <w:trHeight w:val="447"/>
        </w:trPr>
        <w:tc>
          <w:tcPr>
            <w:tcW w:w="504" w:type="dxa"/>
            <w:shd w:val="clear" w:color="auto" w:fill="E7E6E6" w:themeFill="background2"/>
          </w:tcPr>
          <w:p w14:paraId="3E2A91FD" w14:textId="4689E5F6" w:rsidR="00C63E4B" w:rsidRDefault="00C63E4B" w:rsidP="00AD033B">
            <w:pPr>
              <w:rPr>
                <w:b/>
                <w:bCs/>
              </w:rPr>
            </w:pPr>
            <w:r>
              <w:rPr>
                <w:b/>
                <w:bCs/>
              </w:rPr>
              <w:t>17</w:t>
            </w:r>
          </w:p>
        </w:tc>
        <w:tc>
          <w:tcPr>
            <w:tcW w:w="4252" w:type="dxa"/>
            <w:shd w:val="clear" w:color="auto" w:fill="E7E6E6" w:themeFill="background2"/>
          </w:tcPr>
          <w:p w14:paraId="38B927F8" w14:textId="77777777" w:rsidR="00C63E4B" w:rsidRPr="00C63E4B" w:rsidRDefault="00C63E4B" w:rsidP="00C63E4B">
            <w:pPr>
              <w:rPr>
                <w:b/>
                <w:bCs/>
              </w:rPr>
            </w:pPr>
            <w:r w:rsidRPr="00C63E4B">
              <w:rPr>
                <w:b/>
                <w:bCs/>
              </w:rPr>
              <w:t xml:space="preserve">If the CHP has indicated that there are either compliance issues or unresolved contractual issues, please provide details. </w:t>
            </w:r>
          </w:p>
          <w:p w14:paraId="022F5DB9" w14:textId="323F35D4" w:rsidR="00C63E4B" w:rsidRDefault="00C63E4B" w:rsidP="00C63E4B">
            <w:pPr>
              <w:rPr>
                <w:b/>
                <w:bCs/>
              </w:rPr>
            </w:pPr>
            <w:r w:rsidRPr="00C63E4B">
              <w:rPr>
                <w:b/>
                <w:bCs/>
              </w:rPr>
              <w:t>Note: Please use an Attachment if there is considerable information to disclose.</w:t>
            </w:r>
          </w:p>
        </w:tc>
        <w:tc>
          <w:tcPr>
            <w:tcW w:w="4819" w:type="dxa"/>
          </w:tcPr>
          <w:sdt>
            <w:sdtPr>
              <w:id w:val="1844054152"/>
              <w:placeholder>
                <w:docPart w:val="CCB62D6572A34A4A9150A5F12F8D5061"/>
              </w:placeholder>
              <w:showingPlcHdr/>
            </w:sdtPr>
            <w:sdtEndPr/>
            <w:sdtContent>
              <w:p w14:paraId="4EA5E49E" w14:textId="77777777" w:rsidR="00C63E4B" w:rsidRDefault="00C63E4B" w:rsidP="00C63E4B">
                <w:pPr>
                  <w:jc w:val="center"/>
                </w:pPr>
                <w:r w:rsidRPr="001E0BC0">
                  <w:rPr>
                    <w:rStyle w:val="PlaceholderText"/>
                  </w:rPr>
                  <w:t>Click or tap here to enter text.</w:t>
                </w:r>
              </w:p>
            </w:sdtContent>
          </w:sdt>
          <w:p w14:paraId="6E2B2845" w14:textId="77777777" w:rsidR="00C63E4B" w:rsidRDefault="00C63E4B" w:rsidP="000741D0">
            <w:pPr>
              <w:jc w:val="center"/>
            </w:pPr>
          </w:p>
        </w:tc>
      </w:tr>
      <w:tr w:rsidR="005E533C" w:rsidRPr="00AE4C54" w14:paraId="5DE66AC7" w14:textId="77777777" w:rsidTr="00FB7C25">
        <w:trPr>
          <w:trHeight w:val="447"/>
        </w:trPr>
        <w:tc>
          <w:tcPr>
            <w:tcW w:w="504" w:type="dxa"/>
            <w:shd w:val="clear" w:color="auto" w:fill="E7E6E6" w:themeFill="background2"/>
          </w:tcPr>
          <w:p w14:paraId="73943959" w14:textId="7E1A5055" w:rsidR="005E533C" w:rsidRDefault="005E533C" w:rsidP="00AD033B">
            <w:pPr>
              <w:rPr>
                <w:b/>
                <w:bCs/>
              </w:rPr>
            </w:pPr>
            <w:r>
              <w:rPr>
                <w:b/>
                <w:bCs/>
              </w:rPr>
              <w:t>1</w:t>
            </w:r>
            <w:r w:rsidR="00C63E4B">
              <w:rPr>
                <w:b/>
                <w:bCs/>
              </w:rPr>
              <w:t>8</w:t>
            </w:r>
          </w:p>
        </w:tc>
        <w:tc>
          <w:tcPr>
            <w:tcW w:w="4252" w:type="dxa"/>
            <w:shd w:val="clear" w:color="auto" w:fill="E7E6E6" w:themeFill="background2"/>
          </w:tcPr>
          <w:p w14:paraId="4C1E2BD1" w14:textId="77777777" w:rsidR="005E533C" w:rsidRPr="005E533C" w:rsidRDefault="005E533C" w:rsidP="005E533C">
            <w:pPr>
              <w:rPr>
                <w:b/>
                <w:bCs/>
              </w:rPr>
            </w:pPr>
            <w:r w:rsidRPr="005E533C">
              <w:rPr>
                <w:b/>
                <w:bCs/>
              </w:rPr>
              <w:t xml:space="preserve">CHP has a current lease from LAHC on the proposed site and/or on an adjacent site that is not expiring within the next 12 months? </w:t>
            </w:r>
          </w:p>
          <w:p w14:paraId="3C83CEBD" w14:textId="77777777" w:rsidR="005E533C" w:rsidRPr="005E533C" w:rsidRDefault="005E533C" w:rsidP="005E533C">
            <w:pPr>
              <w:rPr>
                <w:b/>
                <w:bCs/>
              </w:rPr>
            </w:pPr>
            <w:r w:rsidRPr="005E533C">
              <w:rPr>
                <w:b/>
                <w:bCs/>
              </w:rPr>
              <w:t>(select Yes or No from drop down)</w:t>
            </w:r>
          </w:p>
          <w:p w14:paraId="18690C96" w14:textId="279EEC06" w:rsidR="005E533C" w:rsidRDefault="005E533C" w:rsidP="005E533C">
            <w:pPr>
              <w:rPr>
                <w:b/>
                <w:bCs/>
              </w:rPr>
            </w:pPr>
            <w:r w:rsidRPr="005E533C">
              <w:rPr>
                <w:b/>
                <w:bCs/>
              </w:rPr>
              <w:t>Note: Please provide a copy of the lease as an Attachment to this submission</w:t>
            </w:r>
          </w:p>
        </w:tc>
        <w:sdt>
          <w:sdtPr>
            <w:id w:val="1316375904"/>
            <w:placeholder>
              <w:docPart w:val="EF3A037F872C474E90411DE5D575C1CA"/>
            </w:placeholder>
            <w:showingPlcHdr/>
            <w:dropDownList>
              <w:listItem w:value="Choose an item."/>
              <w:listItem w:displayText="Yes" w:value="Yes"/>
              <w:listItem w:displayText="No" w:value="No"/>
            </w:dropDownList>
          </w:sdtPr>
          <w:sdtEndPr/>
          <w:sdtContent>
            <w:tc>
              <w:tcPr>
                <w:tcW w:w="4819" w:type="dxa"/>
              </w:tcPr>
              <w:p w14:paraId="111496B5" w14:textId="5EAF311B" w:rsidR="005E533C" w:rsidRDefault="005E533C" w:rsidP="000741D0">
                <w:pPr>
                  <w:jc w:val="center"/>
                </w:pPr>
                <w:r w:rsidRPr="00A00C88">
                  <w:rPr>
                    <w:rStyle w:val="PlaceholderText"/>
                  </w:rPr>
                  <w:t>Choose an item.</w:t>
                </w:r>
              </w:p>
            </w:tc>
          </w:sdtContent>
        </w:sdt>
      </w:tr>
      <w:tr w:rsidR="00AD033B" w:rsidRPr="00AE4C54" w14:paraId="0BD87EA4" w14:textId="77777777" w:rsidTr="00FB7C25">
        <w:trPr>
          <w:trHeight w:val="447"/>
        </w:trPr>
        <w:tc>
          <w:tcPr>
            <w:tcW w:w="504" w:type="dxa"/>
            <w:shd w:val="clear" w:color="auto" w:fill="E7E6E6" w:themeFill="background2"/>
          </w:tcPr>
          <w:p w14:paraId="4D0532D6" w14:textId="5DA037E3" w:rsidR="00AD033B" w:rsidRDefault="00AD033B" w:rsidP="00AD033B">
            <w:pPr>
              <w:rPr>
                <w:b/>
                <w:bCs/>
              </w:rPr>
            </w:pPr>
            <w:r>
              <w:rPr>
                <w:b/>
                <w:bCs/>
              </w:rPr>
              <w:t>1</w:t>
            </w:r>
            <w:r w:rsidR="00C63E4B">
              <w:rPr>
                <w:b/>
                <w:bCs/>
              </w:rPr>
              <w:t>9</w:t>
            </w:r>
          </w:p>
        </w:tc>
        <w:tc>
          <w:tcPr>
            <w:tcW w:w="4252" w:type="dxa"/>
            <w:shd w:val="clear" w:color="auto" w:fill="E7E6E6" w:themeFill="background2"/>
          </w:tcPr>
          <w:p w14:paraId="32F961BB" w14:textId="02D8936B" w:rsidR="00AD033B" w:rsidRDefault="00C63E4B" w:rsidP="00AD033B">
            <w:pPr>
              <w:rPr>
                <w:b/>
                <w:bCs/>
              </w:rPr>
            </w:pPr>
            <w:r>
              <w:rPr>
                <w:b/>
                <w:bCs/>
              </w:rPr>
              <w:t xml:space="preserve">Does the </w:t>
            </w:r>
            <w:r w:rsidR="00AD033B">
              <w:rPr>
                <w:b/>
                <w:bCs/>
              </w:rPr>
              <w:t>C</w:t>
            </w:r>
            <w:r w:rsidR="000B7A95">
              <w:rPr>
                <w:b/>
                <w:bCs/>
              </w:rPr>
              <w:t>HP</w:t>
            </w:r>
            <w:r w:rsidR="00AD033B">
              <w:rPr>
                <w:b/>
                <w:bCs/>
              </w:rPr>
              <w:t xml:space="preserve"> </w:t>
            </w:r>
            <w:r w:rsidR="00810F5E">
              <w:rPr>
                <w:b/>
                <w:bCs/>
              </w:rPr>
              <w:t>consent to</w:t>
            </w:r>
            <w:r w:rsidR="00AD033B">
              <w:rPr>
                <w:b/>
                <w:bCs/>
              </w:rPr>
              <w:t xml:space="preserve"> LAHC </w:t>
            </w:r>
            <w:r w:rsidR="00AD033B" w:rsidRPr="00F66432">
              <w:rPr>
                <w:b/>
                <w:bCs/>
              </w:rPr>
              <w:t>obtain</w:t>
            </w:r>
            <w:r w:rsidR="00810F5E">
              <w:rPr>
                <w:b/>
                <w:bCs/>
              </w:rPr>
              <w:t>ing</w:t>
            </w:r>
            <w:r w:rsidR="000F0600">
              <w:rPr>
                <w:b/>
                <w:bCs/>
              </w:rPr>
              <w:t xml:space="preserve"> </w:t>
            </w:r>
            <w:r w:rsidR="0004783D">
              <w:rPr>
                <w:b/>
                <w:bCs/>
              </w:rPr>
              <w:t xml:space="preserve">any </w:t>
            </w:r>
            <w:r w:rsidR="000F0600">
              <w:rPr>
                <w:b/>
                <w:bCs/>
              </w:rPr>
              <w:t xml:space="preserve">documents </w:t>
            </w:r>
            <w:r w:rsidR="00066221">
              <w:rPr>
                <w:b/>
                <w:bCs/>
              </w:rPr>
              <w:t xml:space="preserve">from the </w:t>
            </w:r>
            <w:r w:rsidR="00B93388">
              <w:rPr>
                <w:b/>
                <w:bCs/>
              </w:rPr>
              <w:t xml:space="preserve">NSW Community Housing </w:t>
            </w:r>
            <w:r w:rsidR="00066221" w:rsidRPr="00F66432">
              <w:rPr>
                <w:b/>
                <w:bCs/>
              </w:rPr>
              <w:t>Registrar</w:t>
            </w:r>
            <w:r w:rsidR="00066221" w:rsidRPr="00053D95">
              <w:rPr>
                <w:b/>
                <w:bCs/>
                <w:color w:val="E11D3F" w:themeColor="accent4"/>
              </w:rPr>
              <w:t xml:space="preserve"> </w:t>
            </w:r>
            <w:r w:rsidR="00FD5C40">
              <w:rPr>
                <w:b/>
                <w:bCs/>
              </w:rPr>
              <w:t xml:space="preserve">to assess financial capability </w:t>
            </w:r>
            <w:r w:rsidR="00066221">
              <w:rPr>
                <w:b/>
                <w:bCs/>
              </w:rPr>
              <w:t xml:space="preserve">and capacity </w:t>
            </w:r>
          </w:p>
          <w:p w14:paraId="5B7C283D" w14:textId="4B2E4339" w:rsidR="00EF767C" w:rsidRDefault="00EF767C" w:rsidP="00AD033B">
            <w:pPr>
              <w:rPr>
                <w:b/>
                <w:bCs/>
              </w:rPr>
            </w:pPr>
            <w:r>
              <w:rPr>
                <w:b/>
                <w:bCs/>
              </w:rPr>
              <w:t>(</w:t>
            </w:r>
            <w:r w:rsidRPr="00DA7AA7">
              <w:rPr>
                <w:b/>
                <w:bCs/>
                <w:i/>
                <w:iCs/>
              </w:rPr>
              <w:t>select from drop down</w:t>
            </w:r>
            <w:r>
              <w:rPr>
                <w:b/>
                <w:bCs/>
              </w:rPr>
              <w:t>)</w:t>
            </w:r>
          </w:p>
        </w:tc>
        <w:sdt>
          <w:sdtPr>
            <w:id w:val="-1938668327"/>
            <w:placeholder>
              <w:docPart w:val="5AEF1049E3D74CEABA3C4711E2E9574D"/>
            </w:placeholder>
            <w:showingPlcHdr/>
            <w:dropDownList>
              <w:listItem w:value="Choose an item."/>
              <w:listItem w:displayText="I agree" w:value="I agree"/>
              <w:listItem w:displayText="I do not agree" w:value="I do not agree"/>
            </w:dropDownList>
          </w:sdtPr>
          <w:sdtEndPr/>
          <w:sdtContent>
            <w:tc>
              <w:tcPr>
                <w:tcW w:w="4819" w:type="dxa"/>
              </w:tcPr>
              <w:p w14:paraId="45208699" w14:textId="68F9E0D5" w:rsidR="00AD033B" w:rsidRDefault="00AD033B" w:rsidP="00AD033B">
                <w:pPr>
                  <w:jc w:val="center"/>
                </w:pPr>
                <w:r w:rsidRPr="006842AF">
                  <w:rPr>
                    <w:rStyle w:val="PlaceholderText"/>
                  </w:rPr>
                  <w:t>Choose an item.</w:t>
                </w:r>
              </w:p>
            </w:tc>
          </w:sdtContent>
        </w:sdt>
      </w:tr>
    </w:tbl>
    <w:p w14:paraId="60585CA3" w14:textId="77777777" w:rsidR="004C4FCE" w:rsidRDefault="004C4FCE" w:rsidP="00E50DC7">
      <w:pPr>
        <w:pStyle w:val="Heading3"/>
      </w:pPr>
    </w:p>
    <w:p w14:paraId="078699B5" w14:textId="77777777" w:rsidR="004C4FCE" w:rsidRDefault="004C4FCE">
      <w:pPr>
        <w:spacing w:before="0" w:after="160" w:line="259" w:lineRule="auto"/>
        <w:rPr>
          <w:rFonts w:cs="Myriad Pro Light"/>
          <w:bCs/>
          <w:color w:val="808080"/>
          <w:sz w:val="28"/>
          <w:szCs w:val="36"/>
        </w:rPr>
      </w:pPr>
      <w:r>
        <w:br w:type="page"/>
      </w:r>
    </w:p>
    <w:p w14:paraId="0CE2D9CB" w14:textId="4633B1F6" w:rsidR="00147A64" w:rsidRDefault="00147A64" w:rsidP="00EE001E">
      <w:pPr>
        <w:pStyle w:val="Heading2"/>
      </w:pPr>
      <w:bookmarkStart w:id="4" w:name="_Toc68166516"/>
      <w:r>
        <w:t xml:space="preserve">Section 3 – Proposal </w:t>
      </w:r>
      <w:r w:rsidR="00AB6EB9">
        <w:t>Eligibility Criteria</w:t>
      </w:r>
      <w:bookmarkEnd w:id="4"/>
    </w:p>
    <w:p w14:paraId="0FC6E26E" w14:textId="7F36A2E3" w:rsidR="00881EBE" w:rsidRDefault="004C4FCE" w:rsidP="004C4FCE">
      <w:r>
        <w:t xml:space="preserve">This section </w:t>
      </w:r>
      <w:r w:rsidR="00294617">
        <w:t>will be used to assess whether the proposal is eligible</w:t>
      </w:r>
      <w:r w:rsidR="00551780">
        <w:t xml:space="preserve"> under th</w:t>
      </w:r>
      <w:r w:rsidR="008C1B98">
        <w:t>e</w:t>
      </w:r>
      <w:r w:rsidR="00551780">
        <w:t xml:space="preserve"> </w:t>
      </w:r>
      <w:r w:rsidR="008C1B98">
        <w:t>P</w:t>
      </w:r>
      <w:r w:rsidR="00551780">
        <w:t xml:space="preserve">olicy. </w:t>
      </w:r>
      <w:r w:rsidR="00C12F58">
        <w:t>Table 3.1 will be</w:t>
      </w:r>
      <w:r w:rsidR="00242802">
        <w:t xml:space="preserve"> used to assess the proposal’s ex</w:t>
      </w:r>
      <w:r w:rsidR="000D1571">
        <w:t>pected timeframes, cost, and compliance to planning control</w:t>
      </w:r>
      <w:r w:rsidR="00474C23">
        <w:t xml:space="preserve">s </w:t>
      </w:r>
      <w:r w:rsidR="00F610B7">
        <w:t>under</w:t>
      </w:r>
      <w:r w:rsidR="00474C23">
        <w:t xml:space="preserve"> the </w:t>
      </w:r>
      <w:r w:rsidR="008C1B98">
        <w:t>P</w:t>
      </w:r>
      <w:r w:rsidR="00474C23">
        <w:t xml:space="preserve">olicy. </w:t>
      </w:r>
      <w:r w:rsidR="007A5A6C">
        <w:t xml:space="preserve">Table 3.2 </w:t>
      </w:r>
      <w:r w:rsidR="000D1BD4">
        <w:t>provides the CHP</w:t>
      </w:r>
      <w:r w:rsidR="008C1B98">
        <w:t xml:space="preserve"> with</w:t>
      </w:r>
      <w:r w:rsidR="000D1BD4">
        <w:t xml:space="preserve"> the opportunity to demonstrate the potential uplift </w:t>
      </w:r>
      <w:r w:rsidR="008B7E24">
        <w:t>from the proposed redevelopment. It is e</w:t>
      </w:r>
      <w:r w:rsidR="006C585E">
        <w:t>ssential</w:t>
      </w:r>
      <w:r w:rsidR="008B7E24">
        <w:t xml:space="preserve"> that the CHP provide</w:t>
      </w:r>
      <w:r w:rsidR="006C585E">
        <w:t>s</w:t>
      </w:r>
      <w:r w:rsidR="00010C34">
        <w:t xml:space="preserve"> further detail </w:t>
      </w:r>
      <w:r w:rsidR="008C1B98">
        <w:t xml:space="preserve">on </w:t>
      </w:r>
      <w:r w:rsidR="005B4AE2">
        <w:t xml:space="preserve">how the proposed dwelling mix maximises the potential of the site under the existing planning controls </w:t>
      </w:r>
      <w:r w:rsidR="00010C34">
        <w:t xml:space="preserve">in </w:t>
      </w:r>
      <w:r w:rsidR="001C107D">
        <w:t>question 2</w:t>
      </w:r>
      <w:r w:rsidR="005C7DF3">
        <w:t>8</w:t>
      </w:r>
      <w:r w:rsidR="00010C34">
        <w:t>.</w:t>
      </w:r>
      <w:r w:rsidR="003B3E9D">
        <w:t xml:space="preserve"> </w:t>
      </w:r>
    </w:p>
    <w:p w14:paraId="78D803FC" w14:textId="54DC7F28" w:rsidR="00D75901" w:rsidRDefault="00D75901" w:rsidP="00D75901">
      <w:pPr>
        <w:pStyle w:val="Caption"/>
        <w:keepNext/>
      </w:pPr>
      <w:r w:rsidRPr="00826FA6">
        <w:t xml:space="preserve">Table </w:t>
      </w:r>
      <w:r>
        <w:t>3.1.</w:t>
      </w:r>
      <w:r w:rsidRPr="00826FA6">
        <w:t xml:space="preserve"> </w:t>
      </w:r>
      <w:r w:rsidR="00B54075">
        <w:t xml:space="preserve">Proposal </w:t>
      </w:r>
      <w:r w:rsidR="005C3B06">
        <w:t xml:space="preserve">eligibility evaluation criteria. </w:t>
      </w:r>
    </w:p>
    <w:tbl>
      <w:tblPr>
        <w:tblStyle w:val="DPIEnormal"/>
        <w:tblW w:w="0" w:type="auto"/>
        <w:tblLook w:val="04A0" w:firstRow="1" w:lastRow="0" w:firstColumn="1" w:lastColumn="0" w:noHBand="0" w:noVBand="1"/>
        <w:tblCaption w:val="Data Table - Insert ALT text here"/>
      </w:tblPr>
      <w:tblGrid>
        <w:gridCol w:w="784"/>
        <w:gridCol w:w="4163"/>
        <w:gridCol w:w="4691"/>
      </w:tblGrid>
      <w:tr w:rsidR="005E1C7D" w:rsidRPr="00AE4C54" w14:paraId="0C3F7002" w14:textId="77777777" w:rsidTr="0089088A">
        <w:trPr>
          <w:cnfStyle w:val="100000000000" w:firstRow="1" w:lastRow="0" w:firstColumn="0" w:lastColumn="0" w:oddVBand="0" w:evenVBand="0" w:oddHBand="0" w:evenHBand="0" w:firstRowFirstColumn="0" w:firstRowLastColumn="0" w:lastRowFirstColumn="0" w:lastRowLastColumn="0"/>
          <w:trHeight w:val="447"/>
        </w:trPr>
        <w:tc>
          <w:tcPr>
            <w:tcW w:w="784" w:type="dxa"/>
          </w:tcPr>
          <w:p w14:paraId="5DDF4E80" w14:textId="484785A7" w:rsidR="005E1C7D" w:rsidRDefault="005E1C7D" w:rsidP="0060358F">
            <w:r>
              <w:t>#</w:t>
            </w:r>
          </w:p>
        </w:tc>
        <w:tc>
          <w:tcPr>
            <w:tcW w:w="4163" w:type="dxa"/>
          </w:tcPr>
          <w:p w14:paraId="0907EB2B" w14:textId="1A2D7B49" w:rsidR="005E1C7D" w:rsidRDefault="005E1C7D" w:rsidP="0060358F">
            <w:r>
              <w:t>Proposal Information</w:t>
            </w:r>
          </w:p>
        </w:tc>
        <w:tc>
          <w:tcPr>
            <w:tcW w:w="4691" w:type="dxa"/>
          </w:tcPr>
          <w:p w14:paraId="0FD57D95" w14:textId="77777777" w:rsidR="005E1C7D" w:rsidRPr="00AE4C54" w:rsidRDefault="005E1C7D" w:rsidP="0060358F">
            <w:r>
              <w:t>Provide details here</w:t>
            </w:r>
          </w:p>
        </w:tc>
      </w:tr>
      <w:tr w:rsidR="004A73D1" w:rsidRPr="00AE4C54" w14:paraId="39C1DC18" w14:textId="57251F27" w:rsidTr="0089088A">
        <w:trPr>
          <w:trHeight w:val="447"/>
        </w:trPr>
        <w:tc>
          <w:tcPr>
            <w:tcW w:w="784" w:type="dxa"/>
            <w:shd w:val="clear" w:color="auto" w:fill="E7E6E6" w:themeFill="background2"/>
          </w:tcPr>
          <w:p w14:paraId="74B59A67" w14:textId="31B47EE4" w:rsidR="004A73D1" w:rsidRDefault="005C7DF3" w:rsidP="004A73D1">
            <w:pPr>
              <w:rPr>
                <w:b/>
                <w:bCs/>
              </w:rPr>
            </w:pPr>
            <w:r>
              <w:rPr>
                <w:b/>
                <w:bCs/>
              </w:rPr>
              <w:t>20</w:t>
            </w:r>
          </w:p>
        </w:tc>
        <w:tc>
          <w:tcPr>
            <w:tcW w:w="4163" w:type="dxa"/>
            <w:shd w:val="clear" w:color="auto" w:fill="E7E6E6" w:themeFill="background2"/>
          </w:tcPr>
          <w:p w14:paraId="4B017619" w14:textId="78A18735" w:rsidR="004A73D1" w:rsidRDefault="004A73D1" w:rsidP="004A73D1">
            <w:pPr>
              <w:rPr>
                <w:b/>
                <w:bCs/>
              </w:rPr>
            </w:pPr>
            <w:r>
              <w:rPr>
                <w:b/>
                <w:bCs/>
              </w:rPr>
              <w:t>The duration of the requested lease is 49 years or less</w:t>
            </w:r>
          </w:p>
          <w:p w14:paraId="75F157BA" w14:textId="2636494D" w:rsidR="004A73D1" w:rsidRPr="006F3F35" w:rsidRDefault="004A73D1" w:rsidP="004A73D1">
            <w:pPr>
              <w:rPr>
                <w:b/>
                <w:bCs/>
                <w:i/>
                <w:iCs/>
              </w:rPr>
            </w:pPr>
            <w:r>
              <w:rPr>
                <w:b/>
                <w:bCs/>
              </w:rPr>
              <w:t>(</w:t>
            </w:r>
            <w:r w:rsidRPr="00DA7AA7">
              <w:rPr>
                <w:b/>
                <w:bCs/>
                <w:i/>
                <w:iCs/>
              </w:rPr>
              <w:t>select from drop down</w:t>
            </w:r>
            <w:r>
              <w:rPr>
                <w:b/>
                <w:bCs/>
                <w:i/>
                <w:iCs/>
              </w:rPr>
              <w:t>, and please advise the proposed duration of the lease in the free text box)</w:t>
            </w:r>
          </w:p>
        </w:tc>
        <w:tc>
          <w:tcPr>
            <w:tcW w:w="4691" w:type="dxa"/>
          </w:tcPr>
          <w:sdt>
            <w:sdtPr>
              <w:id w:val="-1841851349"/>
              <w:placeholder>
                <w:docPart w:val="A9502F54FC214150B64756D767943F9B"/>
              </w:placeholder>
              <w:showingPlcHdr/>
              <w:dropDownList>
                <w:listItem w:value="Choose an item."/>
                <w:listItem w:displayText="Yes" w:value="Yes"/>
                <w:listItem w:displayText="No" w:value="No"/>
              </w:dropDownList>
            </w:sdtPr>
            <w:sdtEndPr/>
            <w:sdtContent>
              <w:p w14:paraId="0B9BE443" w14:textId="5FB8C2EF" w:rsidR="004A73D1" w:rsidRDefault="000B46CD" w:rsidP="004A73D1">
                <w:pPr>
                  <w:jc w:val="center"/>
                </w:pPr>
                <w:r w:rsidRPr="00A00C88">
                  <w:rPr>
                    <w:rStyle w:val="PlaceholderText"/>
                  </w:rPr>
                  <w:t>Choose an item.</w:t>
                </w:r>
              </w:p>
            </w:sdtContent>
          </w:sdt>
          <w:p w14:paraId="18F58997" w14:textId="62A1DA42" w:rsidR="004A73D1" w:rsidRDefault="004A73D1" w:rsidP="004A73D1">
            <w:pPr>
              <w:rPr>
                <w:rStyle w:val="PlaceholderText"/>
              </w:rPr>
            </w:pPr>
          </w:p>
          <w:sdt>
            <w:sdtPr>
              <w:rPr>
                <w:color w:val="808080"/>
              </w:rPr>
              <w:id w:val="967162594"/>
              <w:placeholder>
                <w:docPart w:val="EE3C8505947A429D9934A59A120AC975"/>
              </w:placeholder>
            </w:sdtPr>
            <w:sdtEndPr>
              <w:rPr>
                <w:color w:val="auto"/>
              </w:rPr>
            </w:sdtEndPr>
            <w:sdtContent>
              <w:p w14:paraId="6F4CF305" w14:textId="3CE3CE1C" w:rsidR="004A73D1" w:rsidRDefault="00F30757" w:rsidP="004A73D1">
                <w:pPr>
                  <w:jc w:val="center"/>
                </w:pPr>
              </w:p>
            </w:sdtContent>
          </w:sdt>
          <w:p w14:paraId="46BF7394" w14:textId="769F44F3" w:rsidR="004A73D1" w:rsidRDefault="004A73D1" w:rsidP="004A73D1"/>
        </w:tc>
      </w:tr>
      <w:tr w:rsidR="004A73D1" w:rsidRPr="00AE4C54" w14:paraId="1C10D7AC" w14:textId="77777777" w:rsidTr="00FB7469">
        <w:trPr>
          <w:trHeight w:val="447"/>
        </w:trPr>
        <w:tc>
          <w:tcPr>
            <w:tcW w:w="784" w:type="dxa"/>
            <w:shd w:val="clear" w:color="auto" w:fill="E7E6E6" w:themeFill="background2"/>
          </w:tcPr>
          <w:p w14:paraId="1C194CA2" w14:textId="47AF107A" w:rsidR="004A73D1" w:rsidRDefault="005B082C" w:rsidP="004A73D1">
            <w:pPr>
              <w:rPr>
                <w:b/>
                <w:bCs/>
              </w:rPr>
            </w:pPr>
            <w:r>
              <w:rPr>
                <w:b/>
                <w:bCs/>
              </w:rPr>
              <w:t>2</w:t>
            </w:r>
            <w:r w:rsidR="005C7DF3">
              <w:rPr>
                <w:b/>
                <w:bCs/>
              </w:rPr>
              <w:t>1</w:t>
            </w:r>
          </w:p>
        </w:tc>
        <w:tc>
          <w:tcPr>
            <w:tcW w:w="4163" w:type="dxa"/>
            <w:shd w:val="clear" w:color="auto" w:fill="E7E6E6" w:themeFill="background2"/>
          </w:tcPr>
          <w:p w14:paraId="375AD2F4" w14:textId="0C60DAD9" w:rsidR="004A73D1" w:rsidRDefault="004A73D1" w:rsidP="004A73D1">
            <w:pPr>
              <w:rPr>
                <w:b/>
                <w:bCs/>
              </w:rPr>
            </w:pPr>
            <w:r>
              <w:rPr>
                <w:b/>
                <w:bCs/>
              </w:rPr>
              <w:t>P</w:t>
            </w:r>
            <w:r w:rsidRPr="00B41B3D">
              <w:rPr>
                <w:b/>
                <w:bCs/>
              </w:rPr>
              <w:t>roposal does not require a capital contribution from LAHC</w:t>
            </w:r>
            <w:r>
              <w:rPr>
                <w:b/>
                <w:bCs/>
              </w:rPr>
              <w:t xml:space="preserve"> </w:t>
            </w:r>
          </w:p>
          <w:p w14:paraId="119D9462" w14:textId="1FED4801" w:rsidR="004A73D1" w:rsidRDefault="004A73D1" w:rsidP="007A5516">
            <w:pPr>
              <w:rPr>
                <w:b/>
                <w:bCs/>
              </w:rPr>
            </w:pPr>
            <w:r>
              <w:rPr>
                <w:b/>
                <w:bCs/>
              </w:rPr>
              <w:t>(</w:t>
            </w:r>
            <w:r w:rsidRPr="00DA7AA7">
              <w:rPr>
                <w:b/>
                <w:bCs/>
                <w:i/>
                <w:iCs/>
              </w:rPr>
              <w:t xml:space="preserve">select </w:t>
            </w:r>
            <w:r w:rsidR="007A5516">
              <w:rPr>
                <w:b/>
                <w:bCs/>
                <w:i/>
                <w:iCs/>
              </w:rPr>
              <w:t>Yes or No</w:t>
            </w:r>
            <w:r>
              <w:rPr>
                <w:b/>
                <w:bCs/>
                <w:i/>
                <w:iCs/>
              </w:rPr>
              <w:t xml:space="preserve"> </w:t>
            </w:r>
            <w:r w:rsidRPr="00DA7AA7">
              <w:rPr>
                <w:b/>
                <w:bCs/>
                <w:i/>
                <w:iCs/>
              </w:rPr>
              <w:t>from drop down</w:t>
            </w:r>
            <w:r>
              <w:rPr>
                <w:b/>
                <w:bCs/>
              </w:rPr>
              <w:t>)</w:t>
            </w:r>
          </w:p>
        </w:tc>
        <w:tc>
          <w:tcPr>
            <w:tcW w:w="4691" w:type="dxa"/>
          </w:tcPr>
          <w:sdt>
            <w:sdtPr>
              <w:id w:val="-1800220081"/>
              <w:placeholder>
                <w:docPart w:val="209B51D478A04115A5D1119692054A77"/>
              </w:placeholder>
              <w:showingPlcHdr/>
              <w:dropDownList>
                <w:listItem w:value="Choose an item."/>
                <w:listItem w:displayText="Yes" w:value="Yes"/>
                <w:listItem w:displayText="No" w:value="No"/>
              </w:dropDownList>
            </w:sdtPr>
            <w:sdtEndPr/>
            <w:sdtContent>
              <w:p w14:paraId="445B67BB" w14:textId="77777777" w:rsidR="000741D0" w:rsidRDefault="000741D0" w:rsidP="000741D0">
                <w:pPr>
                  <w:jc w:val="center"/>
                  <w:rPr>
                    <w:sz w:val="22"/>
                  </w:rPr>
                </w:pPr>
                <w:r w:rsidRPr="00A00C88">
                  <w:rPr>
                    <w:rStyle w:val="PlaceholderText"/>
                  </w:rPr>
                  <w:t>Choose an item.</w:t>
                </w:r>
              </w:p>
            </w:sdtContent>
          </w:sdt>
          <w:p w14:paraId="6552298C" w14:textId="2B8DADB9" w:rsidR="004A73D1" w:rsidRDefault="004A73D1" w:rsidP="004A73D1">
            <w:pPr>
              <w:jc w:val="center"/>
            </w:pPr>
          </w:p>
        </w:tc>
      </w:tr>
      <w:tr w:rsidR="004A73D1" w:rsidRPr="00AE4C54" w14:paraId="04468457" w14:textId="77777777" w:rsidTr="0089088A">
        <w:trPr>
          <w:trHeight w:val="447"/>
        </w:trPr>
        <w:tc>
          <w:tcPr>
            <w:tcW w:w="784" w:type="dxa"/>
            <w:shd w:val="clear" w:color="auto" w:fill="E7E6E6" w:themeFill="background2"/>
          </w:tcPr>
          <w:p w14:paraId="51CD64E6" w14:textId="06445413" w:rsidR="004A73D1" w:rsidRDefault="004A73D1" w:rsidP="004A73D1">
            <w:pPr>
              <w:rPr>
                <w:b/>
                <w:bCs/>
              </w:rPr>
            </w:pPr>
            <w:r>
              <w:rPr>
                <w:b/>
                <w:bCs/>
              </w:rPr>
              <w:t>2</w:t>
            </w:r>
            <w:r w:rsidR="00907804">
              <w:rPr>
                <w:b/>
                <w:bCs/>
              </w:rPr>
              <w:t>2</w:t>
            </w:r>
          </w:p>
        </w:tc>
        <w:tc>
          <w:tcPr>
            <w:tcW w:w="4163" w:type="dxa"/>
            <w:shd w:val="clear" w:color="auto" w:fill="E7E6E6" w:themeFill="background2"/>
          </w:tcPr>
          <w:p w14:paraId="55088049" w14:textId="4F77428D" w:rsidR="004A73D1" w:rsidRPr="00976218" w:rsidRDefault="005D6147" w:rsidP="004A73D1">
            <w:pPr>
              <w:rPr>
                <w:b/>
                <w:bCs/>
              </w:rPr>
            </w:pPr>
            <w:r>
              <w:rPr>
                <w:b/>
                <w:bCs/>
              </w:rPr>
              <w:t>Estimated length of construction</w:t>
            </w:r>
          </w:p>
        </w:tc>
        <w:tc>
          <w:tcPr>
            <w:tcW w:w="4691" w:type="dxa"/>
          </w:tcPr>
          <w:sdt>
            <w:sdtPr>
              <w:id w:val="1565219227"/>
              <w:placeholder>
                <w:docPart w:val="5691A0A2531A47EBA1D21F11C909B56F"/>
              </w:placeholder>
              <w:showingPlcHdr/>
              <w:date>
                <w:dateFormat w:val="d/MM/yyyy"/>
                <w:lid w:val="en-AU"/>
                <w:storeMappedDataAs w:val="dateTime"/>
                <w:calendar w:val="gregorian"/>
              </w:date>
            </w:sdtPr>
            <w:sdtEndPr/>
            <w:sdtContent>
              <w:p w14:paraId="422E462A" w14:textId="55944B14" w:rsidR="004A73D1" w:rsidRPr="00AE4C54" w:rsidRDefault="004A73D1" w:rsidP="004A73D1">
                <w:pPr>
                  <w:jc w:val="center"/>
                </w:pPr>
                <w:r w:rsidRPr="003951B4">
                  <w:rPr>
                    <w:rStyle w:val="PlaceholderText"/>
                  </w:rPr>
                  <w:t>Click or tap to enter a date.</w:t>
                </w:r>
              </w:p>
            </w:sdtContent>
          </w:sdt>
        </w:tc>
      </w:tr>
      <w:tr w:rsidR="004A73D1" w:rsidRPr="00AE4C54" w14:paraId="6E5AEB24" w14:textId="77777777" w:rsidTr="0089088A">
        <w:trPr>
          <w:trHeight w:val="447"/>
        </w:trPr>
        <w:tc>
          <w:tcPr>
            <w:tcW w:w="784" w:type="dxa"/>
            <w:shd w:val="clear" w:color="auto" w:fill="E7E6E6" w:themeFill="background2"/>
          </w:tcPr>
          <w:p w14:paraId="1630059E" w14:textId="5FAA120B" w:rsidR="004A73D1" w:rsidRDefault="004A73D1" w:rsidP="004A73D1">
            <w:pPr>
              <w:rPr>
                <w:b/>
                <w:bCs/>
              </w:rPr>
            </w:pPr>
            <w:r>
              <w:rPr>
                <w:b/>
                <w:bCs/>
              </w:rPr>
              <w:t>2</w:t>
            </w:r>
            <w:r w:rsidR="00907804">
              <w:rPr>
                <w:b/>
                <w:bCs/>
              </w:rPr>
              <w:t>3</w:t>
            </w:r>
          </w:p>
        </w:tc>
        <w:tc>
          <w:tcPr>
            <w:tcW w:w="4163" w:type="dxa"/>
            <w:shd w:val="clear" w:color="auto" w:fill="E7E6E6" w:themeFill="background2"/>
          </w:tcPr>
          <w:p w14:paraId="204FB13C" w14:textId="7185D9D0" w:rsidR="004A73D1" w:rsidRDefault="004A73D1" w:rsidP="004A73D1">
            <w:pPr>
              <w:rPr>
                <w:b/>
                <w:bCs/>
              </w:rPr>
            </w:pPr>
            <w:r>
              <w:rPr>
                <w:b/>
                <w:bCs/>
              </w:rPr>
              <w:t xml:space="preserve">Estimated capital cost of construction </w:t>
            </w:r>
          </w:p>
        </w:tc>
        <w:sdt>
          <w:sdtPr>
            <w:id w:val="1146245011"/>
            <w:placeholder>
              <w:docPart w:val="618F10292F5A48C5ABB03F88CE8829CD"/>
            </w:placeholder>
            <w:showingPlcHdr/>
          </w:sdtPr>
          <w:sdtEndPr/>
          <w:sdtContent>
            <w:tc>
              <w:tcPr>
                <w:tcW w:w="4691" w:type="dxa"/>
              </w:tcPr>
              <w:p w14:paraId="2C4F040B" w14:textId="4FE3E766" w:rsidR="004A73D1" w:rsidRPr="003951B4" w:rsidRDefault="004A73D1" w:rsidP="004A73D1">
                <w:pPr>
                  <w:jc w:val="center"/>
                </w:pPr>
                <w:r>
                  <w:rPr>
                    <w:rStyle w:val="PlaceholderText"/>
                  </w:rPr>
                  <w:t>e.g. $ 10,000,000</w:t>
                </w:r>
              </w:p>
            </w:tc>
          </w:sdtContent>
        </w:sdt>
      </w:tr>
      <w:tr w:rsidR="004A73D1" w:rsidRPr="00AE4C54" w14:paraId="7F492AE8" w14:textId="77777777" w:rsidTr="0089088A">
        <w:trPr>
          <w:trHeight w:val="447"/>
        </w:trPr>
        <w:tc>
          <w:tcPr>
            <w:tcW w:w="784" w:type="dxa"/>
            <w:shd w:val="clear" w:color="auto" w:fill="E7E6E6" w:themeFill="background2"/>
          </w:tcPr>
          <w:p w14:paraId="1881E610" w14:textId="30B22269" w:rsidR="004A73D1" w:rsidRDefault="004A73D1" w:rsidP="004A73D1">
            <w:pPr>
              <w:rPr>
                <w:b/>
                <w:bCs/>
              </w:rPr>
            </w:pPr>
            <w:r>
              <w:rPr>
                <w:b/>
                <w:bCs/>
              </w:rPr>
              <w:t>2</w:t>
            </w:r>
            <w:r w:rsidR="00907804">
              <w:rPr>
                <w:b/>
                <w:bCs/>
              </w:rPr>
              <w:t>4</w:t>
            </w:r>
          </w:p>
        </w:tc>
        <w:tc>
          <w:tcPr>
            <w:tcW w:w="4163" w:type="dxa"/>
            <w:shd w:val="clear" w:color="auto" w:fill="E7E6E6" w:themeFill="background2"/>
          </w:tcPr>
          <w:p w14:paraId="1922F8F1" w14:textId="153F43EF" w:rsidR="001A1786" w:rsidRPr="001A1786" w:rsidRDefault="002A4135" w:rsidP="004A73D1">
            <w:pPr>
              <w:rPr>
                <w:b/>
                <w:bCs/>
              </w:rPr>
            </w:pPr>
            <w:r>
              <w:rPr>
                <w:b/>
                <w:bCs/>
              </w:rPr>
              <w:t xml:space="preserve">Please confirm that the </w:t>
            </w:r>
            <w:r w:rsidR="00033719">
              <w:rPr>
                <w:b/>
                <w:bCs/>
              </w:rPr>
              <w:t>development and assessment of the Proposal does not require LAHC to act in its capacity as a consent authority under Part 5</w:t>
            </w:r>
            <w:r>
              <w:rPr>
                <w:b/>
                <w:bCs/>
              </w:rPr>
              <w:t xml:space="preserve"> of the </w:t>
            </w:r>
            <w:r w:rsidRPr="001A1786">
              <w:rPr>
                <w:b/>
                <w:bCs/>
                <w:i/>
              </w:rPr>
              <w:t xml:space="preserve">Environmental Planning and Assessment Act 1979 </w:t>
            </w:r>
            <w:r w:rsidR="001A1786" w:rsidRPr="001A1786">
              <w:rPr>
                <w:b/>
                <w:bCs/>
                <w:i/>
              </w:rPr>
              <w:t>(</w:t>
            </w:r>
            <w:r w:rsidRPr="001A1786">
              <w:rPr>
                <w:b/>
                <w:bCs/>
                <w:i/>
              </w:rPr>
              <w:t>NSW)</w:t>
            </w:r>
            <w:r>
              <w:rPr>
                <w:b/>
                <w:bCs/>
              </w:rPr>
              <w:t>.</w:t>
            </w:r>
          </w:p>
          <w:p w14:paraId="25C81B9A" w14:textId="77777777" w:rsidR="004A73D1" w:rsidRDefault="001A1786" w:rsidP="004A73D1">
            <w:pPr>
              <w:rPr>
                <w:b/>
                <w:bCs/>
              </w:rPr>
            </w:pPr>
            <w:r>
              <w:rPr>
                <w:b/>
                <w:bCs/>
              </w:rPr>
              <w:t>(select Yes or No from drop down)</w:t>
            </w:r>
          </w:p>
          <w:p w14:paraId="4A639FCC" w14:textId="70A9D767" w:rsidR="00033719" w:rsidRPr="00712DB0" w:rsidRDefault="00033719" w:rsidP="00704C5A">
            <w:pPr>
              <w:rPr>
                <w:bCs/>
                <w:i/>
              </w:rPr>
            </w:pPr>
            <w:r w:rsidRPr="00704C5A">
              <w:rPr>
                <w:b/>
                <w:bCs/>
              </w:rPr>
              <w:t>If your answer is ‘yes’ please provide further information detailing why LAHC is required to act as a consent authority for the Proposal</w:t>
            </w:r>
            <w:r w:rsidRPr="00712DB0">
              <w:rPr>
                <w:bCs/>
                <w:i/>
              </w:rPr>
              <w:t xml:space="preserve"> (Please note</w:t>
            </w:r>
            <w:r w:rsidR="00704C5A">
              <w:rPr>
                <w:bCs/>
                <w:i/>
              </w:rPr>
              <w:t xml:space="preserve"> that submissions that request LAHC to act as a consent authority may be deemed ineligible under the Policy).</w:t>
            </w:r>
          </w:p>
        </w:tc>
        <w:tc>
          <w:tcPr>
            <w:tcW w:w="4691" w:type="dxa"/>
          </w:tcPr>
          <w:sdt>
            <w:sdtPr>
              <w:id w:val="1778899656"/>
              <w:placeholder>
                <w:docPart w:val="423B63994427429288AF5D25AA8100E5"/>
              </w:placeholder>
              <w:showingPlcHdr/>
              <w:dropDownList>
                <w:listItem w:value="Choose an item."/>
                <w:listItem w:displayText="Yes" w:value="Yes"/>
                <w:listItem w:displayText="No" w:value="No"/>
              </w:dropDownList>
            </w:sdtPr>
            <w:sdtEndPr/>
            <w:sdtContent>
              <w:p w14:paraId="5300B28A" w14:textId="77777777" w:rsidR="00033719" w:rsidRDefault="00033719" w:rsidP="00033719">
                <w:pPr>
                  <w:jc w:val="center"/>
                </w:pPr>
                <w:r w:rsidRPr="00A00C88">
                  <w:rPr>
                    <w:rStyle w:val="PlaceholderText"/>
                  </w:rPr>
                  <w:t>Choose an item.</w:t>
                </w:r>
              </w:p>
            </w:sdtContent>
          </w:sdt>
          <w:sdt>
            <w:sdtPr>
              <w:id w:val="-1530950703"/>
              <w:placeholder>
                <w:docPart w:val="EF4E9674337E4DE6AB8658620C3E7A18"/>
              </w:placeholder>
              <w:showingPlcHdr/>
            </w:sdtPr>
            <w:sdtEndPr/>
            <w:sdtContent>
              <w:p w14:paraId="0B55F26A" w14:textId="0FB18AA1" w:rsidR="004A73D1" w:rsidRDefault="00033719" w:rsidP="004A73D1">
                <w:pPr>
                  <w:jc w:val="center"/>
                </w:pPr>
                <w:r w:rsidRPr="00A00C88">
                  <w:rPr>
                    <w:rStyle w:val="PlaceholderText"/>
                  </w:rPr>
                  <w:t>Click or tap here to enter text.</w:t>
                </w:r>
              </w:p>
            </w:sdtContent>
          </w:sdt>
          <w:p w14:paraId="7D02DBE0" w14:textId="77777777" w:rsidR="00033719" w:rsidRDefault="00033719" w:rsidP="004A73D1">
            <w:pPr>
              <w:jc w:val="center"/>
            </w:pPr>
          </w:p>
          <w:p w14:paraId="471416BE" w14:textId="292F1E8C" w:rsidR="004A73D1" w:rsidRDefault="004A73D1" w:rsidP="004A73D1">
            <w:pPr>
              <w:jc w:val="center"/>
            </w:pPr>
          </w:p>
          <w:p w14:paraId="6AF6207C" w14:textId="3EF786AB" w:rsidR="004A73D1" w:rsidRDefault="004A73D1" w:rsidP="004A73D1">
            <w:pPr>
              <w:jc w:val="center"/>
            </w:pPr>
          </w:p>
        </w:tc>
      </w:tr>
      <w:tr w:rsidR="004A73D1" w:rsidRPr="00AE4C54" w14:paraId="51776B26" w14:textId="77777777" w:rsidTr="0089088A">
        <w:trPr>
          <w:trHeight w:val="447"/>
        </w:trPr>
        <w:tc>
          <w:tcPr>
            <w:tcW w:w="784" w:type="dxa"/>
            <w:shd w:val="clear" w:color="auto" w:fill="E7E6E6" w:themeFill="background2"/>
          </w:tcPr>
          <w:p w14:paraId="541A21B8" w14:textId="6E5B4B53" w:rsidR="004A73D1" w:rsidRDefault="004A73D1" w:rsidP="004A73D1">
            <w:pPr>
              <w:rPr>
                <w:b/>
                <w:bCs/>
              </w:rPr>
            </w:pPr>
            <w:r>
              <w:rPr>
                <w:b/>
                <w:bCs/>
              </w:rPr>
              <w:t>2</w:t>
            </w:r>
            <w:r w:rsidR="00907804">
              <w:rPr>
                <w:b/>
                <w:bCs/>
              </w:rPr>
              <w:t>5</w:t>
            </w:r>
          </w:p>
        </w:tc>
        <w:tc>
          <w:tcPr>
            <w:tcW w:w="4163" w:type="dxa"/>
            <w:shd w:val="clear" w:color="auto" w:fill="E7E6E6" w:themeFill="background2"/>
          </w:tcPr>
          <w:p w14:paraId="344A43BA" w14:textId="2D421A86" w:rsidR="004A73D1" w:rsidRDefault="001A1786" w:rsidP="004A73D1">
            <w:pPr>
              <w:rPr>
                <w:b/>
                <w:bCs/>
              </w:rPr>
            </w:pPr>
            <w:r>
              <w:rPr>
                <w:b/>
                <w:bCs/>
              </w:rPr>
              <w:t>Do the current planning controls for the Property support the redevelopment Proposal?</w:t>
            </w:r>
            <w:r w:rsidR="005C7DF3">
              <w:rPr>
                <w:b/>
                <w:bCs/>
              </w:rPr>
              <w:t xml:space="preserve"> </w:t>
            </w:r>
          </w:p>
          <w:p w14:paraId="098C6916" w14:textId="20150DDD" w:rsidR="004A73D1" w:rsidRDefault="004A73D1" w:rsidP="004A73D1">
            <w:pPr>
              <w:rPr>
                <w:b/>
                <w:bCs/>
              </w:rPr>
            </w:pPr>
            <w:r>
              <w:rPr>
                <w:b/>
                <w:bCs/>
              </w:rPr>
              <w:t>(</w:t>
            </w:r>
            <w:r w:rsidRPr="00DA7AA7">
              <w:rPr>
                <w:b/>
                <w:bCs/>
                <w:i/>
                <w:iCs/>
              </w:rPr>
              <w:t>select from drop down</w:t>
            </w:r>
            <w:r>
              <w:rPr>
                <w:b/>
                <w:bCs/>
                <w:i/>
                <w:iCs/>
              </w:rPr>
              <w:t>)</w:t>
            </w:r>
          </w:p>
        </w:tc>
        <w:sdt>
          <w:sdtPr>
            <w:id w:val="657589168"/>
            <w:placeholder>
              <w:docPart w:val="AEEED746036149D895A88390CE91804D"/>
            </w:placeholder>
            <w:showingPlcHdr/>
            <w:dropDownList>
              <w:listItem w:value="Choose an item."/>
              <w:listItem w:displayText="Yes" w:value="Yes"/>
              <w:listItem w:displayText="No" w:value="No"/>
            </w:dropDownList>
          </w:sdtPr>
          <w:sdtEndPr/>
          <w:sdtContent>
            <w:tc>
              <w:tcPr>
                <w:tcW w:w="4691" w:type="dxa"/>
              </w:tcPr>
              <w:p w14:paraId="6AA83147" w14:textId="64CCE157" w:rsidR="004A73D1" w:rsidRDefault="004A73D1" w:rsidP="004A73D1">
                <w:pPr>
                  <w:jc w:val="center"/>
                </w:pPr>
                <w:r w:rsidRPr="00A00C88">
                  <w:rPr>
                    <w:rStyle w:val="PlaceholderText"/>
                  </w:rPr>
                  <w:t>Choose an item.</w:t>
                </w:r>
              </w:p>
            </w:tc>
          </w:sdtContent>
        </w:sdt>
      </w:tr>
    </w:tbl>
    <w:p w14:paraId="77A0240C" w14:textId="77777777" w:rsidR="005D758C" w:rsidRDefault="005D758C" w:rsidP="00B54075">
      <w:pPr>
        <w:pStyle w:val="Caption"/>
        <w:keepNext/>
      </w:pPr>
    </w:p>
    <w:p w14:paraId="1993EC93" w14:textId="2809DA65" w:rsidR="00144255" w:rsidRDefault="00144255" w:rsidP="00144255">
      <w:pPr>
        <w:pStyle w:val="Heading3"/>
      </w:pPr>
      <w:r>
        <w:t>Question 2</w:t>
      </w:r>
      <w:r w:rsidR="00907804">
        <w:t>6</w:t>
      </w:r>
    </w:p>
    <w:p w14:paraId="44DF642D" w14:textId="6C58F498" w:rsidR="00B54075" w:rsidRPr="00826FA6" w:rsidRDefault="00B54075" w:rsidP="00B54075">
      <w:pPr>
        <w:pStyle w:val="Caption"/>
        <w:keepNext/>
      </w:pPr>
      <w:r w:rsidRPr="00826FA6">
        <w:t xml:space="preserve">Table </w:t>
      </w:r>
      <w:r>
        <w:t>3.2.</w:t>
      </w:r>
      <w:r w:rsidRPr="00826FA6">
        <w:t xml:space="preserve"> </w:t>
      </w:r>
      <w:r>
        <w:t>Dwelling mix overview</w:t>
      </w:r>
      <w:r w:rsidR="000E6D90">
        <w:t>.</w:t>
      </w:r>
    </w:p>
    <w:tbl>
      <w:tblPr>
        <w:tblStyle w:val="DPIEnormal"/>
        <w:tblW w:w="9720" w:type="dxa"/>
        <w:tblLook w:val="04A0" w:firstRow="1" w:lastRow="0" w:firstColumn="1" w:lastColumn="0" w:noHBand="0" w:noVBand="1"/>
        <w:tblCaption w:val="Data Table - Insert ALT text here"/>
      </w:tblPr>
      <w:tblGrid>
        <w:gridCol w:w="2261"/>
        <w:gridCol w:w="2486"/>
        <w:gridCol w:w="2486"/>
        <w:gridCol w:w="2487"/>
      </w:tblGrid>
      <w:tr w:rsidR="00C450BC" w:rsidRPr="00AE4C54" w14:paraId="2F44D53E" w14:textId="77777777" w:rsidTr="00C450BC">
        <w:trPr>
          <w:cnfStyle w:val="100000000000" w:firstRow="1" w:lastRow="0" w:firstColumn="0" w:lastColumn="0" w:oddVBand="0" w:evenVBand="0" w:oddHBand="0" w:evenHBand="0" w:firstRowFirstColumn="0" w:firstRowLastColumn="0" w:lastRowFirstColumn="0" w:lastRowLastColumn="0"/>
          <w:trHeight w:val="440"/>
        </w:trPr>
        <w:tc>
          <w:tcPr>
            <w:tcW w:w="2261" w:type="dxa"/>
          </w:tcPr>
          <w:p w14:paraId="4912DC87" w14:textId="256BBBF7" w:rsidR="00C450BC" w:rsidRDefault="00C450BC" w:rsidP="0060358F">
            <w:r>
              <w:t xml:space="preserve">Total number and dwelling typology </w:t>
            </w:r>
          </w:p>
        </w:tc>
        <w:tc>
          <w:tcPr>
            <w:tcW w:w="2486" w:type="dxa"/>
          </w:tcPr>
          <w:p w14:paraId="73A31123" w14:textId="77777777" w:rsidR="00C450BC" w:rsidRDefault="00C450BC" w:rsidP="0060358F">
            <w:pPr>
              <w:rPr>
                <w:b w:val="0"/>
              </w:rPr>
            </w:pPr>
            <w:r>
              <w:t>Currently on-site</w:t>
            </w:r>
          </w:p>
          <w:p w14:paraId="51D573B5" w14:textId="77777777" w:rsidR="00C450BC" w:rsidRPr="00AE4C54" w:rsidRDefault="00C450BC" w:rsidP="0060358F">
            <w:r>
              <w:t>(total number)</w:t>
            </w:r>
          </w:p>
        </w:tc>
        <w:tc>
          <w:tcPr>
            <w:tcW w:w="2486" w:type="dxa"/>
          </w:tcPr>
          <w:p w14:paraId="04C4DAAC" w14:textId="77777777" w:rsidR="00C450BC" w:rsidRDefault="00C450BC" w:rsidP="0060358F">
            <w:pPr>
              <w:rPr>
                <w:b w:val="0"/>
              </w:rPr>
            </w:pPr>
            <w:r>
              <w:t xml:space="preserve">Planning Control </w:t>
            </w:r>
          </w:p>
          <w:p w14:paraId="0F05ABE3" w14:textId="77777777" w:rsidR="00C450BC" w:rsidRDefault="00C450BC" w:rsidP="0060358F">
            <w:r>
              <w:t>(total number)</w:t>
            </w:r>
          </w:p>
        </w:tc>
        <w:tc>
          <w:tcPr>
            <w:tcW w:w="2487" w:type="dxa"/>
          </w:tcPr>
          <w:p w14:paraId="679FEE2B" w14:textId="77777777" w:rsidR="00C450BC" w:rsidRDefault="00C450BC" w:rsidP="0060358F">
            <w:pPr>
              <w:rPr>
                <w:b w:val="0"/>
              </w:rPr>
            </w:pPr>
            <w:r>
              <w:t>Proposed construction</w:t>
            </w:r>
          </w:p>
          <w:p w14:paraId="7D80C521" w14:textId="77777777" w:rsidR="00C450BC" w:rsidRDefault="00C450BC" w:rsidP="0060358F">
            <w:r>
              <w:t>(total number)</w:t>
            </w:r>
          </w:p>
        </w:tc>
      </w:tr>
      <w:tr w:rsidR="00C450BC" w:rsidRPr="00AE4C54" w14:paraId="336F0C16" w14:textId="77777777" w:rsidTr="00C450BC">
        <w:trPr>
          <w:trHeight w:val="433"/>
        </w:trPr>
        <w:tc>
          <w:tcPr>
            <w:tcW w:w="2261" w:type="dxa"/>
            <w:shd w:val="clear" w:color="auto" w:fill="E7E6E6" w:themeFill="background2"/>
          </w:tcPr>
          <w:p w14:paraId="7EB56CB5" w14:textId="77777777" w:rsidR="00C450BC" w:rsidRPr="00A17A98" w:rsidRDefault="00C450BC" w:rsidP="00210998">
            <w:r w:rsidRPr="00A17A98">
              <w:t>Social Housing dwellings</w:t>
            </w:r>
          </w:p>
        </w:tc>
        <w:sdt>
          <w:sdtPr>
            <w:id w:val="-187375501"/>
            <w:placeholder>
              <w:docPart w:val="5D77E9102C444B2AB366C2B4842790FB"/>
            </w:placeholder>
            <w:showingPlcHdr/>
          </w:sdtPr>
          <w:sdtEndPr/>
          <w:sdtContent>
            <w:tc>
              <w:tcPr>
                <w:tcW w:w="2486" w:type="dxa"/>
              </w:tcPr>
              <w:p w14:paraId="73B0827C" w14:textId="77777777" w:rsidR="00C450BC" w:rsidRPr="00CE25F1" w:rsidRDefault="00C450BC" w:rsidP="00210998">
                <w:pPr>
                  <w:rPr>
                    <w:i/>
                    <w:iCs/>
                    <w:color w:val="808080" w:themeColor="background1" w:themeShade="80"/>
                  </w:rPr>
                </w:pPr>
                <w:r w:rsidRPr="00CE25F1">
                  <w:rPr>
                    <w:color w:val="808080" w:themeColor="background1" w:themeShade="80"/>
                  </w:rPr>
                  <w:t>e.g.</w:t>
                </w:r>
              </w:p>
              <w:p w14:paraId="0190E26F" w14:textId="085FB759" w:rsidR="00C450BC" w:rsidRPr="00CE25F1" w:rsidRDefault="00C450BC" w:rsidP="00210998">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unit</w:t>
                </w:r>
              </w:p>
              <w:p w14:paraId="11185D02" w14:textId="2EFF0E31" w:rsidR="00C450BC" w:rsidRPr="00AE4C54" w:rsidRDefault="00C450BC" w:rsidP="00210998">
                <w:r w:rsidRPr="00CE25F1">
                  <w:rPr>
                    <w:i/>
                    <w:iCs/>
                    <w:color w:val="808080" w:themeColor="background1" w:themeShade="80"/>
                  </w:rPr>
                  <w:t xml:space="preserve">4 x 3 </w:t>
                </w:r>
                <w:r>
                  <w:rPr>
                    <w:i/>
                    <w:iCs/>
                    <w:color w:val="808080" w:themeColor="background1" w:themeShade="80"/>
                  </w:rPr>
                  <w:t xml:space="preserve">bed unit </w:t>
                </w:r>
              </w:p>
            </w:tc>
          </w:sdtContent>
        </w:sdt>
        <w:sdt>
          <w:sdtPr>
            <w:id w:val="-2134933227"/>
            <w:placeholder>
              <w:docPart w:val="B295B0A1684047308261D96144A9FD9D"/>
            </w:placeholder>
            <w:showingPlcHdr/>
          </w:sdtPr>
          <w:sdtEndPr/>
          <w:sdtContent>
            <w:tc>
              <w:tcPr>
                <w:tcW w:w="2486" w:type="dxa"/>
              </w:tcPr>
              <w:p w14:paraId="245033A5" w14:textId="4B8B1E28" w:rsidR="00C450BC" w:rsidRDefault="00C450BC" w:rsidP="005C3B06">
                <w:pPr>
                  <w:rPr>
                    <w:i/>
                    <w:iCs/>
                    <w:color w:val="808080" w:themeColor="background1" w:themeShade="80"/>
                  </w:rPr>
                </w:pPr>
                <w:r w:rsidRPr="005C3B06">
                  <w:rPr>
                    <w:color w:val="808080" w:themeColor="background1" w:themeShade="80"/>
                  </w:rPr>
                  <w:t>e.g.</w:t>
                </w:r>
              </w:p>
              <w:p w14:paraId="52BA7C54" w14:textId="33D9F4A5" w:rsidR="00C450BC" w:rsidRDefault="00C450BC" w:rsidP="005C3B06">
                <w:pPr>
                  <w:rPr>
                    <w:i/>
                    <w:iCs/>
                    <w:color w:val="808080" w:themeColor="background1" w:themeShade="80"/>
                  </w:rPr>
                </w:pPr>
                <w:r>
                  <w:rPr>
                    <w:i/>
                    <w:iCs/>
                    <w:color w:val="808080" w:themeColor="background1" w:themeShade="80"/>
                  </w:rPr>
                  <w:t>4</w:t>
                </w:r>
                <w:r w:rsidRPr="00CE25F1">
                  <w:rPr>
                    <w:i/>
                    <w:iCs/>
                    <w:color w:val="808080" w:themeColor="background1" w:themeShade="80"/>
                  </w:rPr>
                  <w:t xml:space="preserve"> x 2 </w:t>
                </w:r>
                <w:r>
                  <w:rPr>
                    <w:i/>
                    <w:iCs/>
                    <w:color w:val="808080" w:themeColor="background1" w:themeShade="80"/>
                  </w:rPr>
                  <w:t>bed townhouse</w:t>
                </w:r>
              </w:p>
              <w:p w14:paraId="57408EB6" w14:textId="47A22CD3" w:rsidR="00C450BC" w:rsidRPr="00CE25F1" w:rsidRDefault="00C450BC" w:rsidP="005C3B06">
                <w:pPr>
                  <w:rPr>
                    <w:i/>
                    <w:iCs/>
                    <w:color w:val="808080" w:themeColor="background1" w:themeShade="80"/>
                  </w:rPr>
                </w:pPr>
                <w:r>
                  <w:rPr>
                    <w:i/>
                    <w:iCs/>
                    <w:color w:val="808080" w:themeColor="background1" w:themeShade="80"/>
                  </w:rPr>
                  <w:t>5 x 2 bed cottage</w:t>
                </w:r>
              </w:p>
              <w:p w14:paraId="6EB4D5F0" w14:textId="62AFC10B" w:rsidR="00C450BC" w:rsidRDefault="00C450BC" w:rsidP="005C3B06">
                <w:r w:rsidRPr="00CE25F1">
                  <w:rPr>
                    <w:i/>
                    <w:iCs/>
                    <w:color w:val="808080" w:themeColor="background1" w:themeShade="80"/>
                  </w:rPr>
                  <w:t xml:space="preserve">4 x 3 </w:t>
                </w:r>
                <w:r>
                  <w:rPr>
                    <w:i/>
                    <w:iCs/>
                    <w:color w:val="808080" w:themeColor="background1" w:themeShade="80"/>
                  </w:rPr>
                  <w:t>bed villa</w:t>
                </w:r>
              </w:p>
            </w:tc>
          </w:sdtContent>
        </w:sdt>
        <w:sdt>
          <w:sdtPr>
            <w:id w:val="959690020"/>
            <w:placeholder>
              <w:docPart w:val="4C5A0D10A31D41389B88CD7E2516B47D"/>
            </w:placeholder>
            <w:showingPlcHdr/>
          </w:sdtPr>
          <w:sdtEndPr/>
          <w:sdtContent>
            <w:tc>
              <w:tcPr>
                <w:tcW w:w="2487" w:type="dxa"/>
              </w:tcPr>
              <w:p w14:paraId="00A11ECF" w14:textId="77777777" w:rsidR="00C450BC" w:rsidRPr="00CE25F1" w:rsidRDefault="00C450BC" w:rsidP="005C3B06">
                <w:pPr>
                  <w:rPr>
                    <w:i/>
                    <w:iCs/>
                    <w:color w:val="808080" w:themeColor="background1" w:themeShade="80"/>
                  </w:rPr>
                </w:pPr>
                <w:r w:rsidRPr="00CE25F1">
                  <w:rPr>
                    <w:color w:val="808080" w:themeColor="background1" w:themeShade="80"/>
                  </w:rPr>
                  <w:t>e.g.</w:t>
                </w:r>
              </w:p>
              <w:p w14:paraId="044A850E" w14:textId="3D8D6623" w:rsidR="00C450BC" w:rsidRDefault="00C450BC" w:rsidP="005C3B06">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14:paraId="13083936" w14:textId="4B52442B" w:rsidR="00C450BC" w:rsidRPr="00CE25F1" w:rsidRDefault="00C450BC" w:rsidP="005C3B06">
                <w:pPr>
                  <w:rPr>
                    <w:i/>
                    <w:iCs/>
                    <w:color w:val="808080" w:themeColor="background1" w:themeShade="80"/>
                  </w:rPr>
                </w:pPr>
                <w:r>
                  <w:rPr>
                    <w:i/>
                    <w:iCs/>
                    <w:color w:val="808080" w:themeColor="background1" w:themeShade="80"/>
                  </w:rPr>
                  <w:t>4 x 2 bed cottage</w:t>
                </w:r>
              </w:p>
              <w:p w14:paraId="2A804B94" w14:textId="13835169" w:rsidR="00C450BC" w:rsidRPr="006C73B4" w:rsidRDefault="00C450BC" w:rsidP="005C3B06">
                <w:r w:rsidRPr="00CE25F1">
                  <w:rPr>
                    <w:i/>
                    <w:iCs/>
                    <w:color w:val="808080" w:themeColor="background1" w:themeShade="80"/>
                  </w:rPr>
                  <w:t xml:space="preserve">4 x 3 </w:t>
                </w:r>
                <w:r>
                  <w:rPr>
                    <w:i/>
                    <w:iCs/>
                    <w:color w:val="808080" w:themeColor="background1" w:themeShade="80"/>
                  </w:rPr>
                  <w:t>bed villa</w:t>
                </w:r>
              </w:p>
            </w:tc>
          </w:sdtContent>
        </w:sdt>
      </w:tr>
      <w:tr w:rsidR="00C450BC" w:rsidRPr="00AE4C54" w14:paraId="040D3BF7" w14:textId="77777777" w:rsidTr="00C450BC">
        <w:trPr>
          <w:trHeight w:val="433"/>
        </w:trPr>
        <w:tc>
          <w:tcPr>
            <w:tcW w:w="2261" w:type="dxa"/>
            <w:shd w:val="clear" w:color="auto" w:fill="E7E6E6" w:themeFill="background2"/>
          </w:tcPr>
          <w:p w14:paraId="462F82E1" w14:textId="77777777" w:rsidR="00C450BC" w:rsidRPr="00A17A98" w:rsidRDefault="00C450BC" w:rsidP="00210998">
            <w:r w:rsidRPr="00A17A98">
              <w:t>Affordable Housing dwellings</w:t>
            </w:r>
          </w:p>
        </w:tc>
        <w:sdt>
          <w:sdtPr>
            <w:id w:val="1005555856"/>
            <w:placeholder>
              <w:docPart w:val="459CA48051964486BBAFD3DDD606310E"/>
            </w:placeholder>
            <w:showingPlcHdr/>
          </w:sdtPr>
          <w:sdtEndPr/>
          <w:sdtContent>
            <w:tc>
              <w:tcPr>
                <w:tcW w:w="2486" w:type="dxa"/>
              </w:tcPr>
              <w:p w14:paraId="27BCD83E" w14:textId="77777777" w:rsidR="00C450BC" w:rsidRPr="00AE4C54" w:rsidRDefault="00C450BC" w:rsidP="00210998">
                <w:r w:rsidRPr="00A00C88">
                  <w:rPr>
                    <w:rStyle w:val="PlaceholderText"/>
                  </w:rPr>
                  <w:t>Click or tap here to enter text.</w:t>
                </w:r>
              </w:p>
            </w:tc>
          </w:sdtContent>
        </w:sdt>
        <w:sdt>
          <w:sdtPr>
            <w:id w:val="481440780"/>
            <w:placeholder>
              <w:docPart w:val="A735BC41BF6D49E696D58A97D322C511"/>
            </w:placeholder>
            <w:showingPlcHdr/>
          </w:sdtPr>
          <w:sdtEndPr/>
          <w:sdtContent>
            <w:tc>
              <w:tcPr>
                <w:tcW w:w="2486" w:type="dxa"/>
              </w:tcPr>
              <w:p w14:paraId="12C08896" w14:textId="77777777" w:rsidR="00C450BC" w:rsidRDefault="00C450BC" w:rsidP="00210998">
                <w:r w:rsidRPr="00B915E7">
                  <w:rPr>
                    <w:rStyle w:val="PlaceholderText"/>
                  </w:rPr>
                  <w:t>Click or tap here to enter text.</w:t>
                </w:r>
              </w:p>
            </w:tc>
          </w:sdtContent>
        </w:sdt>
        <w:sdt>
          <w:sdtPr>
            <w:id w:val="-1838155609"/>
            <w:placeholder>
              <w:docPart w:val="EEA3E2C1AC6D416BBDCEC44744C973F1"/>
            </w:placeholder>
            <w:showingPlcHdr/>
          </w:sdtPr>
          <w:sdtEndPr/>
          <w:sdtContent>
            <w:tc>
              <w:tcPr>
                <w:tcW w:w="2487" w:type="dxa"/>
              </w:tcPr>
              <w:p w14:paraId="7F448F98" w14:textId="4B842A66" w:rsidR="00C450BC" w:rsidRDefault="00C450BC" w:rsidP="00A27FBF">
                <w:r w:rsidRPr="00B915E7">
                  <w:rPr>
                    <w:rStyle w:val="PlaceholderText"/>
                  </w:rPr>
                  <w:t>Click or tap here to enter text.</w:t>
                </w:r>
              </w:p>
            </w:tc>
          </w:sdtContent>
        </w:sdt>
      </w:tr>
      <w:tr w:rsidR="00C450BC" w:rsidRPr="00AE4C54" w14:paraId="662DA89A" w14:textId="77777777" w:rsidTr="00C450BC">
        <w:trPr>
          <w:trHeight w:val="433"/>
        </w:trPr>
        <w:tc>
          <w:tcPr>
            <w:tcW w:w="2261" w:type="dxa"/>
            <w:shd w:val="clear" w:color="auto" w:fill="E7E6E6" w:themeFill="background2"/>
          </w:tcPr>
          <w:p w14:paraId="0AC22815" w14:textId="77777777" w:rsidR="00C450BC" w:rsidRPr="00A17A98" w:rsidRDefault="00C450BC" w:rsidP="00210998">
            <w:r w:rsidRPr="00A17A98">
              <w:t>Market Housing dwellings</w:t>
            </w:r>
          </w:p>
        </w:tc>
        <w:sdt>
          <w:sdtPr>
            <w:id w:val="-1737236535"/>
            <w:placeholder>
              <w:docPart w:val="DBD9F9770DD249269CB6FF45BDA7B2F7"/>
            </w:placeholder>
            <w:showingPlcHdr/>
          </w:sdtPr>
          <w:sdtEndPr/>
          <w:sdtContent>
            <w:tc>
              <w:tcPr>
                <w:tcW w:w="2486" w:type="dxa"/>
              </w:tcPr>
              <w:p w14:paraId="55886DB1" w14:textId="3D00F9A7" w:rsidR="00C450BC" w:rsidRDefault="00904268" w:rsidP="00210998">
                <w:r w:rsidRPr="00A00C88">
                  <w:rPr>
                    <w:rStyle w:val="PlaceholderText"/>
                  </w:rPr>
                  <w:t>Click or tap here to enter text</w:t>
                </w:r>
              </w:p>
            </w:tc>
          </w:sdtContent>
        </w:sdt>
        <w:sdt>
          <w:sdtPr>
            <w:id w:val="-1213262979"/>
            <w:placeholder>
              <w:docPart w:val="D6861DA169D14DEE949AB2E8859C2006"/>
            </w:placeholder>
            <w:showingPlcHdr/>
          </w:sdtPr>
          <w:sdtEndPr/>
          <w:sdtContent>
            <w:tc>
              <w:tcPr>
                <w:tcW w:w="2486" w:type="dxa"/>
              </w:tcPr>
              <w:p w14:paraId="6DE504C0" w14:textId="77777777" w:rsidR="00C450BC" w:rsidRDefault="00C450BC" w:rsidP="00210998">
                <w:r w:rsidRPr="00B915E7">
                  <w:rPr>
                    <w:rStyle w:val="PlaceholderText"/>
                  </w:rPr>
                  <w:t>Click or tap here to enter text.</w:t>
                </w:r>
              </w:p>
            </w:tc>
          </w:sdtContent>
        </w:sdt>
        <w:sdt>
          <w:sdtPr>
            <w:id w:val="1037702986"/>
            <w:placeholder>
              <w:docPart w:val="D1F8CEB0094B4A87922A19B898445DBB"/>
            </w:placeholder>
            <w:showingPlcHdr/>
          </w:sdtPr>
          <w:sdtEndPr/>
          <w:sdtContent>
            <w:tc>
              <w:tcPr>
                <w:tcW w:w="2487" w:type="dxa"/>
              </w:tcPr>
              <w:p w14:paraId="05F437B5" w14:textId="77777777" w:rsidR="00C450BC" w:rsidRDefault="00C450BC" w:rsidP="00210998">
                <w:r w:rsidRPr="00B915E7">
                  <w:rPr>
                    <w:rStyle w:val="PlaceholderText"/>
                  </w:rPr>
                  <w:t>Click or tap here to enter text.</w:t>
                </w:r>
              </w:p>
            </w:tc>
          </w:sdtContent>
        </w:sdt>
      </w:tr>
      <w:tr w:rsidR="00C450BC" w:rsidRPr="00AE4C54" w14:paraId="00208785" w14:textId="77777777" w:rsidTr="00C450BC">
        <w:trPr>
          <w:trHeight w:val="433"/>
        </w:trPr>
        <w:tc>
          <w:tcPr>
            <w:tcW w:w="2261" w:type="dxa"/>
            <w:shd w:val="clear" w:color="auto" w:fill="E7E6E6" w:themeFill="background2"/>
          </w:tcPr>
          <w:p w14:paraId="00AA012D" w14:textId="77777777" w:rsidR="00C450BC" w:rsidRDefault="00C450BC" w:rsidP="00210998">
            <w:r>
              <w:t xml:space="preserve">Other </w:t>
            </w:r>
          </w:p>
          <w:p w14:paraId="14FBDE09" w14:textId="77777777" w:rsidR="00C450BC" w:rsidRPr="00A17A98" w:rsidRDefault="00C450BC" w:rsidP="00210998">
            <w:r>
              <w:t xml:space="preserve">(please list in comments) </w:t>
            </w:r>
          </w:p>
        </w:tc>
        <w:sdt>
          <w:sdtPr>
            <w:id w:val="-2093613021"/>
            <w:placeholder>
              <w:docPart w:val="D72DDC80ACF943B59A29E35A3A56EA7A"/>
            </w:placeholder>
            <w:showingPlcHdr/>
          </w:sdtPr>
          <w:sdtEndPr/>
          <w:sdtContent>
            <w:tc>
              <w:tcPr>
                <w:tcW w:w="2486" w:type="dxa"/>
              </w:tcPr>
              <w:p w14:paraId="1D81CC13" w14:textId="77777777" w:rsidR="00C450BC" w:rsidRDefault="00C450BC" w:rsidP="00210998">
                <w:r w:rsidRPr="00A00C88">
                  <w:rPr>
                    <w:rStyle w:val="PlaceholderText"/>
                  </w:rPr>
                  <w:t>Click or tap here to enter text.</w:t>
                </w:r>
              </w:p>
            </w:tc>
          </w:sdtContent>
        </w:sdt>
        <w:sdt>
          <w:sdtPr>
            <w:id w:val="-1710180926"/>
            <w:placeholder>
              <w:docPart w:val="69541D3064DD4B4F95671448C6EB6FB0"/>
            </w:placeholder>
          </w:sdtPr>
          <w:sdtEndPr/>
          <w:sdtContent>
            <w:sdt>
              <w:sdtPr>
                <w:id w:val="1169603632"/>
                <w:placeholder>
                  <w:docPart w:val="F41850DA5ADD4C2BB7F5CBA6963EA55F"/>
                </w:placeholder>
                <w:showingPlcHdr/>
              </w:sdtPr>
              <w:sdtEndPr/>
              <w:sdtContent>
                <w:tc>
                  <w:tcPr>
                    <w:tcW w:w="2486" w:type="dxa"/>
                  </w:tcPr>
                  <w:p w14:paraId="177EBADA" w14:textId="77777777" w:rsidR="00C450BC" w:rsidRPr="00B915E7" w:rsidRDefault="00C450BC" w:rsidP="00210998">
                    <w:r w:rsidRPr="00B915E7">
                      <w:rPr>
                        <w:rStyle w:val="PlaceholderText"/>
                      </w:rPr>
                      <w:t>Click or tap here to enter text.</w:t>
                    </w:r>
                  </w:p>
                </w:tc>
              </w:sdtContent>
            </w:sdt>
          </w:sdtContent>
        </w:sdt>
        <w:sdt>
          <w:sdtPr>
            <w:id w:val="73794241"/>
            <w:placeholder>
              <w:docPart w:val="55FE8FB31A734B319CBD539B45800BE3"/>
            </w:placeholder>
            <w:showingPlcHdr/>
          </w:sdtPr>
          <w:sdtEndPr/>
          <w:sdtContent>
            <w:tc>
              <w:tcPr>
                <w:tcW w:w="2487" w:type="dxa"/>
              </w:tcPr>
              <w:p w14:paraId="73D2F307" w14:textId="77777777" w:rsidR="00C450BC" w:rsidRPr="00B915E7" w:rsidRDefault="00C450BC" w:rsidP="00210998">
                <w:r w:rsidRPr="00B915E7">
                  <w:rPr>
                    <w:rStyle w:val="PlaceholderText"/>
                  </w:rPr>
                  <w:t>Click or tap here to enter text.</w:t>
                </w:r>
              </w:p>
            </w:tc>
          </w:sdtContent>
        </w:sdt>
      </w:tr>
    </w:tbl>
    <w:p w14:paraId="55394F8F" w14:textId="1F28E849" w:rsidR="00CB32F5" w:rsidRDefault="00CB32F5" w:rsidP="00CB32F5">
      <w:pPr>
        <w:pStyle w:val="Heading3"/>
      </w:pPr>
      <w:r>
        <w:t>Question 2</w:t>
      </w:r>
      <w:r w:rsidR="00907804">
        <w:t>7</w:t>
      </w:r>
    </w:p>
    <w:p w14:paraId="16C721E9" w14:textId="0036BFF8" w:rsidR="005D758C" w:rsidRDefault="00C450BC" w:rsidP="00E51C78">
      <w:pPr>
        <w:pStyle w:val="Heading4"/>
      </w:pPr>
      <w:r>
        <w:t>Additional comments to provide rational</w:t>
      </w:r>
      <w:r w:rsidR="00CB32F5">
        <w:t xml:space="preserve">e for above </w:t>
      </w:r>
      <w:r w:rsidR="002E4717">
        <w:t xml:space="preserve">proposed </w:t>
      </w:r>
      <w:r w:rsidR="00CB32F5">
        <w:t>dwelling mix (max 1 paragraph)</w:t>
      </w:r>
    </w:p>
    <w:sdt>
      <w:sdtPr>
        <w:id w:val="-1886939249"/>
        <w:placeholder>
          <w:docPart w:val="A5FC0344CC324062B2F99D339662243D"/>
        </w:placeholder>
        <w:showingPlcHdr/>
      </w:sdtPr>
      <w:sdtEndPr/>
      <w:sdtContent>
        <w:p w14:paraId="7EB5C24A" w14:textId="1E8373A0" w:rsidR="00CB32F5" w:rsidRPr="00CB32F5" w:rsidRDefault="00CB32F5" w:rsidP="00CB32F5">
          <w:r w:rsidRPr="001E0BC0">
            <w:rPr>
              <w:rStyle w:val="PlaceholderText"/>
            </w:rPr>
            <w:t>Click or tap here to enter text.</w:t>
          </w:r>
        </w:p>
      </w:sdtContent>
    </w:sdt>
    <w:p w14:paraId="1137498F" w14:textId="77777777" w:rsidR="005D758C" w:rsidRDefault="005D758C">
      <w:pPr>
        <w:spacing w:before="0" w:after="160" w:line="259" w:lineRule="auto"/>
        <w:rPr>
          <w:color w:val="002664"/>
          <w:sz w:val="36"/>
          <w:szCs w:val="60"/>
        </w:rPr>
      </w:pPr>
      <w:r>
        <w:br w:type="page"/>
      </w:r>
    </w:p>
    <w:p w14:paraId="0B383AA1" w14:textId="706C9905" w:rsidR="002B28F5" w:rsidRDefault="002B28F5" w:rsidP="00EE001E">
      <w:pPr>
        <w:pStyle w:val="Heading2"/>
      </w:pPr>
      <w:bookmarkStart w:id="5" w:name="_Toc68166517"/>
      <w:r>
        <w:t xml:space="preserve">Section </w:t>
      </w:r>
      <w:r w:rsidR="00147A64">
        <w:t>4</w:t>
      </w:r>
      <w:r>
        <w:t xml:space="preserve"> – Project Benefits</w:t>
      </w:r>
      <w:bookmarkEnd w:id="5"/>
    </w:p>
    <w:p w14:paraId="61425699" w14:textId="2A65A116" w:rsidR="00EB2C8A" w:rsidRDefault="00EB2C8A" w:rsidP="00DD6853">
      <w:r>
        <w:t xml:space="preserve">This section </w:t>
      </w:r>
      <w:r w:rsidR="00617A64">
        <w:t xml:space="preserve">will be used to assess whether the proposal </w:t>
      </w:r>
      <w:r w:rsidR="00EA620B">
        <w:t xml:space="preserve">aligns to the NSW Government’s </w:t>
      </w:r>
      <w:r w:rsidR="00D20F65">
        <w:t>priorities</w:t>
      </w:r>
      <w:r w:rsidR="00630063">
        <w:t xml:space="preserve"> and forecasts</w:t>
      </w:r>
      <w:r w:rsidR="00977EDD">
        <w:t xml:space="preserve">, </w:t>
      </w:r>
      <w:r w:rsidR="007A49E7">
        <w:t>LAHC’s Portfolio Strategy</w:t>
      </w:r>
      <w:r w:rsidR="002C0D15">
        <w:t>,</w:t>
      </w:r>
      <w:r w:rsidR="007A49E7">
        <w:t xml:space="preserve"> and </w:t>
      </w:r>
      <w:r w:rsidR="002C0D15">
        <w:t xml:space="preserve">LAHC’s </w:t>
      </w:r>
      <w:r w:rsidR="007A49E7">
        <w:t>LGA Strategies</w:t>
      </w:r>
      <w:r w:rsidR="008178F9">
        <w:t xml:space="preserve"> (if developed)</w:t>
      </w:r>
      <w:r w:rsidR="00EA620B">
        <w:t xml:space="preserve"> relevant to social and affordable housing</w:t>
      </w:r>
      <w:r w:rsidR="0001128B">
        <w:t>. A structured response</w:t>
      </w:r>
      <w:r w:rsidR="00AA7455">
        <w:t xml:space="preserve"> </w:t>
      </w:r>
      <w:r w:rsidR="00D26180">
        <w:t>template</w:t>
      </w:r>
      <w:r w:rsidR="0001128B">
        <w:t xml:space="preserve"> has been provided below</w:t>
      </w:r>
      <w:r w:rsidR="00027C4A">
        <w:t xml:space="preserve"> in question 28</w:t>
      </w:r>
      <w:r w:rsidR="0001128B">
        <w:t xml:space="preserve"> </w:t>
      </w:r>
      <w:r w:rsidR="00717FCD">
        <w:t xml:space="preserve">and should be used as a guide to </w:t>
      </w:r>
      <w:r w:rsidR="00A71D71">
        <w:t>address</w:t>
      </w:r>
      <w:r w:rsidR="00717FCD">
        <w:t xml:space="preserve"> the intended outcomes of the proposal</w:t>
      </w:r>
      <w:r w:rsidR="00D20F65">
        <w:t>, and</w:t>
      </w:r>
      <w:r w:rsidR="00717FCD">
        <w:t xml:space="preserve"> the </w:t>
      </w:r>
      <w:r w:rsidR="003561E5">
        <w:t>demand for social and affordable housing in the</w:t>
      </w:r>
      <w:r w:rsidR="00A71D71">
        <w:t xml:space="preserve"> relevant</w:t>
      </w:r>
      <w:r w:rsidR="003561E5">
        <w:t xml:space="preserve"> Local Government Area</w:t>
      </w:r>
      <w:r w:rsidR="00D20F65">
        <w:t xml:space="preserve">. The response should </w:t>
      </w:r>
      <w:r w:rsidR="00475813">
        <w:t xml:space="preserve">include a combination of qualitative and quantitative evidence to support the </w:t>
      </w:r>
      <w:r w:rsidR="00BF60FF">
        <w:t xml:space="preserve">need for the proposal. </w:t>
      </w:r>
      <w:r w:rsidR="00317F06">
        <w:t xml:space="preserve">Please provide at least three </w:t>
      </w:r>
      <w:r w:rsidR="00974891">
        <w:t xml:space="preserve">intended outcomes. </w:t>
      </w:r>
      <w:r w:rsidR="00BF60FF">
        <w:t xml:space="preserve">The response should be a </w:t>
      </w:r>
      <w:r w:rsidR="00317F06">
        <w:t xml:space="preserve">no more than </w:t>
      </w:r>
      <w:r w:rsidR="008E115D">
        <w:t>one</w:t>
      </w:r>
      <w:r w:rsidR="00317F06">
        <w:t xml:space="preserve"> page in length. </w:t>
      </w:r>
    </w:p>
    <w:p w14:paraId="072DF2DB" w14:textId="2C116D2B" w:rsidR="002B28F5" w:rsidRDefault="007D5E1A" w:rsidP="007D5E1A">
      <w:pPr>
        <w:pStyle w:val="Heading3"/>
      </w:pPr>
      <w:r>
        <w:t xml:space="preserve">Question </w:t>
      </w:r>
      <w:r w:rsidR="005C7DF3">
        <w:t>2</w:t>
      </w:r>
      <w:r w:rsidR="00907804">
        <w:t>8</w:t>
      </w:r>
    </w:p>
    <w:p w14:paraId="4319779F" w14:textId="6DAED2FB" w:rsidR="002B28F5" w:rsidRDefault="007D5E1A" w:rsidP="00BF050C">
      <w:pPr>
        <w:pStyle w:val="Heading4"/>
      </w:pPr>
      <w:r>
        <w:t xml:space="preserve">Provide a summary </w:t>
      </w:r>
      <w:r w:rsidR="00461503">
        <w:t>on</w:t>
      </w:r>
      <w:r>
        <w:t xml:space="preserve"> the intended outcomes for the redevelopment</w:t>
      </w:r>
      <w:r w:rsidR="00461503">
        <w:t>,</w:t>
      </w:r>
      <w:r w:rsidR="006D3FE3">
        <w:t xml:space="preserve"> </w:t>
      </w:r>
      <w:r w:rsidR="009356B9">
        <w:t xml:space="preserve">and </w:t>
      </w:r>
      <w:r w:rsidR="009E7686">
        <w:t xml:space="preserve">how the redevelopment </w:t>
      </w:r>
      <w:r w:rsidR="00C63006">
        <w:t>responds</w:t>
      </w:r>
      <w:r w:rsidR="009E7686">
        <w:t xml:space="preserve"> to the </w:t>
      </w:r>
      <w:r w:rsidR="009356B9">
        <w:t>NSW Govern</w:t>
      </w:r>
      <w:r w:rsidR="00C63006">
        <w:t xml:space="preserve">ment’s </w:t>
      </w:r>
      <w:r w:rsidR="00DC58C6">
        <w:t xml:space="preserve">needs forecasts </w:t>
      </w:r>
      <w:r w:rsidR="008A6B7D">
        <w:t xml:space="preserve">and </w:t>
      </w:r>
      <w:r w:rsidR="00C63006">
        <w:t xml:space="preserve">priorities. </w:t>
      </w:r>
      <w:r w:rsidR="00957049" w:rsidRPr="00957049">
        <w:rPr>
          <w:b w:val="0"/>
          <w:bCs/>
        </w:rPr>
        <w:t>(</w:t>
      </w:r>
      <w:r w:rsidR="00957049" w:rsidRPr="00957049">
        <w:rPr>
          <w:b w:val="0"/>
          <w:bCs/>
          <w:i/>
          <w:iCs/>
        </w:rPr>
        <w:t xml:space="preserve">max </w:t>
      </w:r>
      <w:r w:rsidR="004B673B">
        <w:rPr>
          <w:b w:val="0"/>
          <w:bCs/>
          <w:i/>
          <w:iCs/>
        </w:rPr>
        <w:t>half a</w:t>
      </w:r>
      <w:r w:rsidR="00957049" w:rsidRPr="00957049">
        <w:rPr>
          <w:b w:val="0"/>
          <w:bCs/>
          <w:i/>
          <w:iCs/>
        </w:rPr>
        <w:t xml:space="preserve"> page</w:t>
      </w:r>
      <w:r w:rsidR="00957049" w:rsidRPr="00957049">
        <w:rPr>
          <w:b w:val="0"/>
          <w:bCs/>
        </w:rPr>
        <w:t>)</w:t>
      </w:r>
    </w:p>
    <w:sdt>
      <w:sdtPr>
        <w:alias w:val="Outcomes summary"/>
        <w:tag w:val="Outcomes summary"/>
        <w:id w:val="359872323"/>
        <w:placeholder>
          <w:docPart w:val="F6526B6D7F4A4BFAA5A6E240320B7E80"/>
        </w:placeholder>
      </w:sdtPr>
      <w:sdtEndPr/>
      <w:sdtContent>
        <w:p w14:paraId="7E5F7595" w14:textId="7FE2BAE8" w:rsidR="00CC44E2" w:rsidRDefault="00CC44E2" w:rsidP="00CC44E2">
          <w:r w:rsidRPr="005019D7">
            <w:rPr>
              <w:color w:val="808080"/>
            </w:rPr>
            <w:t>Example</w:t>
          </w:r>
          <w:r>
            <w:t>:</w:t>
          </w:r>
        </w:p>
        <w:p w14:paraId="241F69F1" w14:textId="77777777" w:rsidR="00CC44E2" w:rsidRPr="00CC44E2" w:rsidRDefault="00CC44E2" w:rsidP="00CC44E2">
          <w:pPr>
            <w:rPr>
              <w:color w:val="808080" w:themeColor="background1" w:themeShade="80"/>
            </w:rPr>
          </w:pPr>
          <w:r w:rsidRPr="00CC44E2">
            <w:rPr>
              <w:color w:val="808080" w:themeColor="background1" w:themeShade="80"/>
            </w:rPr>
            <w:t xml:space="preserve">Intended outcomes </w:t>
          </w:r>
        </w:p>
        <w:p w14:paraId="3F82AD86" w14:textId="7FB6D53C" w:rsidR="00CC44E2" w:rsidRDefault="00CC44E2" w:rsidP="00CC44E2">
          <w:pPr>
            <w:pStyle w:val="ListParagraph"/>
            <w:numPr>
              <w:ilvl w:val="0"/>
              <w:numId w:val="29"/>
            </w:numPr>
            <w:rPr>
              <w:color w:val="808080" w:themeColor="background1" w:themeShade="80"/>
            </w:rPr>
          </w:pPr>
          <w:r w:rsidRPr="00CC44E2">
            <w:rPr>
              <w:color w:val="808080" w:themeColor="background1" w:themeShade="80"/>
            </w:rPr>
            <w:t xml:space="preserve">Maximising social housing </w:t>
          </w:r>
        </w:p>
        <w:p w14:paraId="39F133CF" w14:textId="43D172ED" w:rsidR="005E7467" w:rsidRDefault="005E7467" w:rsidP="00CC44E2">
          <w:pPr>
            <w:pStyle w:val="ListParagraph"/>
            <w:numPr>
              <w:ilvl w:val="0"/>
              <w:numId w:val="29"/>
            </w:numPr>
            <w:rPr>
              <w:color w:val="808080" w:themeColor="background1" w:themeShade="80"/>
            </w:rPr>
          </w:pPr>
          <w:r>
            <w:rPr>
              <w:color w:val="808080" w:themeColor="background1" w:themeShade="80"/>
            </w:rPr>
            <w:t>Maximising the potential of the site in the context of the local government area</w:t>
          </w:r>
        </w:p>
        <w:p w14:paraId="05F2F0E4" w14:textId="46D8AE53" w:rsidR="008B23C0" w:rsidRDefault="008B23C0" w:rsidP="00CC44E2">
          <w:pPr>
            <w:pStyle w:val="ListParagraph"/>
            <w:numPr>
              <w:ilvl w:val="0"/>
              <w:numId w:val="29"/>
            </w:numPr>
            <w:rPr>
              <w:color w:val="808080" w:themeColor="background1" w:themeShade="80"/>
            </w:rPr>
          </w:pPr>
          <w:r>
            <w:rPr>
              <w:color w:val="808080" w:themeColor="background1" w:themeShade="80"/>
            </w:rPr>
            <w:t>Improv</w:t>
          </w:r>
          <w:r w:rsidR="00023D8B">
            <w:rPr>
              <w:color w:val="808080" w:themeColor="background1" w:themeShade="80"/>
            </w:rPr>
            <w:t>e</w:t>
          </w:r>
          <w:r>
            <w:rPr>
              <w:color w:val="808080" w:themeColor="background1" w:themeShade="80"/>
            </w:rPr>
            <w:t xml:space="preserve"> housing options for </w:t>
          </w:r>
          <w:r w:rsidR="00050718">
            <w:rPr>
              <w:color w:val="808080" w:themeColor="background1" w:themeShade="80"/>
            </w:rPr>
            <w:t>target clients</w:t>
          </w:r>
        </w:p>
        <w:p w14:paraId="3D8A2B7F" w14:textId="78FDD207" w:rsidR="007D5E1A" w:rsidRPr="00050718" w:rsidRDefault="00050718" w:rsidP="00050718">
          <w:pPr>
            <w:rPr>
              <w:color w:val="808080" w:themeColor="background1" w:themeShade="80"/>
            </w:rPr>
          </w:pPr>
          <w:r>
            <w:rPr>
              <w:color w:val="808080" w:themeColor="background1" w:themeShade="80"/>
            </w:rPr>
            <w:t>Discuss</w:t>
          </w:r>
          <w:r w:rsidR="0048486B">
            <w:rPr>
              <w:color w:val="808080" w:themeColor="background1" w:themeShade="80"/>
            </w:rPr>
            <w:t>,</w:t>
          </w:r>
          <w:r>
            <w:rPr>
              <w:color w:val="808080" w:themeColor="background1" w:themeShade="80"/>
            </w:rPr>
            <w:t xml:space="preserve"> in general terms, the </w:t>
          </w:r>
          <w:r w:rsidR="0048486B">
            <w:rPr>
              <w:color w:val="808080" w:themeColor="background1" w:themeShade="80"/>
            </w:rPr>
            <w:t>demand for the local government areas. Include the type of cohort and the current waiting list for social housing services.</w:t>
          </w:r>
        </w:p>
      </w:sdtContent>
    </w:sdt>
    <w:p w14:paraId="46D0A919" w14:textId="52D09EB8" w:rsidR="006F70B9" w:rsidRDefault="006F70B9" w:rsidP="00AC5EF9"/>
    <w:p w14:paraId="7AE8CEEC" w14:textId="31582370" w:rsidR="00826E7F" w:rsidRDefault="004A1174">
      <w:pPr>
        <w:spacing w:before="0" w:after="160" w:line="259" w:lineRule="auto"/>
      </w:pPr>
      <w:r>
        <w:br w:type="page"/>
      </w:r>
    </w:p>
    <w:p w14:paraId="0D85C8BB" w14:textId="4DDAFAF5" w:rsidR="009E6949" w:rsidRPr="006D330E" w:rsidRDefault="009E6949" w:rsidP="00EE001E">
      <w:pPr>
        <w:pStyle w:val="Heading2"/>
        <w:rPr>
          <w:highlight w:val="yellow"/>
        </w:rPr>
      </w:pPr>
      <w:bookmarkStart w:id="6" w:name="_Toc68166518"/>
      <w:r w:rsidRPr="00753E4F">
        <w:t>Section 5</w:t>
      </w:r>
      <w:r w:rsidR="00D568AA" w:rsidRPr="00753E4F">
        <w:t xml:space="preserve"> – </w:t>
      </w:r>
      <w:r w:rsidR="000F4BA0" w:rsidRPr="00753E4F">
        <w:t xml:space="preserve">Acceptance of </w:t>
      </w:r>
      <w:r w:rsidR="00FD277E">
        <w:t>T</w:t>
      </w:r>
      <w:r w:rsidR="000F4BA0" w:rsidRPr="00753E4F">
        <w:t xml:space="preserve">erms and </w:t>
      </w:r>
      <w:r w:rsidR="00FD277E">
        <w:t>C</w:t>
      </w:r>
      <w:r w:rsidR="000F4BA0" w:rsidRPr="00753E4F">
        <w:t>onditions</w:t>
      </w:r>
      <w:bookmarkEnd w:id="6"/>
      <w:r w:rsidR="00D568AA" w:rsidRPr="00753E4F">
        <w:t xml:space="preserve"> </w:t>
      </w:r>
    </w:p>
    <w:p w14:paraId="315409C0" w14:textId="31E2AB65" w:rsidR="00ED264B" w:rsidRPr="001C1196" w:rsidRDefault="008F787A" w:rsidP="008F787A">
      <w:r>
        <w:t xml:space="preserve">This section will be used to determine if the CHP accepts the terms and conditions outlined by </w:t>
      </w:r>
      <w:r w:rsidR="00817B1A">
        <w:t>‘Process and Conditions’ document.</w:t>
      </w:r>
      <w:r w:rsidR="00D77E99" w:rsidRPr="001C1196">
        <w:t xml:space="preserve"> </w:t>
      </w:r>
      <w:r w:rsidR="00034A38">
        <w:t xml:space="preserve">The CHP can respond to the criteria by selecting the appropriate option from the respective drop-down menu. </w:t>
      </w:r>
      <w:r w:rsidR="00686683" w:rsidRPr="001C1196">
        <w:t xml:space="preserve">Please note that the submission </w:t>
      </w:r>
      <w:r w:rsidR="006D702E">
        <w:t>may</w:t>
      </w:r>
      <w:r w:rsidR="00686683" w:rsidRPr="001C1196">
        <w:t xml:space="preserve"> be rendered ineligible if th</w:t>
      </w:r>
      <w:r w:rsidR="001C1196" w:rsidRPr="001C1196">
        <w:t>e CHP does not accept the terms and conditions</w:t>
      </w:r>
      <w:r w:rsidR="008178F9">
        <w:t>.</w:t>
      </w:r>
      <w:r w:rsidR="008C395F">
        <w:t xml:space="preserve"> </w:t>
      </w:r>
    </w:p>
    <w:p w14:paraId="5B55AC38" w14:textId="16CFF9EF" w:rsidR="00E92E5D" w:rsidRPr="000E6D90" w:rsidRDefault="000E6D90" w:rsidP="000E6D90">
      <w:pPr>
        <w:pStyle w:val="Caption"/>
        <w:keepNext/>
      </w:pPr>
      <w:r w:rsidRPr="00826FA6">
        <w:t xml:space="preserve">Table </w:t>
      </w:r>
      <w:r>
        <w:t>5.1.</w:t>
      </w:r>
      <w:r w:rsidRPr="00826FA6">
        <w:t xml:space="preserve"> </w:t>
      </w:r>
      <w:r w:rsidR="00FD277E">
        <w:t>Acceptance of Terms and Conditions</w:t>
      </w:r>
      <w:r>
        <w:t xml:space="preserve">. </w:t>
      </w:r>
    </w:p>
    <w:tbl>
      <w:tblPr>
        <w:tblStyle w:val="DPIEnormal"/>
        <w:tblW w:w="0" w:type="auto"/>
        <w:tblLook w:val="04A0" w:firstRow="1" w:lastRow="0" w:firstColumn="1" w:lastColumn="0" w:noHBand="0" w:noVBand="1"/>
        <w:tblCaption w:val="Data Table - Insert ALT text here"/>
      </w:tblPr>
      <w:tblGrid>
        <w:gridCol w:w="520"/>
        <w:gridCol w:w="9118"/>
      </w:tblGrid>
      <w:tr w:rsidR="003F352B" w:rsidRPr="00AE4C54" w14:paraId="6CC5F5C2" w14:textId="77777777" w:rsidTr="00ED1AC6">
        <w:trPr>
          <w:cnfStyle w:val="100000000000" w:firstRow="1" w:lastRow="0" w:firstColumn="0" w:lastColumn="0" w:oddVBand="0" w:evenVBand="0" w:oddHBand="0" w:evenHBand="0" w:firstRowFirstColumn="0" w:firstRowLastColumn="0" w:lastRowFirstColumn="0" w:lastRowLastColumn="0"/>
          <w:trHeight w:val="447"/>
        </w:trPr>
        <w:tc>
          <w:tcPr>
            <w:tcW w:w="520" w:type="dxa"/>
          </w:tcPr>
          <w:p w14:paraId="5EEDCC20" w14:textId="77777777" w:rsidR="003F352B" w:rsidRDefault="003F352B" w:rsidP="0060358F">
            <w:r>
              <w:t>#</w:t>
            </w:r>
          </w:p>
        </w:tc>
        <w:tc>
          <w:tcPr>
            <w:tcW w:w="9118" w:type="dxa"/>
          </w:tcPr>
          <w:p w14:paraId="60530A7B" w14:textId="327C5ECF" w:rsidR="003F352B" w:rsidRPr="00AE4C54" w:rsidRDefault="003F352B" w:rsidP="0060358F">
            <w:r>
              <w:t>Terms and Conditions</w:t>
            </w:r>
          </w:p>
        </w:tc>
      </w:tr>
      <w:tr w:rsidR="003F352B" w:rsidRPr="00AE4C54" w14:paraId="060DF60E" w14:textId="77777777" w:rsidTr="009932F4">
        <w:trPr>
          <w:trHeight w:val="447"/>
        </w:trPr>
        <w:tc>
          <w:tcPr>
            <w:tcW w:w="520" w:type="dxa"/>
            <w:vMerge w:val="restart"/>
            <w:shd w:val="clear" w:color="auto" w:fill="E7E6E6" w:themeFill="background2"/>
          </w:tcPr>
          <w:p w14:paraId="017214F5" w14:textId="453BA585" w:rsidR="003F352B" w:rsidRDefault="00907804" w:rsidP="0060358F">
            <w:pPr>
              <w:rPr>
                <w:b/>
                <w:bCs/>
              </w:rPr>
            </w:pPr>
            <w:r>
              <w:rPr>
                <w:b/>
                <w:bCs/>
              </w:rPr>
              <w:t>29</w:t>
            </w:r>
          </w:p>
        </w:tc>
        <w:tc>
          <w:tcPr>
            <w:tcW w:w="9118" w:type="dxa"/>
            <w:shd w:val="clear" w:color="auto" w:fill="E7E6E6" w:themeFill="background2"/>
          </w:tcPr>
          <w:p w14:paraId="01A9367E" w14:textId="6334B057" w:rsidR="003F352B" w:rsidRDefault="008E115D" w:rsidP="0060358F">
            <w:pPr>
              <w:rPr>
                <w:b/>
                <w:bCs/>
              </w:rPr>
            </w:pPr>
            <w:r>
              <w:rPr>
                <w:b/>
                <w:bCs/>
              </w:rPr>
              <w:t xml:space="preserve">The </w:t>
            </w:r>
            <w:r w:rsidR="003F352B">
              <w:rPr>
                <w:b/>
                <w:bCs/>
              </w:rPr>
              <w:t>CHP</w:t>
            </w:r>
            <w:r w:rsidR="003F352B" w:rsidRPr="001E1D49">
              <w:rPr>
                <w:b/>
                <w:bCs/>
              </w:rPr>
              <w:t xml:space="preserve"> confirms that it has read, understood, and accepts</w:t>
            </w:r>
            <w:r w:rsidR="003F352B">
              <w:rPr>
                <w:b/>
                <w:bCs/>
              </w:rPr>
              <w:t xml:space="preserve"> the information outlined in the ‘Process and Conditions’ document. This includes:</w:t>
            </w:r>
          </w:p>
          <w:p w14:paraId="539C313A" w14:textId="77777777" w:rsidR="003F352B" w:rsidRPr="001E1D49" w:rsidRDefault="003F352B" w:rsidP="0060358F">
            <w:pPr>
              <w:pStyle w:val="ListParagraph"/>
              <w:numPr>
                <w:ilvl w:val="0"/>
                <w:numId w:val="41"/>
              </w:numPr>
              <w:rPr>
                <w:b/>
                <w:bCs/>
              </w:rPr>
            </w:pPr>
            <w:r>
              <w:rPr>
                <w:b/>
                <w:bCs/>
              </w:rPr>
              <w:t>T</w:t>
            </w:r>
            <w:r w:rsidRPr="001E1D49">
              <w:rPr>
                <w:b/>
                <w:bCs/>
              </w:rPr>
              <w:t xml:space="preserve">he submission process; </w:t>
            </w:r>
          </w:p>
          <w:p w14:paraId="2A19536B" w14:textId="77777777" w:rsidR="003F352B" w:rsidRPr="001E1D49" w:rsidRDefault="003F352B" w:rsidP="0060358F">
            <w:pPr>
              <w:pStyle w:val="ListParagraph"/>
              <w:numPr>
                <w:ilvl w:val="0"/>
                <w:numId w:val="41"/>
              </w:numPr>
              <w:rPr>
                <w:b/>
                <w:bCs/>
              </w:rPr>
            </w:pPr>
            <w:r>
              <w:rPr>
                <w:b/>
                <w:bCs/>
              </w:rPr>
              <w:t>T</w:t>
            </w:r>
            <w:r w:rsidRPr="001E1D49">
              <w:rPr>
                <w:b/>
                <w:bCs/>
              </w:rPr>
              <w:t xml:space="preserve">he commercial framework, including the described allocation of risk; </w:t>
            </w:r>
          </w:p>
          <w:p w14:paraId="28A1EA8B" w14:textId="77777777" w:rsidR="003F352B" w:rsidRPr="001E1D49" w:rsidRDefault="003F352B" w:rsidP="0060358F">
            <w:pPr>
              <w:pStyle w:val="ListParagraph"/>
              <w:numPr>
                <w:ilvl w:val="0"/>
                <w:numId w:val="41"/>
              </w:numPr>
              <w:rPr>
                <w:b/>
                <w:bCs/>
              </w:rPr>
            </w:pPr>
            <w:r>
              <w:rPr>
                <w:b/>
                <w:bCs/>
              </w:rPr>
              <w:t>T</w:t>
            </w:r>
            <w:r w:rsidRPr="001E1D49">
              <w:rPr>
                <w:b/>
                <w:bCs/>
              </w:rPr>
              <w:t>he submission conditions</w:t>
            </w:r>
            <w:r>
              <w:rPr>
                <w:b/>
                <w:bCs/>
              </w:rPr>
              <w:t>;</w:t>
            </w:r>
            <w:r w:rsidRPr="001E1D49">
              <w:rPr>
                <w:b/>
                <w:bCs/>
              </w:rPr>
              <w:t xml:space="preserve"> </w:t>
            </w:r>
          </w:p>
          <w:p w14:paraId="78977841" w14:textId="2F28E029" w:rsidR="003F352B" w:rsidRPr="001E1D49" w:rsidRDefault="003F352B" w:rsidP="0060358F">
            <w:pPr>
              <w:pStyle w:val="ListParagraph"/>
              <w:numPr>
                <w:ilvl w:val="0"/>
                <w:numId w:val="41"/>
              </w:numPr>
              <w:rPr>
                <w:b/>
                <w:bCs/>
              </w:rPr>
            </w:pPr>
            <w:r>
              <w:rPr>
                <w:b/>
                <w:bCs/>
              </w:rPr>
              <w:t>T</w:t>
            </w:r>
            <w:r w:rsidRPr="001E1D49">
              <w:rPr>
                <w:b/>
                <w:bCs/>
              </w:rPr>
              <w:t xml:space="preserve">he responsibilities of the CHP </w:t>
            </w:r>
            <w:r w:rsidR="000D2FB1">
              <w:rPr>
                <w:b/>
                <w:bCs/>
              </w:rPr>
              <w:t>and LAHC</w:t>
            </w:r>
            <w:r w:rsidRPr="001E1D49">
              <w:rPr>
                <w:b/>
                <w:bCs/>
              </w:rPr>
              <w:t xml:space="preserve">; </w:t>
            </w:r>
          </w:p>
          <w:p w14:paraId="65ED47CD" w14:textId="77777777" w:rsidR="003F352B" w:rsidRPr="001E1D49" w:rsidRDefault="003F352B" w:rsidP="0060358F">
            <w:pPr>
              <w:pStyle w:val="ListParagraph"/>
              <w:numPr>
                <w:ilvl w:val="0"/>
                <w:numId w:val="41"/>
              </w:numPr>
              <w:rPr>
                <w:b/>
                <w:bCs/>
              </w:rPr>
            </w:pPr>
            <w:r>
              <w:rPr>
                <w:b/>
                <w:bCs/>
              </w:rPr>
              <w:t>C</w:t>
            </w:r>
            <w:r w:rsidRPr="001E1D49">
              <w:rPr>
                <w:b/>
                <w:bCs/>
              </w:rPr>
              <w:t xml:space="preserve">onfidentiality; </w:t>
            </w:r>
            <w:r>
              <w:rPr>
                <w:b/>
                <w:bCs/>
              </w:rPr>
              <w:t xml:space="preserve">and </w:t>
            </w:r>
          </w:p>
          <w:p w14:paraId="5AE87CC8" w14:textId="77777777" w:rsidR="003F352B" w:rsidRDefault="003F352B" w:rsidP="0060358F">
            <w:pPr>
              <w:pStyle w:val="ListParagraph"/>
              <w:numPr>
                <w:ilvl w:val="0"/>
                <w:numId w:val="41"/>
              </w:numPr>
              <w:rPr>
                <w:b/>
                <w:bCs/>
              </w:rPr>
            </w:pPr>
            <w:r>
              <w:rPr>
                <w:b/>
                <w:bCs/>
              </w:rPr>
              <w:t>I</w:t>
            </w:r>
            <w:r w:rsidRPr="001E1D49">
              <w:rPr>
                <w:b/>
                <w:bCs/>
              </w:rPr>
              <w:t>ntellectual property</w:t>
            </w:r>
            <w:r>
              <w:rPr>
                <w:b/>
                <w:bCs/>
              </w:rPr>
              <w:t>.</w:t>
            </w:r>
          </w:p>
          <w:p w14:paraId="34A3AC18" w14:textId="37C12353" w:rsidR="003F352B" w:rsidRDefault="003F352B" w:rsidP="0060358F">
            <w:pPr>
              <w:jc w:val="center"/>
            </w:pPr>
            <w:r w:rsidRPr="00511E6E">
              <w:rPr>
                <w:b/>
                <w:bCs/>
              </w:rPr>
              <w:t>(</w:t>
            </w:r>
            <w:r w:rsidRPr="00511E6E">
              <w:rPr>
                <w:b/>
                <w:bCs/>
                <w:i/>
                <w:iCs/>
              </w:rPr>
              <w:t>select from drop down</w:t>
            </w:r>
            <w:r w:rsidRPr="00511E6E">
              <w:rPr>
                <w:b/>
                <w:bCs/>
              </w:rPr>
              <w:t>)</w:t>
            </w:r>
          </w:p>
        </w:tc>
      </w:tr>
      <w:tr w:rsidR="003F352B" w:rsidRPr="00AE4C54" w14:paraId="18CC7AB2" w14:textId="77777777" w:rsidTr="003F352B">
        <w:trPr>
          <w:trHeight w:val="447"/>
        </w:trPr>
        <w:tc>
          <w:tcPr>
            <w:tcW w:w="520" w:type="dxa"/>
            <w:vMerge/>
            <w:shd w:val="clear" w:color="auto" w:fill="E7E6E6" w:themeFill="background2"/>
          </w:tcPr>
          <w:p w14:paraId="1F52C273" w14:textId="77777777" w:rsidR="003F352B" w:rsidRDefault="003F352B" w:rsidP="0060358F">
            <w:pPr>
              <w:rPr>
                <w:b/>
                <w:bCs/>
              </w:rPr>
            </w:pPr>
          </w:p>
        </w:tc>
        <w:sdt>
          <w:sdtPr>
            <w:id w:val="-930661872"/>
            <w:placeholder>
              <w:docPart w:val="79D747527B924775AB3084B5FD6255FA"/>
            </w:placeholder>
            <w:showingPlcHdr/>
            <w:dropDownList>
              <w:listItem w:value="Choose an item."/>
              <w:listItem w:displayText="I confirm" w:value="I confirm"/>
              <w:listItem w:displayText="I decline" w:value="I decline"/>
            </w:dropDownList>
          </w:sdtPr>
          <w:sdtEndPr/>
          <w:sdtContent>
            <w:tc>
              <w:tcPr>
                <w:tcW w:w="9118" w:type="dxa"/>
                <w:shd w:val="clear" w:color="auto" w:fill="auto"/>
              </w:tcPr>
              <w:p w14:paraId="56626BC0" w14:textId="603E76BC" w:rsidR="003F352B" w:rsidRDefault="003F352B" w:rsidP="0060358F">
                <w:pPr>
                  <w:jc w:val="center"/>
                </w:pPr>
                <w:r w:rsidRPr="00A00C88">
                  <w:rPr>
                    <w:rStyle w:val="PlaceholderText"/>
                  </w:rPr>
                  <w:t>Choose an item.</w:t>
                </w:r>
              </w:p>
            </w:tc>
          </w:sdtContent>
        </w:sdt>
      </w:tr>
    </w:tbl>
    <w:p w14:paraId="27F35538" w14:textId="77777777" w:rsidR="009E6949" w:rsidRDefault="009E6949">
      <w:pPr>
        <w:spacing w:before="0" w:after="160" w:line="259" w:lineRule="auto"/>
        <w:rPr>
          <w:bCs/>
          <w:color w:val="2C2B2B"/>
          <w:sz w:val="32"/>
          <w:szCs w:val="40"/>
        </w:rPr>
      </w:pPr>
      <w:r>
        <w:br w:type="page"/>
      </w:r>
    </w:p>
    <w:p w14:paraId="2F120115" w14:textId="6D19B667" w:rsidR="007D47CE" w:rsidRPr="006B61AA" w:rsidRDefault="007D47CE" w:rsidP="007D47CE">
      <w:pPr>
        <w:pStyle w:val="Heading2"/>
        <w:rPr>
          <w:rFonts w:cs="Arial"/>
          <w:color w:val="615F5F" w:themeColor="text1" w:themeTint="BF"/>
          <w:sz w:val="28"/>
          <w:szCs w:val="28"/>
        </w:rPr>
      </w:pPr>
      <w:bookmarkStart w:id="7" w:name="_Toc68166519"/>
      <w:r w:rsidRPr="006B61AA">
        <w:rPr>
          <w:rFonts w:cs="Arial"/>
        </w:rPr>
        <w:t xml:space="preserve">Section </w:t>
      </w:r>
      <w:r w:rsidR="006B61AA" w:rsidRPr="006B61AA">
        <w:rPr>
          <w:rFonts w:cs="Arial"/>
        </w:rPr>
        <w:t>6</w:t>
      </w:r>
      <w:r w:rsidRPr="006B61AA">
        <w:rPr>
          <w:rFonts w:cs="Arial"/>
          <w:color w:val="615F5F" w:themeColor="text1" w:themeTint="BF"/>
          <w:sz w:val="28"/>
          <w:szCs w:val="28"/>
        </w:rPr>
        <w:t xml:space="preserve"> –</w:t>
      </w:r>
      <w:r w:rsidR="004A73D1">
        <w:rPr>
          <w:rFonts w:cs="Arial"/>
          <w:color w:val="615F5F" w:themeColor="text1" w:themeTint="BF"/>
          <w:sz w:val="28"/>
          <w:szCs w:val="28"/>
        </w:rPr>
        <w:t xml:space="preserve"> </w:t>
      </w:r>
      <w:r w:rsidRPr="006B61AA">
        <w:rPr>
          <w:rFonts w:cs="Arial"/>
          <w:color w:val="615F5F" w:themeColor="text1" w:themeTint="BF"/>
          <w:sz w:val="28"/>
          <w:szCs w:val="28"/>
        </w:rPr>
        <w:t>Conflict of Interest and fair dealing statutory declaration</w:t>
      </w:r>
      <w:bookmarkEnd w:id="7"/>
    </w:p>
    <w:p w14:paraId="60C05F77" w14:textId="3BC1F147" w:rsidR="007D47CE" w:rsidRPr="006B61AA" w:rsidRDefault="007D47CE" w:rsidP="007D47CE">
      <w:pPr>
        <w:rPr>
          <w:rFonts w:cs="Arial"/>
          <w:bCs/>
        </w:rPr>
      </w:pPr>
      <w:r w:rsidRPr="006B61AA">
        <w:rPr>
          <w:rFonts w:cs="Arial"/>
          <w:bCs/>
        </w:rPr>
        <w:t xml:space="preserve">The Conflict of Interest and Fair Dealing Statutory Declaration </w:t>
      </w:r>
      <w:r w:rsidR="00A03211">
        <w:rPr>
          <w:rFonts w:cs="Arial"/>
          <w:bCs/>
        </w:rPr>
        <w:t>is made in respect of the</w:t>
      </w:r>
      <w:r w:rsidRPr="006B61AA">
        <w:rPr>
          <w:rFonts w:cs="Arial"/>
          <w:bCs/>
        </w:rPr>
        <w:t xml:space="preserve"> Submission</w:t>
      </w:r>
      <w:r w:rsidR="00A03211">
        <w:rPr>
          <w:rFonts w:cs="Arial"/>
          <w:bCs/>
        </w:rPr>
        <w:t xml:space="preserve"> and the </w:t>
      </w:r>
      <w:r w:rsidR="00A03211" w:rsidRPr="00A03211">
        <w:rPr>
          <w:rFonts w:cs="Arial"/>
          <w:bCs/>
        </w:rPr>
        <w:t>Policy on Community Housing Provider-led Redevelopment of Social and Affordable Housing on LAHC-owned Land</w:t>
      </w:r>
      <w:r w:rsidR="00A03211">
        <w:rPr>
          <w:rFonts w:cs="Arial"/>
          <w:bCs/>
        </w:rPr>
        <w:t xml:space="preserve"> (together the ‘</w:t>
      </w:r>
      <w:r w:rsidR="00A03211" w:rsidRPr="004A73D1">
        <w:rPr>
          <w:rFonts w:cs="Arial"/>
          <w:b/>
          <w:bCs/>
        </w:rPr>
        <w:t>Pr</w:t>
      </w:r>
      <w:r w:rsidR="00A03211">
        <w:rPr>
          <w:rFonts w:cs="Arial"/>
          <w:b/>
          <w:bCs/>
        </w:rPr>
        <w:t>oject’</w:t>
      </w:r>
      <w:r w:rsidR="00A03211">
        <w:rPr>
          <w:rFonts w:cs="Arial"/>
          <w:bCs/>
        </w:rPr>
        <w:t>)</w:t>
      </w:r>
      <w:r w:rsidRPr="006B61AA">
        <w:rPr>
          <w:rFonts w:cs="Arial"/>
          <w:bCs/>
        </w:rPr>
        <w:t>.</w:t>
      </w:r>
    </w:p>
    <w:p w14:paraId="4F1B3418" w14:textId="077D52F1" w:rsidR="007D47CE" w:rsidRPr="006B61AA" w:rsidRDefault="00A03211" w:rsidP="007D47CE">
      <w:pPr>
        <w:autoSpaceDE w:val="0"/>
        <w:autoSpaceDN w:val="0"/>
        <w:adjustRightInd w:val="0"/>
        <w:spacing w:after="0"/>
        <w:rPr>
          <w:rFonts w:cs="Arial"/>
          <w:bCs/>
        </w:rPr>
      </w:pPr>
      <w:r>
        <w:rPr>
          <w:rFonts w:cs="Arial"/>
          <w:bCs/>
        </w:rPr>
        <w:t>You</w:t>
      </w:r>
      <w:r w:rsidRPr="006B61AA">
        <w:rPr>
          <w:rFonts w:cs="Arial"/>
          <w:bCs/>
        </w:rPr>
        <w:t xml:space="preserve"> </w:t>
      </w:r>
      <w:r w:rsidR="007D47CE" w:rsidRPr="006B61AA">
        <w:rPr>
          <w:rFonts w:cs="Arial"/>
          <w:bCs/>
        </w:rPr>
        <w:t xml:space="preserve">must complete the Conflict of Interest and Fair Dealing Statutory Declaration set out below. If the </w:t>
      </w:r>
      <w:r>
        <w:rPr>
          <w:rFonts w:cs="Arial"/>
          <w:bCs/>
        </w:rPr>
        <w:t>CHP</w:t>
      </w:r>
      <w:r w:rsidRPr="006B61AA">
        <w:rPr>
          <w:rFonts w:cs="Arial"/>
          <w:bCs/>
        </w:rPr>
        <w:t xml:space="preserve"> </w:t>
      </w:r>
      <w:r w:rsidR="007D47CE" w:rsidRPr="006B61AA">
        <w:rPr>
          <w:rFonts w:cs="Arial"/>
          <w:bCs/>
        </w:rPr>
        <w:t xml:space="preserve">is a company, it must be sworn by a director or </w:t>
      </w:r>
      <w:r>
        <w:rPr>
          <w:rFonts w:cs="Arial"/>
          <w:bCs/>
        </w:rPr>
        <w:t>other officer holder who has the power to bind the CHP</w:t>
      </w:r>
      <w:r w:rsidR="007D47CE" w:rsidRPr="006B61AA">
        <w:rPr>
          <w:rFonts w:cs="Arial"/>
          <w:bCs/>
        </w:rPr>
        <w:t>.</w:t>
      </w:r>
    </w:p>
    <w:p w14:paraId="61AA4AB8" w14:textId="77777777" w:rsidR="007D47CE" w:rsidRPr="006B61AA" w:rsidRDefault="007D47CE" w:rsidP="007D47CE">
      <w:pPr>
        <w:autoSpaceDE w:val="0"/>
        <w:autoSpaceDN w:val="0"/>
        <w:adjustRightInd w:val="0"/>
        <w:spacing w:after="0"/>
        <w:rPr>
          <w:rFonts w:cs="Arial"/>
        </w:rPr>
      </w:pPr>
      <w:r w:rsidRPr="006B61AA">
        <w:rPr>
          <w:rFonts w:cs="Arial"/>
        </w:rPr>
        <w:t>I,.................................................................................................................................................</w:t>
      </w:r>
    </w:p>
    <w:p w14:paraId="5D01520E" w14:textId="77777777" w:rsidR="007D47CE" w:rsidRPr="006B61AA" w:rsidRDefault="007D47CE" w:rsidP="007D47CE">
      <w:pPr>
        <w:autoSpaceDE w:val="0"/>
        <w:autoSpaceDN w:val="0"/>
        <w:adjustRightInd w:val="0"/>
        <w:spacing w:before="0" w:after="0"/>
        <w:rPr>
          <w:rFonts w:cs="Arial"/>
          <w:b/>
          <w:bCs/>
          <w:i/>
          <w:iCs/>
        </w:rPr>
      </w:pPr>
      <w:r w:rsidRPr="006B61AA">
        <w:rPr>
          <w:rFonts w:cs="Arial"/>
        </w:rPr>
        <w:t>(</w:t>
      </w:r>
      <w:r w:rsidRPr="006B61AA">
        <w:rPr>
          <w:rFonts w:cs="Arial"/>
          <w:b/>
          <w:bCs/>
          <w:i/>
          <w:iCs/>
        </w:rPr>
        <w:t>full name, address and occupation of the person making this Declaration)</w:t>
      </w:r>
    </w:p>
    <w:p w14:paraId="16B5BB6E" w14:textId="77777777" w:rsidR="007D47CE" w:rsidRPr="006B61AA" w:rsidRDefault="007D47CE" w:rsidP="007D47CE">
      <w:pPr>
        <w:autoSpaceDE w:val="0"/>
        <w:autoSpaceDN w:val="0"/>
        <w:adjustRightInd w:val="0"/>
        <w:spacing w:before="0" w:after="0"/>
        <w:rPr>
          <w:rFonts w:cs="Arial"/>
          <w:b/>
          <w:bCs/>
        </w:rPr>
      </w:pPr>
    </w:p>
    <w:p w14:paraId="54E4245B" w14:textId="6DE3A7FD" w:rsidR="007D47CE" w:rsidRPr="006B61AA" w:rsidRDefault="007D47CE" w:rsidP="007D47CE">
      <w:pPr>
        <w:autoSpaceDE w:val="0"/>
        <w:autoSpaceDN w:val="0"/>
        <w:adjustRightInd w:val="0"/>
        <w:spacing w:before="60" w:after="60"/>
        <w:rPr>
          <w:rFonts w:cs="Arial"/>
        </w:rPr>
      </w:pPr>
      <w:r w:rsidRPr="006B61AA">
        <w:rPr>
          <w:rFonts w:cs="Arial"/>
          <w:b/>
          <w:bCs/>
        </w:rPr>
        <w:t xml:space="preserve">DO SOLEMNLY AND SINCERELY DECLARE </w:t>
      </w:r>
      <w:r w:rsidRPr="006B61AA">
        <w:rPr>
          <w:rFonts w:cs="Arial"/>
        </w:rPr>
        <w:t xml:space="preserve">that, in respect of the </w:t>
      </w:r>
      <w:r w:rsidR="00A03211">
        <w:rPr>
          <w:rFonts w:cs="Arial"/>
        </w:rPr>
        <w:t>Project</w:t>
      </w:r>
      <w:r w:rsidRPr="006B61AA">
        <w:rPr>
          <w:rFonts w:cs="Arial"/>
        </w:rPr>
        <w:t>, that:</w:t>
      </w:r>
    </w:p>
    <w:p w14:paraId="4F539624" w14:textId="2216CDB0"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1. I am a </w:t>
      </w:r>
      <w:r w:rsidR="00A03211">
        <w:rPr>
          <w:rFonts w:cs="Arial"/>
        </w:rPr>
        <w:t xml:space="preserve">[insert: </w:t>
      </w:r>
      <w:r w:rsidRPr="006B61AA">
        <w:rPr>
          <w:rFonts w:cs="Arial"/>
        </w:rPr>
        <w:t>director/secretary</w:t>
      </w:r>
      <w:r w:rsidR="00A03211">
        <w:rPr>
          <w:rFonts w:cs="Arial"/>
        </w:rPr>
        <w:t xml:space="preserve"> or other officer]</w:t>
      </w:r>
      <w:r w:rsidRPr="006B61AA">
        <w:rPr>
          <w:rFonts w:cs="Arial"/>
        </w:rPr>
        <w:t xml:space="preserve"> of [insert name of </w:t>
      </w:r>
      <w:r w:rsidR="00A03211">
        <w:rPr>
          <w:rFonts w:cs="Arial"/>
          <w:bCs/>
        </w:rPr>
        <w:t>CHP</w:t>
      </w:r>
      <w:r w:rsidRPr="006B61AA">
        <w:rPr>
          <w:rFonts w:cs="Arial"/>
        </w:rPr>
        <w:t>] (“</w:t>
      </w:r>
      <w:r w:rsidR="00A03211">
        <w:rPr>
          <w:rFonts w:cs="Arial"/>
          <w:bCs/>
        </w:rPr>
        <w:t>CHP</w:t>
      </w:r>
      <w:r w:rsidRPr="006B61AA">
        <w:rPr>
          <w:rFonts w:cs="Arial"/>
        </w:rPr>
        <w:t xml:space="preserve">”) and duly authorised to make this statutory declaration on the </w:t>
      </w:r>
      <w:r w:rsidR="00A03211">
        <w:rPr>
          <w:rFonts w:cs="Arial"/>
          <w:bCs/>
        </w:rPr>
        <w:t>CHP</w:t>
      </w:r>
      <w:r w:rsidRPr="006B61AA">
        <w:rPr>
          <w:rFonts w:cs="Arial"/>
        </w:rPr>
        <w:t>'s behalf and on behalf of:</w:t>
      </w:r>
    </w:p>
    <w:p w14:paraId="54B3D02C" w14:textId="03D961CE" w:rsidR="007D47CE" w:rsidRPr="006B61AA" w:rsidRDefault="007D47CE" w:rsidP="007D47CE">
      <w:pPr>
        <w:autoSpaceDE w:val="0"/>
        <w:autoSpaceDN w:val="0"/>
        <w:adjustRightInd w:val="0"/>
        <w:spacing w:before="60" w:after="60"/>
        <w:ind w:left="1134" w:hanging="414"/>
        <w:rPr>
          <w:rFonts w:cs="Arial"/>
        </w:rPr>
      </w:pPr>
      <w:r w:rsidRPr="006B61AA">
        <w:rPr>
          <w:rFonts w:cs="Arial"/>
        </w:rPr>
        <w:t xml:space="preserve">(a)  each employee and officer employed by the </w:t>
      </w:r>
      <w:r w:rsidR="00A03211">
        <w:rPr>
          <w:rFonts w:cs="Arial"/>
          <w:bCs/>
        </w:rPr>
        <w:t>CHP</w:t>
      </w:r>
      <w:r w:rsidR="00A03211" w:rsidRPr="006B61AA">
        <w:rPr>
          <w:rFonts w:cs="Arial"/>
        </w:rPr>
        <w:t xml:space="preserve"> </w:t>
      </w:r>
      <w:r w:rsidRPr="006B61AA">
        <w:rPr>
          <w:rFonts w:cs="Arial"/>
        </w:rPr>
        <w:t xml:space="preserve">or any Related Body Corporate of the </w:t>
      </w:r>
      <w:r w:rsidR="00A03211">
        <w:rPr>
          <w:rFonts w:cs="Arial"/>
          <w:bCs/>
        </w:rPr>
        <w:t>CHP</w:t>
      </w:r>
      <w:r w:rsidRPr="006B61AA">
        <w:rPr>
          <w:rFonts w:cs="Arial"/>
        </w:rPr>
        <w:t>; and</w:t>
      </w:r>
    </w:p>
    <w:p w14:paraId="114613CF" w14:textId="662D87F7" w:rsidR="007D47CE" w:rsidRPr="006B61AA" w:rsidRDefault="007D47CE" w:rsidP="007D47CE">
      <w:pPr>
        <w:autoSpaceDE w:val="0"/>
        <w:autoSpaceDN w:val="0"/>
        <w:adjustRightInd w:val="0"/>
        <w:spacing w:before="60" w:after="60"/>
        <w:ind w:left="1134" w:hanging="414"/>
        <w:rPr>
          <w:rFonts w:cs="Arial"/>
        </w:rPr>
      </w:pPr>
      <w:r w:rsidRPr="006B61AA">
        <w:rPr>
          <w:rFonts w:cs="Arial"/>
        </w:rPr>
        <w:t xml:space="preserve"> (b)  each person, company or entity engaged by the </w:t>
      </w:r>
      <w:r w:rsidR="00A03211">
        <w:rPr>
          <w:rFonts w:cs="Arial"/>
          <w:bCs/>
        </w:rPr>
        <w:t>CHP</w:t>
      </w:r>
      <w:r w:rsidR="00A03211" w:rsidRPr="006B61AA">
        <w:rPr>
          <w:rFonts w:cs="Arial"/>
        </w:rPr>
        <w:t xml:space="preserve"> </w:t>
      </w:r>
      <w:r w:rsidRPr="006B61AA">
        <w:rPr>
          <w:rFonts w:cs="Arial"/>
        </w:rPr>
        <w:t xml:space="preserve">or any Related Body Corporate of the </w:t>
      </w:r>
      <w:r w:rsidR="009E17A5">
        <w:rPr>
          <w:rFonts w:cs="Arial"/>
          <w:bCs/>
        </w:rPr>
        <w:t>CHP</w:t>
      </w:r>
      <w:r w:rsidR="009E17A5" w:rsidRPr="006B61AA">
        <w:rPr>
          <w:rFonts w:cs="Arial"/>
        </w:rPr>
        <w:t xml:space="preserve"> </w:t>
      </w:r>
      <w:r w:rsidRPr="006B61AA">
        <w:rPr>
          <w:rFonts w:cs="Arial"/>
        </w:rPr>
        <w:t xml:space="preserve">in connection with the Project including, without limitation, any contractor, consultant, agent or professional advisor, (each a </w:t>
      </w:r>
      <w:r w:rsidRPr="006B61AA">
        <w:rPr>
          <w:rFonts w:cs="Arial"/>
          <w:b/>
          <w:bCs/>
        </w:rPr>
        <w:t>"</w:t>
      </w:r>
      <w:r w:rsidR="009E17A5">
        <w:rPr>
          <w:rFonts w:cs="Arial"/>
          <w:b/>
          <w:bCs/>
        </w:rPr>
        <w:t>CHP</w:t>
      </w:r>
      <w:r w:rsidRPr="006B61AA">
        <w:rPr>
          <w:rFonts w:cs="Arial"/>
          <w:b/>
          <w:bCs/>
        </w:rPr>
        <w:t xml:space="preserve"> Related Person"</w:t>
      </w:r>
      <w:r w:rsidRPr="006B61AA">
        <w:rPr>
          <w:rFonts w:cs="Arial"/>
        </w:rPr>
        <w:t>).</w:t>
      </w:r>
    </w:p>
    <w:p w14:paraId="4872AE49" w14:textId="4031D214"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2. I make this declaration on behalf of the </w:t>
      </w:r>
      <w:r w:rsidR="009E17A5">
        <w:rPr>
          <w:rFonts w:cs="Arial"/>
          <w:bCs/>
        </w:rPr>
        <w:t>CHP</w:t>
      </w:r>
      <w:r w:rsidRPr="006B61AA">
        <w:rPr>
          <w:rFonts w:cs="Arial"/>
        </w:rPr>
        <w:t xml:space="preserve">, on behalf of myself and on behalf of each </w:t>
      </w:r>
      <w:r w:rsidR="009E17A5">
        <w:rPr>
          <w:rFonts w:cs="Arial"/>
          <w:bCs/>
        </w:rPr>
        <w:t>CHP</w:t>
      </w:r>
      <w:r w:rsidR="009E17A5" w:rsidRPr="006B61AA">
        <w:rPr>
          <w:rFonts w:cs="Arial"/>
        </w:rPr>
        <w:t xml:space="preserve"> </w:t>
      </w:r>
      <w:r w:rsidRPr="006B61AA">
        <w:rPr>
          <w:rFonts w:cs="Arial"/>
        </w:rPr>
        <w:t>Related Person.</w:t>
      </w:r>
    </w:p>
    <w:p w14:paraId="7295084C" w14:textId="1FF91A49"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3. In lodging </w:t>
      </w:r>
      <w:r w:rsidR="009E17A5">
        <w:rPr>
          <w:rFonts w:cs="Arial"/>
        </w:rPr>
        <w:t>a submission for the</w:t>
      </w:r>
      <w:r w:rsidR="009E17A5" w:rsidRPr="006B61AA">
        <w:rPr>
          <w:rFonts w:cs="Arial"/>
        </w:rPr>
        <w:t xml:space="preserve"> Pro</w:t>
      </w:r>
      <w:r w:rsidR="009E17A5">
        <w:rPr>
          <w:rFonts w:cs="Arial"/>
        </w:rPr>
        <w:t>ject</w:t>
      </w:r>
      <w:r w:rsidR="009E17A5" w:rsidRPr="006B61AA">
        <w:rPr>
          <w:rFonts w:cs="Arial"/>
        </w:rPr>
        <w:t xml:space="preserve"> </w:t>
      </w:r>
      <w:r w:rsidRPr="006B61AA">
        <w:rPr>
          <w:rFonts w:cs="Arial"/>
        </w:rPr>
        <w:t xml:space="preserve">the </w:t>
      </w:r>
      <w:r w:rsidR="009E17A5">
        <w:rPr>
          <w:rFonts w:cs="Arial"/>
        </w:rPr>
        <w:t>CHP</w:t>
      </w:r>
      <w:r w:rsidRPr="006B61AA">
        <w:rPr>
          <w:rFonts w:cs="Arial"/>
        </w:rPr>
        <w:t xml:space="preserve"> was not acting and is not now acting on behalf of any third party, other beneficial interest or as trustee for any third party.</w:t>
      </w:r>
    </w:p>
    <w:p w14:paraId="5A6C4D62" w14:textId="0E649B3F"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4. To the best of my knowledge and belief, after due enquiry, no family relationship exists between on the one hand, the </w:t>
      </w:r>
      <w:r w:rsidR="009E17A5">
        <w:rPr>
          <w:rFonts w:cs="Arial"/>
          <w:bCs/>
        </w:rPr>
        <w:t>CHP</w:t>
      </w:r>
      <w:r w:rsidRPr="006B61AA">
        <w:rPr>
          <w:rFonts w:cs="Arial"/>
          <w:bCs/>
        </w:rPr>
        <w:t xml:space="preserve"> </w:t>
      </w:r>
      <w:r w:rsidRPr="006B61AA">
        <w:rPr>
          <w:rFonts w:cs="Arial"/>
        </w:rPr>
        <w:t xml:space="preserve">or any </w:t>
      </w:r>
      <w:r w:rsidR="009E17A5">
        <w:rPr>
          <w:rFonts w:cs="Arial"/>
        </w:rPr>
        <w:t>CHP</w:t>
      </w:r>
      <w:r w:rsidRPr="006B61AA">
        <w:rPr>
          <w:rFonts w:cs="Arial"/>
        </w:rPr>
        <w:t xml:space="preserve"> Related Person directly or indirectly involved in the preparation o</w:t>
      </w:r>
      <w:r w:rsidR="009E17A5">
        <w:rPr>
          <w:rFonts w:cs="Arial"/>
        </w:rPr>
        <w:t>f</w:t>
      </w:r>
      <w:r w:rsidRPr="006B61AA">
        <w:rPr>
          <w:rFonts w:cs="Arial"/>
        </w:rPr>
        <w:t xml:space="preserve"> </w:t>
      </w:r>
      <w:r w:rsidR="009E17A5">
        <w:rPr>
          <w:rFonts w:cs="Arial"/>
        </w:rPr>
        <w:t xml:space="preserve">the </w:t>
      </w:r>
      <w:r w:rsidRPr="006B61AA">
        <w:rPr>
          <w:rFonts w:cs="Arial"/>
        </w:rPr>
        <w:t>submission</w:t>
      </w:r>
      <w:r w:rsidR="009E17A5">
        <w:rPr>
          <w:rFonts w:cs="Arial"/>
        </w:rPr>
        <w:t>s</w:t>
      </w:r>
      <w:r w:rsidRPr="006B61AA">
        <w:rPr>
          <w:rFonts w:cs="Arial"/>
        </w:rPr>
        <w:t xml:space="preserve"> </w:t>
      </w:r>
      <w:r w:rsidR="009E17A5">
        <w:rPr>
          <w:rFonts w:cs="Arial"/>
        </w:rPr>
        <w:t>for</w:t>
      </w:r>
      <w:r w:rsidRPr="006B61AA">
        <w:rPr>
          <w:rFonts w:cs="Arial"/>
        </w:rPr>
        <w:t xml:space="preserve"> the Pro</w:t>
      </w:r>
      <w:r w:rsidR="009E17A5">
        <w:rPr>
          <w:rFonts w:cs="Arial"/>
        </w:rPr>
        <w:t>ject</w:t>
      </w:r>
      <w:r w:rsidRPr="006B61AA">
        <w:rPr>
          <w:rFonts w:cs="Arial"/>
        </w:rPr>
        <w:t xml:space="preserve"> and on the other hand, any member, employee or officer of LAHC </w:t>
      </w:r>
      <w:r w:rsidR="009E17A5">
        <w:rPr>
          <w:rFonts w:cs="Arial"/>
        </w:rPr>
        <w:t xml:space="preserve">or the Department of Planning, Industry and Environment, </w:t>
      </w:r>
      <w:r w:rsidRPr="006B61AA">
        <w:rPr>
          <w:rFonts w:cs="Arial"/>
        </w:rPr>
        <w:t>except as set out in the ‘Conflict of Interest’ section of this statutory declaration.</w:t>
      </w:r>
    </w:p>
    <w:p w14:paraId="07E19986" w14:textId="27C92CEB" w:rsidR="007D47CE" w:rsidRPr="006B61AA" w:rsidRDefault="007D47CE" w:rsidP="007D47CE">
      <w:pPr>
        <w:autoSpaceDE w:val="0"/>
        <w:autoSpaceDN w:val="0"/>
        <w:adjustRightInd w:val="0"/>
        <w:spacing w:before="60" w:after="60"/>
        <w:ind w:left="284" w:hanging="284"/>
        <w:rPr>
          <w:rFonts w:cs="Arial"/>
        </w:rPr>
      </w:pPr>
      <w:r w:rsidRPr="006B61AA">
        <w:rPr>
          <w:rFonts w:cs="Arial"/>
        </w:rPr>
        <w:t>5.</w:t>
      </w:r>
      <w:r w:rsidRPr="006B61AA">
        <w:rPr>
          <w:rFonts w:cs="Arial"/>
          <w:sz w:val="24"/>
        </w:rPr>
        <w:t xml:space="preserve"> </w:t>
      </w:r>
      <w:r w:rsidRPr="006B61AA">
        <w:rPr>
          <w:rFonts w:cs="Arial"/>
        </w:rPr>
        <w:t xml:space="preserve">Neither the </w:t>
      </w:r>
      <w:r w:rsidR="009E17A5">
        <w:rPr>
          <w:rFonts w:cs="Arial"/>
        </w:rPr>
        <w:t>CHP</w:t>
      </w:r>
      <w:r w:rsidR="009E17A5" w:rsidRPr="006B61AA">
        <w:rPr>
          <w:rFonts w:cs="Arial"/>
        </w:rPr>
        <w:t xml:space="preserve"> </w:t>
      </w:r>
      <w:r w:rsidRPr="006B61AA">
        <w:rPr>
          <w:rFonts w:cs="Arial"/>
        </w:rPr>
        <w:t xml:space="preserve">nor any </w:t>
      </w:r>
      <w:r w:rsidR="009E17A5">
        <w:rPr>
          <w:rFonts w:cs="Arial"/>
          <w:bCs/>
        </w:rPr>
        <w:t>CHP</w:t>
      </w:r>
      <w:r w:rsidRPr="006B61AA">
        <w:rPr>
          <w:rFonts w:cs="Arial"/>
        </w:rPr>
        <w:t xml:space="preserve"> Related Person has engaged in any unethical behaviour or made any political donations with the intention (directly or indirectly) of influencing a decision or seeking, or sought or obtained an unfair advantage in obtaining business with LAHC or in connection with </w:t>
      </w:r>
      <w:r w:rsidR="009E17A5">
        <w:rPr>
          <w:rFonts w:cs="Arial"/>
        </w:rPr>
        <w:t>a submission in respect of the Project</w:t>
      </w:r>
      <w:r w:rsidR="00AE7A76">
        <w:rPr>
          <w:rFonts w:cs="Arial"/>
        </w:rPr>
        <w:t xml:space="preserve"> </w:t>
      </w:r>
      <w:r w:rsidRPr="006B61AA">
        <w:rPr>
          <w:rFonts w:cs="Arial"/>
        </w:rPr>
        <w:t xml:space="preserve">(including collusive behaviour with other </w:t>
      </w:r>
      <w:r w:rsidR="009E17A5">
        <w:rPr>
          <w:rFonts w:cs="Arial"/>
          <w:bCs/>
        </w:rPr>
        <w:t>CHP</w:t>
      </w:r>
      <w:r w:rsidRPr="006B61AA">
        <w:rPr>
          <w:rFonts w:cs="Arial"/>
        </w:rPr>
        <w:t>s).</w:t>
      </w:r>
    </w:p>
    <w:p w14:paraId="74CB52E3" w14:textId="30C15F2F"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6. The </w:t>
      </w:r>
      <w:r w:rsidR="009E17A5">
        <w:rPr>
          <w:rFonts w:cs="Arial"/>
          <w:bCs/>
        </w:rPr>
        <w:t>CHP</w:t>
      </w:r>
      <w:r w:rsidRPr="006B61AA">
        <w:rPr>
          <w:rFonts w:cs="Arial"/>
        </w:rPr>
        <w:t xml:space="preserve"> has not entered into any agreement or understanding (verbally or otherwise otherwise) with a third party, which would confer on a third party a beneficial or financial interest in the </w:t>
      </w:r>
      <w:r w:rsidR="009E17A5" w:rsidRPr="006B61AA">
        <w:rPr>
          <w:rFonts w:cs="Arial"/>
        </w:rPr>
        <w:t>Pro</w:t>
      </w:r>
      <w:r w:rsidR="009E17A5">
        <w:rPr>
          <w:rFonts w:cs="Arial"/>
        </w:rPr>
        <w:t>ject</w:t>
      </w:r>
      <w:r w:rsidRPr="006B61AA">
        <w:rPr>
          <w:rFonts w:cs="Arial"/>
        </w:rPr>
        <w:t>.</w:t>
      </w:r>
    </w:p>
    <w:p w14:paraId="3737CAEC" w14:textId="4D8C57F8"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7. Neither I nor the </w:t>
      </w:r>
      <w:r w:rsidR="009E17A5">
        <w:rPr>
          <w:rFonts w:cs="Arial"/>
          <w:bCs/>
        </w:rPr>
        <w:t>CHP</w:t>
      </w:r>
      <w:r w:rsidR="009E17A5" w:rsidRPr="006B61AA">
        <w:rPr>
          <w:rFonts w:cs="Arial"/>
        </w:rPr>
        <w:t xml:space="preserve"> </w:t>
      </w:r>
      <w:r w:rsidRPr="006B61AA">
        <w:rPr>
          <w:rFonts w:cs="Arial"/>
        </w:rPr>
        <w:t>has been convicted of any criminal offence.</w:t>
      </w:r>
    </w:p>
    <w:p w14:paraId="72708E55" w14:textId="51E2A0DD"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8. Neither I or (to the best of my knowledge and belief) any member of the Board or any Officer of the </w:t>
      </w:r>
      <w:r w:rsidR="009E17A5">
        <w:rPr>
          <w:rFonts w:cs="Arial"/>
          <w:bCs/>
        </w:rPr>
        <w:t>CHP</w:t>
      </w:r>
      <w:r w:rsidR="009E17A5" w:rsidRPr="006B61AA">
        <w:rPr>
          <w:rFonts w:cs="Arial"/>
        </w:rPr>
        <w:t xml:space="preserve"> </w:t>
      </w:r>
      <w:r w:rsidRPr="006B61AA">
        <w:rPr>
          <w:rFonts w:cs="Arial"/>
        </w:rPr>
        <w:t>has been accused of any corrupt conduct in, or given any false or misleading statements to, the NSW Independent Commission Against Corruption or to any State or Federal government body.</w:t>
      </w:r>
    </w:p>
    <w:p w14:paraId="63114179" w14:textId="77777777" w:rsidR="007D47CE" w:rsidRPr="006B61AA" w:rsidRDefault="007D47CE" w:rsidP="007D47CE">
      <w:pPr>
        <w:autoSpaceDE w:val="0"/>
        <w:autoSpaceDN w:val="0"/>
        <w:adjustRightInd w:val="0"/>
        <w:spacing w:before="60" w:after="60"/>
        <w:ind w:left="284" w:hanging="284"/>
        <w:rPr>
          <w:rFonts w:cs="Arial"/>
        </w:rPr>
      </w:pPr>
      <w:r w:rsidRPr="006B61AA">
        <w:rPr>
          <w:rFonts w:cs="Arial"/>
        </w:rPr>
        <w:t>9. I am aware that LAHC will rely on this statutory declaration.</w:t>
      </w:r>
    </w:p>
    <w:p w14:paraId="28099CB2" w14:textId="4C618A3B"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10. The </w:t>
      </w:r>
      <w:r w:rsidR="009E17A5">
        <w:rPr>
          <w:rFonts w:cs="Arial"/>
          <w:bCs/>
        </w:rPr>
        <w:t>CHP</w:t>
      </w:r>
      <w:r w:rsidR="009E17A5" w:rsidRPr="006B61AA">
        <w:rPr>
          <w:rFonts w:cs="Arial"/>
        </w:rPr>
        <w:t xml:space="preserve"> </w:t>
      </w:r>
      <w:r w:rsidRPr="006B61AA">
        <w:rPr>
          <w:rFonts w:cs="Arial"/>
        </w:rPr>
        <w:t>will notify LAHC in writing immediately if any statement in this statutory declaration becomes incorrect, with full details.</w:t>
      </w:r>
    </w:p>
    <w:p w14:paraId="13CD150F" w14:textId="6D7D7096"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11. The </w:t>
      </w:r>
      <w:r w:rsidR="009E17A5">
        <w:rPr>
          <w:rFonts w:cs="Arial"/>
          <w:bCs/>
        </w:rPr>
        <w:t xml:space="preserve">CHP </w:t>
      </w:r>
      <w:r w:rsidRPr="006B61AA">
        <w:rPr>
          <w:rFonts w:cs="Arial"/>
        </w:rPr>
        <w:t>will notify LAHC in writing immediately if any conflict of interest arises or which it perceives may arise during the course of the</w:t>
      </w:r>
      <w:r w:rsidR="009E17A5">
        <w:rPr>
          <w:rFonts w:cs="Arial"/>
        </w:rPr>
        <w:t xml:space="preserve"> Project</w:t>
      </w:r>
      <w:r w:rsidRPr="006B61AA">
        <w:rPr>
          <w:rFonts w:cs="Arial"/>
        </w:rPr>
        <w:t>.</w:t>
      </w:r>
    </w:p>
    <w:p w14:paraId="3DADA35C" w14:textId="0902A9C5" w:rsidR="007D47CE" w:rsidRPr="006B61AA" w:rsidRDefault="007D47CE" w:rsidP="007D47CE">
      <w:pPr>
        <w:autoSpaceDE w:val="0"/>
        <w:autoSpaceDN w:val="0"/>
        <w:adjustRightInd w:val="0"/>
        <w:spacing w:before="60" w:after="60"/>
        <w:ind w:left="284" w:hanging="284"/>
        <w:rPr>
          <w:rFonts w:cs="Arial"/>
        </w:rPr>
      </w:pPr>
      <w:r w:rsidRPr="006B61AA">
        <w:rPr>
          <w:rFonts w:cs="Arial"/>
        </w:rPr>
        <w:t xml:space="preserve">12.  The </w:t>
      </w:r>
      <w:r w:rsidR="009E17A5">
        <w:rPr>
          <w:rFonts w:cs="Arial"/>
        </w:rPr>
        <w:t>CHP</w:t>
      </w:r>
      <w:r w:rsidRPr="006B61AA">
        <w:rPr>
          <w:rFonts w:cs="Arial"/>
        </w:rPr>
        <w:t xml:space="preserve"> warrants that the Commonwealth Treasurer cannot prohibit the </w:t>
      </w:r>
      <w:r w:rsidR="009E17A5">
        <w:rPr>
          <w:rFonts w:cs="Arial"/>
        </w:rPr>
        <w:t>CHP</w:t>
      </w:r>
      <w:r w:rsidR="009E17A5" w:rsidRPr="006B61AA">
        <w:rPr>
          <w:rFonts w:cs="Arial"/>
        </w:rPr>
        <w:t xml:space="preserve"> </w:t>
      </w:r>
      <w:r w:rsidRPr="006B61AA">
        <w:rPr>
          <w:rFonts w:cs="Arial"/>
        </w:rPr>
        <w:t xml:space="preserve">entering into and completing a contract for lease (or other legal binding document) in connection with the </w:t>
      </w:r>
      <w:r w:rsidR="009E17A5">
        <w:rPr>
          <w:rFonts w:cs="Arial"/>
        </w:rPr>
        <w:t>P</w:t>
      </w:r>
      <w:r w:rsidRPr="006B61AA">
        <w:rPr>
          <w:rFonts w:cs="Arial"/>
        </w:rPr>
        <w:t xml:space="preserve">roject , under the </w:t>
      </w:r>
      <w:r w:rsidRPr="006B61AA">
        <w:rPr>
          <w:rFonts w:cs="Arial"/>
          <w:i/>
        </w:rPr>
        <w:t>Foreign Acquisitions and</w:t>
      </w:r>
      <w:r w:rsidRPr="006B61AA">
        <w:rPr>
          <w:rFonts w:cs="Arial"/>
        </w:rPr>
        <w:t xml:space="preserve"> </w:t>
      </w:r>
      <w:r w:rsidRPr="006B61AA">
        <w:rPr>
          <w:rFonts w:cs="Arial"/>
          <w:i/>
        </w:rPr>
        <w:t>Takeovers Act 1975.</w:t>
      </w:r>
    </w:p>
    <w:p w14:paraId="4960E221" w14:textId="77777777" w:rsidR="007D47CE" w:rsidRPr="006B61AA" w:rsidRDefault="007D47CE" w:rsidP="007D47CE">
      <w:pPr>
        <w:autoSpaceDE w:val="0"/>
        <w:autoSpaceDN w:val="0"/>
        <w:adjustRightInd w:val="0"/>
        <w:spacing w:before="0" w:after="0"/>
        <w:rPr>
          <w:rFonts w:cs="Arial"/>
          <w:b/>
          <w:bCs/>
        </w:rPr>
      </w:pPr>
    </w:p>
    <w:p w14:paraId="24CFE06F" w14:textId="77777777" w:rsidR="007D47CE" w:rsidRPr="006B61AA" w:rsidRDefault="007D47CE" w:rsidP="007D47CE">
      <w:pPr>
        <w:autoSpaceDE w:val="0"/>
        <w:autoSpaceDN w:val="0"/>
        <w:adjustRightInd w:val="0"/>
        <w:spacing w:before="0" w:after="0"/>
        <w:rPr>
          <w:rFonts w:cs="Arial"/>
          <w:b/>
          <w:bCs/>
          <w:sz w:val="24"/>
          <w:szCs w:val="24"/>
        </w:rPr>
      </w:pPr>
      <w:r w:rsidRPr="006B61AA">
        <w:rPr>
          <w:rFonts w:cs="Arial"/>
          <w:b/>
          <w:bCs/>
          <w:sz w:val="24"/>
        </w:rPr>
        <w:t>Conflict of Interest</w:t>
      </w:r>
    </w:p>
    <w:p w14:paraId="55E1D0FF" w14:textId="77777777" w:rsidR="007D47CE" w:rsidRPr="006B61AA" w:rsidRDefault="007D47CE" w:rsidP="007D47CE">
      <w:pPr>
        <w:spacing w:before="0" w:after="0"/>
        <w:rPr>
          <w:rFonts w:cs="Arial"/>
          <w:bCs/>
        </w:rPr>
      </w:pPr>
      <w:r w:rsidRPr="006B61AA">
        <w:rPr>
          <w:rFonts w:cs="Arial"/>
          <w:bCs/>
        </w:rPr>
        <w:t xml:space="preserve">One section below must be completed. </w:t>
      </w:r>
    </w:p>
    <w:p w14:paraId="531BBC33" w14:textId="77777777" w:rsidR="007D47CE" w:rsidRPr="006B61AA" w:rsidRDefault="007D47CE" w:rsidP="007D47CE">
      <w:pPr>
        <w:spacing w:before="0" w:after="0"/>
        <w:rPr>
          <w:rFonts w:cs="Arial"/>
          <w:bCs/>
        </w:rPr>
      </w:pPr>
    </w:p>
    <w:p w14:paraId="6A0FCA24" w14:textId="77777777" w:rsidR="007D47CE" w:rsidRPr="006B61AA" w:rsidRDefault="007D47CE" w:rsidP="007D47CE">
      <w:pPr>
        <w:spacing w:before="0" w:after="0"/>
        <w:rPr>
          <w:rFonts w:cs="Arial"/>
          <w:bCs/>
          <w:u w:val="single"/>
        </w:rPr>
      </w:pPr>
      <w:r w:rsidRPr="006B61AA">
        <w:rPr>
          <w:rFonts w:cs="Arial"/>
          <w:bCs/>
          <w:u w:val="single"/>
        </w:rPr>
        <w:t>Either Section 1 – You have no interests to declare</w:t>
      </w:r>
    </w:p>
    <w:p w14:paraId="7ACAAA34" w14:textId="77777777" w:rsidR="007D47CE" w:rsidRPr="006B61AA" w:rsidRDefault="007D47CE" w:rsidP="007D47CE">
      <w:pPr>
        <w:spacing w:before="0" w:after="0"/>
        <w:rPr>
          <w:rFonts w:cs="Arial"/>
          <w:lang w:eastAsia="zh-CN" w:bidi="th-TH"/>
        </w:rPr>
      </w:pPr>
      <w:r w:rsidRPr="006B61AA">
        <w:rPr>
          <w:rFonts w:cs="Arial"/>
          <w:lang w:eastAsia="zh-CN" w:bidi="th-TH"/>
        </w:rPr>
        <w:fldChar w:fldCharType="begin">
          <w:ffData>
            <w:name w:val="Check1"/>
            <w:enabled/>
            <w:calcOnExit w:val="0"/>
            <w:checkBox>
              <w:sizeAuto/>
              <w:default w:val="0"/>
            </w:checkBox>
          </w:ffData>
        </w:fldChar>
      </w:r>
      <w:r w:rsidRPr="006B61AA">
        <w:rPr>
          <w:rFonts w:cs="Arial"/>
          <w:lang w:eastAsia="zh-CN" w:bidi="th-TH"/>
        </w:rPr>
        <w:instrText xml:space="preserve"> FORMCHECKBOX </w:instrText>
      </w:r>
      <w:r w:rsidR="00F30757">
        <w:rPr>
          <w:rFonts w:cs="Arial"/>
          <w:lang w:eastAsia="zh-CN" w:bidi="th-TH"/>
        </w:rPr>
      </w:r>
      <w:r w:rsidR="00F30757">
        <w:rPr>
          <w:rFonts w:cs="Arial"/>
          <w:lang w:eastAsia="zh-CN" w:bidi="th-TH"/>
        </w:rPr>
        <w:fldChar w:fldCharType="separate"/>
      </w:r>
      <w:r w:rsidRPr="006B61AA">
        <w:rPr>
          <w:rFonts w:cs="Arial"/>
          <w:lang w:eastAsia="zh-CN" w:bidi="th-TH"/>
        </w:rPr>
        <w:fldChar w:fldCharType="end"/>
      </w:r>
      <w:r w:rsidRPr="006B61AA">
        <w:rPr>
          <w:rFonts w:cs="Arial"/>
          <w:lang w:eastAsia="zh-CN" w:bidi="th-TH"/>
        </w:rPr>
        <w:t xml:space="preserve"> I do not have any existing or potential conflicts of interest (including any direct or indirect financial, personal, or any other interest or association) to declare that may create, or be perceived to create, a conflict of interest in this project. </w:t>
      </w:r>
    </w:p>
    <w:p w14:paraId="4BF09902" w14:textId="77777777" w:rsidR="007D47CE" w:rsidRPr="006B61AA" w:rsidRDefault="007D47CE" w:rsidP="007D47CE">
      <w:pPr>
        <w:spacing w:before="0" w:after="0"/>
        <w:rPr>
          <w:rFonts w:cs="Arial"/>
          <w:lang w:eastAsia="zh-CN" w:bidi="th-TH"/>
        </w:rPr>
      </w:pPr>
    </w:p>
    <w:p w14:paraId="682AAEFA" w14:textId="77777777" w:rsidR="007D47CE" w:rsidRPr="006B61AA" w:rsidRDefault="007D47CE" w:rsidP="007D47CE">
      <w:pPr>
        <w:spacing w:before="0" w:after="0"/>
        <w:rPr>
          <w:rFonts w:cs="Arial"/>
          <w:u w:val="single"/>
          <w:lang w:eastAsia="zh-CN" w:bidi="th-TH"/>
        </w:rPr>
      </w:pPr>
      <w:r w:rsidRPr="006B61AA">
        <w:rPr>
          <w:rFonts w:cs="Arial"/>
          <w:u w:val="single"/>
          <w:lang w:eastAsia="zh-CN" w:bidi="th-TH"/>
        </w:rPr>
        <w:t>Or Section 2 – You have interests to declare</w:t>
      </w:r>
    </w:p>
    <w:p w14:paraId="48879113" w14:textId="77777777" w:rsidR="007D47CE" w:rsidRPr="006B61AA" w:rsidRDefault="007D47CE" w:rsidP="007D47CE">
      <w:pPr>
        <w:spacing w:before="0" w:after="0"/>
        <w:rPr>
          <w:rFonts w:cs="Arial"/>
          <w:bCs/>
          <w:szCs w:val="24"/>
        </w:rPr>
      </w:pPr>
      <w:r w:rsidRPr="006B61AA">
        <w:rPr>
          <w:rFonts w:cs="Arial"/>
          <w:bCs/>
        </w:rPr>
        <w:t>I have the following conflict(s) of interest to declare. (Describe below).</w:t>
      </w:r>
    </w:p>
    <w:p w14:paraId="13D56118" w14:textId="77777777" w:rsidR="007D47CE" w:rsidRPr="006B61AA" w:rsidRDefault="007D47CE" w:rsidP="007D47CE">
      <w:pPr>
        <w:spacing w:before="0" w:after="0"/>
        <w:rPr>
          <w:rFonts w:cs="Arial"/>
          <w:bCs/>
        </w:rPr>
      </w:pPr>
    </w:p>
    <w:p w14:paraId="7BFA8B5D" w14:textId="77777777" w:rsidR="007D47CE" w:rsidRPr="006B61AA" w:rsidRDefault="007D47CE" w:rsidP="007D47CE">
      <w:pPr>
        <w:spacing w:before="0" w:after="0"/>
        <w:rPr>
          <w:rFonts w:cs="Arial"/>
          <w:bCs/>
        </w:rPr>
      </w:pPr>
    </w:p>
    <w:p w14:paraId="4F1AB2A9" w14:textId="77777777" w:rsidR="006B61AA" w:rsidRDefault="007D47CE" w:rsidP="006B61AA">
      <w:pPr>
        <w:autoSpaceDE w:val="0"/>
        <w:autoSpaceDN w:val="0"/>
        <w:adjustRightInd w:val="0"/>
        <w:spacing w:before="0" w:after="0"/>
        <w:rPr>
          <w:rFonts w:cs="Arial"/>
          <w:b/>
          <w:bCs/>
          <w:sz w:val="24"/>
        </w:rPr>
      </w:pPr>
      <w:r w:rsidRPr="006B61AA">
        <w:rPr>
          <w:rFonts w:cs="Arial"/>
          <w:b/>
          <w:bCs/>
          <w:sz w:val="24"/>
        </w:rPr>
        <w:t>Declaration</w:t>
      </w:r>
    </w:p>
    <w:p w14:paraId="283E67D5" w14:textId="77777777" w:rsidR="00AD7D96" w:rsidRDefault="007D47CE" w:rsidP="00AD7D96">
      <w:pPr>
        <w:autoSpaceDE w:val="0"/>
        <w:autoSpaceDN w:val="0"/>
        <w:adjustRightInd w:val="0"/>
        <w:spacing w:before="0" w:after="0"/>
        <w:rPr>
          <w:rFonts w:cs="Arial"/>
        </w:rPr>
      </w:pPr>
      <w:r w:rsidRPr="006B61AA">
        <w:rPr>
          <w:rFonts w:cs="Arial"/>
          <w:b/>
          <w:bCs/>
        </w:rPr>
        <w:t xml:space="preserve">And I make </w:t>
      </w:r>
      <w:r w:rsidRPr="006B61AA">
        <w:rPr>
          <w:rFonts w:cs="Arial"/>
        </w:rPr>
        <w:t>this solemn declaration conscientiously believing the same to be true and by virtue of the provisions of the Oaths Act 1900 (NSW).</w:t>
      </w:r>
    </w:p>
    <w:p w14:paraId="22D1AF54" w14:textId="77777777" w:rsidR="00AD7D96" w:rsidRDefault="00AD7D96" w:rsidP="00AD7D96">
      <w:pPr>
        <w:autoSpaceDE w:val="0"/>
        <w:autoSpaceDN w:val="0"/>
        <w:adjustRightInd w:val="0"/>
        <w:spacing w:before="0" w:after="0"/>
        <w:rPr>
          <w:rFonts w:cs="Arial"/>
        </w:rPr>
      </w:pPr>
    </w:p>
    <w:p w14:paraId="4E5D8B8D" w14:textId="00BD50EA" w:rsidR="0014786E" w:rsidRDefault="007D47CE" w:rsidP="00AA1329">
      <w:pPr>
        <w:autoSpaceDE w:val="0"/>
        <w:autoSpaceDN w:val="0"/>
        <w:adjustRightInd w:val="0"/>
        <w:spacing w:before="0" w:after="0"/>
        <w:rPr>
          <w:rFonts w:cs="Arial"/>
        </w:rPr>
      </w:pPr>
      <w:r w:rsidRPr="006B61AA">
        <w:rPr>
          <w:rFonts w:cs="Arial"/>
          <w:b/>
          <w:bCs/>
        </w:rPr>
        <w:t xml:space="preserve">Declared </w:t>
      </w:r>
      <w:r w:rsidRPr="006B61AA">
        <w:rPr>
          <w:rFonts w:cs="Arial"/>
        </w:rPr>
        <w:t>at [</w:t>
      </w:r>
      <w:r w:rsidR="0014786E">
        <w:rPr>
          <w:rFonts w:cs="Arial"/>
        </w:rPr>
        <w:t xml:space="preserve"> </w:t>
      </w:r>
      <w:r w:rsidRPr="006B61AA">
        <w:rPr>
          <w:rFonts w:cs="Arial"/>
          <w:b/>
          <w:i/>
        </w:rPr>
        <w:t>Place</w:t>
      </w:r>
      <w:r w:rsidR="0014786E">
        <w:rPr>
          <w:rFonts w:cs="Arial"/>
          <w:b/>
          <w:i/>
        </w:rPr>
        <w:t xml:space="preserve">                 </w:t>
      </w:r>
      <w:r w:rsidRPr="006B61AA">
        <w:rPr>
          <w:rFonts w:cs="Arial"/>
          <w:b/>
          <w:i/>
        </w:rPr>
        <w:t xml:space="preserve"> </w:t>
      </w:r>
      <w:r w:rsidRPr="006B61AA">
        <w:rPr>
          <w:rFonts w:cs="Arial"/>
        </w:rPr>
        <w:t xml:space="preserve">        </w:t>
      </w:r>
      <w:r w:rsidR="0014786E">
        <w:rPr>
          <w:rFonts w:cs="Arial"/>
        </w:rPr>
        <w:t xml:space="preserve">                                      </w:t>
      </w:r>
      <w:r w:rsidRPr="006B61AA">
        <w:rPr>
          <w:rFonts w:cs="Arial"/>
        </w:rPr>
        <w:t xml:space="preserve"> ]  on [  </w:t>
      </w:r>
      <w:r w:rsidRPr="006B61AA">
        <w:rPr>
          <w:rFonts w:cs="Arial"/>
          <w:b/>
          <w:i/>
        </w:rPr>
        <w:t>Date</w:t>
      </w:r>
      <w:r w:rsidR="0014786E">
        <w:rPr>
          <w:rFonts w:cs="Arial"/>
          <w:b/>
          <w:i/>
        </w:rPr>
        <w:t xml:space="preserve">                         </w:t>
      </w:r>
      <w:r w:rsidRPr="006B61AA">
        <w:rPr>
          <w:rFonts w:cs="Arial"/>
        </w:rPr>
        <w:t xml:space="preserve"> </w:t>
      </w:r>
      <w:r w:rsidRPr="006B61AA">
        <w:rPr>
          <w:rFonts w:cs="Arial"/>
        </w:rPr>
        <w:tab/>
        <w:t xml:space="preserve">] </w:t>
      </w:r>
    </w:p>
    <w:p w14:paraId="5434886C" w14:textId="77777777" w:rsidR="001E52B1" w:rsidRDefault="001E52B1" w:rsidP="00AA1329">
      <w:pPr>
        <w:autoSpaceDE w:val="0"/>
        <w:autoSpaceDN w:val="0"/>
        <w:adjustRightInd w:val="0"/>
        <w:spacing w:before="0" w:after="0"/>
        <w:rPr>
          <w:rFonts w:cs="Arial"/>
        </w:rPr>
      </w:pPr>
    </w:p>
    <w:p w14:paraId="18F30F3B" w14:textId="7D8AAB6E" w:rsidR="009E17A5" w:rsidRDefault="001E52B1" w:rsidP="00AA1329">
      <w:pPr>
        <w:autoSpaceDE w:val="0"/>
        <w:autoSpaceDN w:val="0"/>
        <w:adjustRightInd w:val="0"/>
        <w:spacing w:before="0" w:after="0"/>
        <w:rPr>
          <w:rFonts w:cs="Arial"/>
        </w:rPr>
      </w:pPr>
      <w:r w:rsidRPr="001E52B1">
        <w:rPr>
          <w:rFonts w:cs="Arial"/>
        </w:rPr>
        <w:t>[</w:t>
      </w:r>
      <w:r>
        <w:rPr>
          <w:rFonts w:cs="Arial"/>
          <w:b/>
          <w:bCs/>
          <w:i/>
          <w:iCs/>
        </w:rPr>
        <w:t xml:space="preserve"> </w:t>
      </w:r>
      <w:r w:rsidR="007D47CE" w:rsidRPr="001E52B1">
        <w:rPr>
          <w:rFonts w:cs="Arial"/>
          <w:b/>
          <w:bCs/>
          <w:i/>
          <w:iCs/>
        </w:rPr>
        <w:t>Signature of declarant</w:t>
      </w:r>
      <w:r>
        <w:rPr>
          <w:rFonts w:cs="Arial"/>
          <w:b/>
          <w:bCs/>
          <w:i/>
          <w:iCs/>
        </w:rPr>
        <w:t xml:space="preserve">                                          </w:t>
      </w:r>
      <w:r w:rsidRPr="001E52B1">
        <w:rPr>
          <w:rFonts w:cs="Arial"/>
        </w:rPr>
        <w:t>]</w:t>
      </w:r>
      <w:r>
        <w:rPr>
          <w:rFonts w:cs="Arial"/>
          <w:b/>
          <w:bCs/>
          <w:i/>
          <w:iCs/>
        </w:rPr>
        <w:t xml:space="preserve"> </w:t>
      </w:r>
      <w:r w:rsidR="007D47CE" w:rsidRPr="006B61AA">
        <w:rPr>
          <w:rFonts w:cs="Arial"/>
        </w:rPr>
        <w:t>in the presence of a witness, who states:</w:t>
      </w:r>
    </w:p>
    <w:p w14:paraId="3AFFA4D3" w14:textId="77777777" w:rsidR="00AA1329" w:rsidRDefault="00AA1329" w:rsidP="007D47CE">
      <w:pPr>
        <w:keepNext/>
        <w:autoSpaceDE w:val="0"/>
        <w:autoSpaceDN w:val="0"/>
        <w:adjustRightInd w:val="0"/>
        <w:spacing w:before="0" w:after="0"/>
        <w:rPr>
          <w:rFonts w:cs="Arial"/>
          <w:sz w:val="20"/>
          <w:szCs w:val="20"/>
        </w:rPr>
      </w:pPr>
    </w:p>
    <w:p w14:paraId="1293077B" w14:textId="4AE12971" w:rsidR="009E17A5" w:rsidRDefault="007D47CE" w:rsidP="007D47CE">
      <w:pPr>
        <w:keepNext/>
        <w:autoSpaceDE w:val="0"/>
        <w:autoSpaceDN w:val="0"/>
        <w:adjustRightInd w:val="0"/>
        <w:spacing w:before="0" w:after="0"/>
        <w:rPr>
          <w:rFonts w:cs="Arial"/>
          <w:sz w:val="20"/>
          <w:szCs w:val="20"/>
        </w:rPr>
      </w:pPr>
      <w:r w:rsidRPr="006B61AA">
        <w:rPr>
          <w:rFonts w:cs="Arial"/>
          <w:sz w:val="20"/>
          <w:szCs w:val="20"/>
        </w:rPr>
        <w:t xml:space="preserve">I, </w:t>
      </w:r>
      <w:r w:rsidR="009E17A5">
        <w:rPr>
          <w:rFonts w:cs="Arial"/>
          <w:sz w:val="20"/>
          <w:szCs w:val="20"/>
        </w:rPr>
        <w:t>__________________________ a ______________________________</w:t>
      </w:r>
    </w:p>
    <w:p w14:paraId="4A447DC2" w14:textId="465AAB50" w:rsidR="007D47CE" w:rsidRPr="009E17A5" w:rsidRDefault="009E17A5" w:rsidP="007D47CE">
      <w:pPr>
        <w:keepNext/>
        <w:autoSpaceDE w:val="0"/>
        <w:autoSpaceDN w:val="0"/>
        <w:adjustRightInd w:val="0"/>
        <w:spacing w:before="0" w:after="0"/>
        <w:rPr>
          <w:rFonts w:cs="Arial"/>
          <w:sz w:val="20"/>
          <w:szCs w:val="20"/>
        </w:rPr>
      </w:pPr>
      <w:r>
        <w:rPr>
          <w:rFonts w:cs="Arial"/>
          <w:sz w:val="20"/>
          <w:szCs w:val="20"/>
        </w:rPr>
        <w:t xml:space="preserve"> </w:t>
      </w:r>
      <w:r w:rsidRPr="004A73D1">
        <w:rPr>
          <w:rFonts w:cs="Arial"/>
          <w:sz w:val="18"/>
          <w:szCs w:val="20"/>
        </w:rPr>
        <w:t xml:space="preserve"> </w:t>
      </w:r>
      <w:r w:rsidR="007D47CE" w:rsidRPr="004A73D1">
        <w:rPr>
          <w:rFonts w:cs="Arial"/>
          <w:sz w:val="18"/>
          <w:szCs w:val="20"/>
        </w:rPr>
        <w:t>[</w:t>
      </w:r>
      <w:r w:rsidR="007D47CE" w:rsidRPr="004A73D1">
        <w:rPr>
          <w:rFonts w:cs="Arial"/>
          <w:i/>
          <w:sz w:val="18"/>
          <w:szCs w:val="20"/>
        </w:rPr>
        <w:t>Name of authorised witness</w:t>
      </w:r>
      <w:r w:rsidR="007D47CE" w:rsidRPr="004A73D1">
        <w:rPr>
          <w:rFonts w:cs="Arial"/>
          <w:sz w:val="18"/>
          <w:szCs w:val="20"/>
        </w:rPr>
        <w:t>],</w:t>
      </w:r>
      <w:r>
        <w:rPr>
          <w:rFonts w:cs="Arial"/>
          <w:sz w:val="18"/>
          <w:szCs w:val="20"/>
        </w:rPr>
        <w:tab/>
      </w:r>
      <w:r w:rsidR="007D47CE" w:rsidRPr="004A73D1">
        <w:rPr>
          <w:rFonts w:cs="Arial"/>
          <w:sz w:val="18"/>
          <w:szCs w:val="20"/>
        </w:rPr>
        <w:t xml:space="preserve"> </w:t>
      </w:r>
      <w:r w:rsidRPr="004A73D1">
        <w:rPr>
          <w:rFonts w:cs="Arial"/>
          <w:sz w:val="18"/>
          <w:szCs w:val="20"/>
        </w:rPr>
        <w:tab/>
      </w:r>
      <w:r w:rsidR="007D47CE" w:rsidRPr="004A73D1">
        <w:rPr>
          <w:rFonts w:cs="Arial"/>
          <w:sz w:val="18"/>
          <w:szCs w:val="20"/>
        </w:rPr>
        <w:t>[</w:t>
      </w:r>
      <w:r w:rsidR="007D47CE" w:rsidRPr="004A73D1">
        <w:rPr>
          <w:rFonts w:cs="Arial"/>
          <w:i/>
          <w:sz w:val="18"/>
          <w:szCs w:val="20"/>
        </w:rPr>
        <w:t>Qualification of authorised witness</w:t>
      </w:r>
      <w:r w:rsidR="007D47CE" w:rsidRPr="004A73D1">
        <w:rPr>
          <w:rFonts w:cs="Arial"/>
          <w:sz w:val="18"/>
          <w:szCs w:val="20"/>
        </w:rPr>
        <w:t>]</w:t>
      </w:r>
    </w:p>
    <w:p w14:paraId="40995697" w14:textId="77777777" w:rsidR="007D47CE" w:rsidRPr="006B61AA" w:rsidRDefault="007D47CE" w:rsidP="007D47CE">
      <w:pPr>
        <w:keepNext/>
        <w:autoSpaceDE w:val="0"/>
        <w:autoSpaceDN w:val="0"/>
        <w:adjustRightInd w:val="0"/>
        <w:spacing w:before="0" w:after="0"/>
        <w:rPr>
          <w:rFonts w:cs="Arial"/>
          <w:sz w:val="20"/>
          <w:szCs w:val="20"/>
        </w:rPr>
      </w:pPr>
    </w:p>
    <w:p w14:paraId="559BB3E6" w14:textId="77777777" w:rsidR="007D47CE" w:rsidRPr="006B61AA" w:rsidRDefault="007D47CE" w:rsidP="007D47CE">
      <w:pPr>
        <w:keepNext/>
        <w:autoSpaceDE w:val="0"/>
        <w:autoSpaceDN w:val="0"/>
        <w:adjustRightInd w:val="0"/>
        <w:spacing w:before="0" w:after="0"/>
        <w:rPr>
          <w:rFonts w:cs="Arial"/>
          <w:sz w:val="20"/>
          <w:szCs w:val="20"/>
        </w:rPr>
      </w:pPr>
      <w:r w:rsidRPr="006B61AA">
        <w:rPr>
          <w:rFonts w:cs="Arial"/>
          <w:sz w:val="20"/>
          <w:szCs w:val="20"/>
        </w:rPr>
        <w:t>certify the following matters concerning the making of this statutory declaration by the person who made it.</w:t>
      </w:r>
    </w:p>
    <w:p w14:paraId="51515E9D" w14:textId="77777777" w:rsidR="007D47CE" w:rsidRPr="006B61AA" w:rsidRDefault="007D47CE" w:rsidP="007D47CE">
      <w:pPr>
        <w:keepNext/>
        <w:autoSpaceDE w:val="0"/>
        <w:autoSpaceDN w:val="0"/>
        <w:adjustRightInd w:val="0"/>
        <w:spacing w:before="0" w:after="0"/>
        <w:rPr>
          <w:rFonts w:cs="Arial"/>
          <w:sz w:val="20"/>
          <w:szCs w:val="20"/>
        </w:rPr>
      </w:pPr>
      <w:r w:rsidRPr="006B61AA">
        <w:rPr>
          <w:rFonts w:cs="Arial"/>
          <w:sz w:val="20"/>
          <w:szCs w:val="20"/>
        </w:rPr>
        <w:t>[*</w:t>
      </w:r>
      <w:r w:rsidRPr="006B61AA">
        <w:rPr>
          <w:rFonts w:cs="Arial"/>
          <w:i/>
          <w:sz w:val="20"/>
          <w:szCs w:val="20"/>
        </w:rPr>
        <w:t>Cross out any text that does not apply</w:t>
      </w:r>
      <w:r w:rsidRPr="006B61AA">
        <w:rPr>
          <w:rFonts w:cs="Arial"/>
          <w:sz w:val="20"/>
          <w:szCs w:val="20"/>
        </w:rPr>
        <w:t>]</w:t>
      </w:r>
    </w:p>
    <w:p w14:paraId="39A781A1" w14:textId="77777777" w:rsidR="007D47CE" w:rsidRPr="006B61AA" w:rsidRDefault="007D47CE" w:rsidP="007D47CE">
      <w:pPr>
        <w:keepNext/>
        <w:autoSpaceDE w:val="0"/>
        <w:autoSpaceDN w:val="0"/>
        <w:adjustRightInd w:val="0"/>
        <w:spacing w:before="0" w:after="0"/>
        <w:rPr>
          <w:rFonts w:cs="Arial"/>
          <w:sz w:val="20"/>
          <w:szCs w:val="20"/>
        </w:rPr>
      </w:pPr>
    </w:p>
    <w:p w14:paraId="6A24DA19" w14:textId="77777777" w:rsidR="007D47CE" w:rsidRPr="006B61AA" w:rsidRDefault="007D47CE" w:rsidP="007D47CE">
      <w:pPr>
        <w:keepNext/>
        <w:autoSpaceDE w:val="0"/>
        <w:autoSpaceDN w:val="0"/>
        <w:adjustRightInd w:val="0"/>
        <w:spacing w:before="0" w:after="0"/>
        <w:rPr>
          <w:rFonts w:cs="Arial"/>
          <w:sz w:val="20"/>
          <w:szCs w:val="20"/>
        </w:rPr>
      </w:pPr>
      <w:r w:rsidRPr="006B61AA">
        <w:rPr>
          <w:rFonts w:cs="Arial"/>
          <w:sz w:val="20"/>
          <w:szCs w:val="20"/>
        </w:rPr>
        <w:t>1. *I saw the face of the declarant.</w:t>
      </w:r>
    </w:p>
    <w:p w14:paraId="22CFDE68" w14:textId="77777777" w:rsidR="007D47CE" w:rsidRPr="006B61AA" w:rsidRDefault="007D47CE" w:rsidP="007D47CE">
      <w:pPr>
        <w:keepNext/>
        <w:autoSpaceDE w:val="0"/>
        <w:autoSpaceDN w:val="0"/>
        <w:adjustRightInd w:val="0"/>
        <w:spacing w:before="0" w:after="0"/>
        <w:rPr>
          <w:rFonts w:cs="Arial"/>
          <w:i/>
          <w:sz w:val="20"/>
          <w:szCs w:val="20"/>
        </w:rPr>
      </w:pPr>
      <w:r w:rsidRPr="006B61AA">
        <w:rPr>
          <w:rFonts w:cs="Arial"/>
          <w:i/>
          <w:sz w:val="20"/>
          <w:szCs w:val="20"/>
        </w:rPr>
        <w:t>OR</w:t>
      </w:r>
    </w:p>
    <w:p w14:paraId="1562A7BF" w14:textId="3756474C" w:rsidR="007D47CE" w:rsidRPr="006B61AA" w:rsidRDefault="007D47CE" w:rsidP="007D47CE">
      <w:pPr>
        <w:keepNext/>
        <w:autoSpaceDE w:val="0"/>
        <w:autoSpaceDN w:val="0"/>
        <w:adjustRightInd w:val="0"/>
        <w:spacing w:before="0" w:after="0"/>
        <w:rPr>
          <w:rFonts w:cs="Arial"/>
          <w:sz w:val="20"/>
          <w:szCs w:val="20"/>
        </w:rPr>
      </w:pPr>
      <w:r w:rsidRPr="006B61AA">
        <w:rPr>
          <w:rFonts w:cs="Arial"/>
          <w:sz w:val="20"/>
          <w:szCs w:val="20"/>
        </w:rPr>
        <w:t>*I did not see the face of the declarant because the person was wearing a face covering, but I am satisfied that</w:t>
      </w:r>
      <w:r w:rsidR="009E17A5">
        <w:rPr>
          <w:rFonts w:cs="Arial"/>
          <w:sz w:val="20"/>
          <w:szCs w:val="20"/>
        </w:rPr>
        <w:t xml:space="preserve"> </w:t>
      </w:r>
      <w:r w:rsidRPr="006B61AA">
        <w:rPr>
          <w:rFonts w:cs="Arial"/>
          <w:sz w:val="20"/>
          <w:szCs w:val="20"/>
        </w:rPr>
        <w:t>the person had a special justification for not removing the covering, and</w:t>
      </w:r>
    </w:p>
    <w:p w14:paraId="04CA06EF" w14:textId="77777777" w:rsidR="007D47CE" w:rsidRPr="006B61AA" w:rsidRDefault="007D47CE" w:rsidP="007D47CE">
      <w:pPr>
        <w:keepNext/>
        <w:autoSpaceDE w:val="0"/>
        <w:autoSpaceDN w:val="0"/>
        <w:adjustRightInd w:val="0"/>
        <w:spacing w:before="0" w:after="0"/>
        <w:rPr>
          <w:rFonts w:cs="Arial"/>
          <w:sz w:val="20"/>
          <w:szCs w:val="20"/>
        </w:rPr>
      </w:pPr>
    </w:p>
    <w:p w14:paraId="5578A94F" w14:textId="77777777" w:rsidR="007D47CE" w:rsidRPr="006B61AA" w:rsidRDefault="007D47CE" w:rsidP="007D47CE">
      <w:pPr>
        <w:keepNext/>
        <w:autoSpaceDE w:val="0"/>
        <w:autoSpaceDN w:val="0"/>
        <w:adjustRightInd w:val="0"/>
        <w:spacing w:before="0" w:after="0"/>
        <w:rPr>
          <w:rFonts w:cs="Arial"/>
          <w:sz w:val="20"/>
          <w:szCs w:val="20"/>
        </w:rPr>
      </w:pPr>
      <w:r w:rsidRPr="006B61AA">
        <w:rPr>
          <w:rFonts w:cs="Arial"/>
          <w:sz w:val="20"/>
          <w:szCs w:val="20"/>
        </w:rPr>
        <w:t>2. *I have known the person for at least 12 months.</w:t>
      </w:r>
    </w:p>
    <w:p w14:paraId="1104152B" w14:textId="77777777" w:rsidR="007D47CE" w:rsidRPr="006B61AA" w:rsidRDefault="007D47CE" w:rsidP="007D47CE">
      <w:pPr>
        <w:keepNext/>
        <w:autoSpaceDE w:val="0"/>
        <w:autoSpaceDN w:val="0"/>
        <w:adjustRightInd w:val="0"/>
        <w:spacing w:before="0" w:after="0"/>
        <w:rPr>
          <w:rFonts w:cs="Arial"/>
          <w:i/>
          <w:sz w:val="20"/>
          <w:szCs w:val="20"/>
        </w:rPr>
      </w:pPr>
      <w:r w:rsidRPr="006B61AA">
        <w:rPr>
          <w:rFonts w:cs="Arial"/>
          <w:i/>
          <w:sz w:val="20"/>
          <w:szCs w:val="20"/>
        </w:rPr>
        <w:t>OR</w:t>
      </w:r>
    </w:p>
    <w:p w14:paraId="64ACC173" w14:textId="77777777" w:rsidR="007D47CE" w:rsidRPr="006B61AA" w:rsidRDefault="007D47CE" w:rsidP="007D47CE">
      <w:pPr>
        <w:keepNext/>
        <w:autoSpaceDE w:val="0"/>
        <w:autoSpaceDN w:val="0"/>
        <w:adjustRightInd w:val="0"/>
        <w:spacing w:before="0" w:after="0"/>
        <w:rPr>
          <w:rFonts w:cs="Arial"/>
          <w:sz w:val="20"/>
          <w:szCs w:val="20"/>
        </w:rPr>
      </w:pPr>
      <w:r w:rsidRPr="006B61AA">
        <w:rPr>
          <w:rFonts w:cs="Arial"/>
          <w:sz w:val="20"/>
          <w:szCs w:val="20"/>
        </w:rPr>
        <w:t>*I have confirmed the person's identity using an identification document and the document I relied on was:</w:t>
      </w:r>
    </w:p>
    <w:p w14:paraId="528646C5" w14:textId="77777777" w:rsidR="007D47CE" w:rsidRDefault="007D47CE" w:rsidP="007D47CE">
      <w:pPr>
        <w:keepNext/>
        <w:autoSpaceDE w:val="0"/>
        <w:autoSpaceDN w:val="0"/>
        <w:adjustRightInd w:val="0"/>
        <w:spacing w:before="0" w:after="0"/>
        <w:rPr>
          <w:rFonts w:cs="Arial"/>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C2C95" w14:paraId="139D057B" w14:textId="77777777" w:rsidTr="00AF7BE8">
        <w:tc>
          <w:tcPr>
            <w:tcW w:w="4819" w:type="dxa"/>
          </w:tcPr>
          <w:p w14:paraId="00E119AB" w14:textId="56A262D4" w:rsidR="00CC2C95" w:rsidRDefault="00CC2C95" w:rsidP="00CC2C95">
            <w:pPr>
              <w:keepNext/>
              <w:pBdr>
                <w:bottom w:val="single" w:sz="12" w:space="1" w:color="auto"/>
              </w:pBdr>
              <w:autoSpaceDE w:val="0"/>
              <w:autoSpaceDN w:val="0"/>
              <w:adjustRightInd w:val="0"/>
              <w:spacing w:before="240" w:after="0"/>
              <w:rPr>
                <w:rFonts w:cs="Arial"/>
              </w:rPr>
            </w:pPr>
          </w:p>
          <w:p w14:paraId="5E0B3BFD" w14:textId="1E597124" w:rsidR="00CC2C95" w:rsidRDefault="00CC2C95" w:rsidP="00CC2C95">
            <w:pPr>
              <w:keepNext/>
              <w:autoSpaceDE w:val="0"/>
              <w:autoSpaceDN w:val="0"/>
              <w:adjustRightInd w:val="0"/>
              <w:spacing w:before="240" w:after="0"/>
              <w:rPr>
                <w:rFonts w:cs="Arial"/>
                <w:sz w:val="20"/>
                <w:szCs w:val="20"/>
              </w:rPr>
            </w:pPr>
            <w:r w:rsidRPr="006B61AA">
              <w:rPr>
                <w:rFonts w:cs="Arial"/>
                <w:sz w:val="20"/>
                <w:szCs w:val="20"/>
              </w:rPr>
              <w:t>[Describe identification document relied on]</w:t>
            </w:r>
          </w:p>
          <w:p w14:paraId="68563045" w14:textId="77777777" w:rsidR="009E17A5" w:rsidRPr="00CC2C95" w:rsidRDefault="009E17A5" w:rsidP="00CC2C95">
            <w:pPr>
              <w:keepNext/>
              <w:autoSpaceDE w:val="0"/>
              <w:autoSpaceDN w:val="0"/>
              <w:adjustRightInd w:val="0"/>
              <w:spacing w:before="240" w:after="0"/>
              <w:rPr>
                <w:rFonts w:cs="Arial"/>
              </w:rPr>
            </w:pPr>
          </w:p>
          <w:p w14:paraId="5CF57485" w14:textId="77777777" w:rsidR="00CC2C95" w:rsidRDefault="00CC2C95" w:rsidP="007D47CE">
            <w:pPr>
              <w:keepNext/>
              <w:autoSpaceDE w:val="0"/>
              <w:autoSpaceDN w:val="0"/>
              <w:adjustRightInd w:val="0"/>
              <w:spacing w:before="0" w:after="0"/>
              <w:rPr>
                <w:rFonts w:cs="Arial"/>
              </w:rPr>
            </w:pPr>
          </w:p>
        </w:tc>
        <w:tc>
          <w:tcPr>
            <w:tcW w:w="4819" w:type="dxa"/>
          </w:tcPr>
          <w:p w14:paraId="4F83F00D" w14:textId="77777777" w:rsidR="00CC2C95" w:rsidRDefault="00CC2C95" w:rsidP="007D47CE">
            <w:pPr>
              <w:keepNext/>
              <w:autoSpaceDE w:val="0"/>
              <w:autoSpaceDN w:val="0"/>
              <w:adjustRightInd w:val="0"/>
              <w:spacing w:before="0" w:after="0"/>
              <w:rPr>
                <w:rFonts w:cs="Arial"/>
              </w:rPr>
            </w:pPr>
          </w:p>
        </w:tc>
      </w:tr>
      <w:tr w:rsidR="00CC2C95" w14:paraId="50B7F28B" w14:textId="77777777" w:rsidTr="00AF7BE8">
        <w:tc>
          <w:tcPr>
            <w:tcW w:w="4819" w:type="dxa"/>
          </w:tcPr>
          <w:p w14:paraId="66A52123" w14:textId="67F5207E" w:rsidR="00CC2C95" w:rsidRDefault="00CC2C95" w:rsidP="007D47CE">
            <w:pPr>
              <w:keepNext/>
              <w:pBdr>
                <w:bottom w:val="single" w:sz="12" w:space="1" w:color="auto"/>
              </w:pBdr>
              <w:autoSpaceDE w:val="0"/>
              <w:autoSpaceDN w:val="0"/>
              <w:adjustRightInd w:val="0"/>
              <w:spacing w:before="0" w:after="0"/>
              <w:rPr>
                <w:rFonts w:cs="Arial"/>
                <w:sz w:val="20"/>
                <w:szCs w:val="20"/>
              </w:rPr>
            </w:pPr>
          </w:p>
          <w:p w14:paraId="09E80299" w14:textId="22DBD5C8" w:rsidR="00CC2C95" w:rsidRDefault="00CC2C95" w:rsidP="007D47CE">
            <w:pPr>
              <w:keepNext/>
              <w:autoSpaceDE w:val="0"/>
              <w:autoSpaceDN w:val="0"/>
              <w:adjustRightInd w:val="0"/>
              <w:spacing w:before="0" w:after="0"/>
              <w:rPr>
                <w:rFonts w:cs="Arial"/>
              </w:rPr>
            </w:pPr>
            <w:r w:rsidRPr="006B61AA">
              <w:rPr>
                <w:rFonts w:cs="Arial"/>
                <w:sz w:val="20"/>
                <w:szCs w:val="20"/>
              </w:rPr>
              <w:t>Date</w:t>
            </w:r>
            <w:r w:rsidRPr="006B61AA">
              <w:rPr>
                <w:rFonts w:cs="Arial"/>
              </w:rPr>
              <w:t xml:space="preserve">     </w:t>
            </w:r>
          </w:p>
        </w:tc>
        <w:tc>
          <w:tcPr>
            <w:tcW w:w="4819" w:type="dxa"/>
          </w:tcPr>
          <w:p w14:paraId="7C73276B" w14:textId="77777777" w:rsidR="00AF7BE8" w:rsidRDefault="00AF7BE8" w:rsidP="00AF7BE8">
            <w:pPr>
              <w:keepNext/>
              <w:pBdr>
                <w:bottom w:val="single" w:sz="12" w:space="1" w:color="auto"/>
              </w:pBdr>
              <w:autoSpaceDE w:val="0"/>
              <w:autoSpaceDN w:val="0"/>
              <w:adjustRightInd w:val="0"/>
              <w:spacing w:before="0" w:after="0"/>
              <w:rPr>
                <w:rFonts w:cs="Arial"/>
                <w:sz w:val="20"/>
                <w:szCs w:val="20"/>
              </w:rPr>
            </w:pPr>
          </w:p>
          <w:p w14:paraId="24B862ED" w14:textId="7290DFD5" w:rsidR="00CC2C95" w:rsidRDefault="00AF7BE8" w:rsidP="00AF7BE8">
            <w:pPr>
              <w:keepNext/>
              <w:autoSpaceDE w:val="0"/>
              <w:autoSpaceDN w:val="0"/>
              <w:adjustRightInd w:val="0"/>
              <w:spacing w:before="0" w:after="0"/>
              <w:rPr>
                <w:rFonts w:cs="Arial"/>
              </w:rPr>
            </w:pPr>
            <w:r w:rsidRPr="006B61AA">
              <w:rPr>
                <w:rFonts w:cs="Arial"/>
                <w:sz w:val="20"/>
                <w:szCs w:val="20"/>
              </w:rPr>
              <w:t>Signature of authorised witness</w:t>
            </w:r>
          </w:p>
        </w:tc>
      </w:tr>
    </w:tbl>
    <w:p w14:paraId="08561AE3" w14:textId="77777777" w:rsidR="007D47CE" w:rsidRPr="0031404B" w:rsidRDefault="007D47CE" w:rsidP="007D47CE">
      <w:pPr>
        <w:rPr>
          <w:color w:val="615F5F" w:themeColor="text1" w:themeTint="BF"/>
          <w:sz w:val="28"/>
          <w:szCs w:val="28"/>
        </w:rPr>
      </w:pPr>
    </w:p>
    <w:p w14:paraId="5B76C597" w14:textId="1A520098" w:rsidR="00537BBD" w:rsidRPr="00826FA6" w:rsidRDefault="00DD6853" w:rsidP="00EE001E">
      <w:pPr>
        <w:pStyle w:val="Heading2"/>
      </w:pPr>
      <w:bookmarkStart w:id="8" w:name="_Toc68166520"/>
      <w:r>
        <w:t xml:space="preserve">Section </w:t>
      </w:r>
      <w:r w:rsidR="00A5731C">
        <w:t>8</w:t>
      </w:r>
      <w:r>
        <w:t xml:space="preserve"> – </w:t>
      </w:r>
      <w:r w:rsidR="00537BBD">
        <w:t>Attachments</w:t>
      </w:r>
      <w:bookmarkEnd w:id="8"/>
      <w:r>
        <w:t xml:space="preserve"> </w:t>
      </w:r>
    </w:p>
    <w:p w14:paraId="76870A58" w14:textId="019FBE0F" w:rsidR="00537BBD" w:rsidRPr="00DD6853" w:rsidRDefault="00DD6853" w:rsidP="001613E0">
      <w:r>
        <w:rPr>
          <w:iCs/>
        </w:rPr>
        <w:t>Optional:</w:t>
      </w:r>
      <w:r>
        <w:t xml:space="preserve"> Please provide any supporting documentation that may support your </w:t>
      </w:r>
      <w:r w:rsidR="00B5594A">
        <w:t>preliminary</w:t>
      </w:r>
      <w:r>
        <w:t xml:space="preserve"> submission</w:t>
      </w:r>
      <w:r w:rsidR="0053458D">
        <w:t>.</w:t>
      </w:r>
    </w:p>
    <w:p w14:paraId="5BD1F41B" w14:textId="7E133820" w:rsidR="00F64D16" w:rsidRPr="00826FA6" w:rsidRDefault="00F64D16" w:rsidP="00F64D16">
      <w:pPr>
        <w:pStyle w:val="Caption"/>
        <w:keepNext/>
      </w:pPr>
      <w:r w:rsidRPr="00826FA6">
        <w:t>Table</w:t>
      </w:r>
      <w:r w:rsidR="009E6949">
        <w:t xml:space="preserve"> </w:t>
      </w:r>
      <w:r w:rsidR="002A2622">
        <w:t>7</w:t>
      </w:r>
      <w:r w:rsidR="00DD6853">
        <w:t>.1</w:t>
      </w:r>
      <w:r>
        <w:t>.</w:t>
      </w:r>
      <w:r w:rsidRPr="00826FA6">
        <w:t xml:space="preserve"> </w:t>
      </w:r>
      <w:r>
        <w:t>Attachments</w:t>
      </w:r>
    </w:p>
    <w:tbl>
      <w:tblPr>
        <w:tblStyle w:val="DPIEnormal"/>
        <w:tblW w:w="9739" w:type="dxa"/>
        <w:tblLook w:val="04A0" w:firstRow="1" w:lastRow="0" w:firstColumn="1" w:lastColumn="0" w:noHBand="0" w:noVBand="1"/>
        <w:tblCaption w:val="Data Table - Insert ALT text here"/>
      </w:tblPr>
      <w:tblGrid>
        <w:gridCol w:w="3453"/>
        <w:gridCol w:w="6286"/>
      </w:tblGrid>
      <w:tr w:rsidR="00DD6853" w:rsidRPr="00AE4C54" w14:paraId="3FE3B5A9" w14:textId="77777777" w:rsidTr="00DD6853">
        <w:trPr>
          <w:cnfStyle w:val="100000000000" w:firstRow="1" w:lastRow="0" w:firstColumn="0" w:lastColumn="0" w:oddVBand="0" w:evenVBand="0" w:oddHBand="0" w:evenHBand="0" w:firstRowFirstColumn="0" w:firstRowLastColumn="0" w:lastRowFirstColumn="0" w:lastRowLastColumn="0"/>
          <w:trHeight w:val="466"/>
        </w:trPr>
        <w:tc>
          <w:tcPr>
            <w:tcW w:w="3453" w:type="dxa"/>
          </w:tcPr>
          <w:p w14:paraId="34BBF58D" w14:textId="0E7FE403" w:rsidR="00DD6853" w:rsidRPr="00AE4C54" w:rsidRDefault="00DD6853" w:rsidP="007067BD">
            <w:pPr>
              <w:jc w:val="center"/>
            </w:pPr>
            <w:r>
              <w:t>Attachment</w:t>
            </w:r>
          </w:p>
        </w:tc>
        <w:tc>
          <w:tcPr>
            <w:tcW w:w="6286" w:type="dxa"/>
          </w:tcPr>
          <w:p w14:paraId="7803E4A5" w14:textId="70D435A0" w:rsidR="00DD6853" w:rsidRPr="00AE4C54" w:rsidRDefault="00DD6853" w:rsidP="007067BD">
            <w:pPr>
              <w:jc w:val="center"/>
            </w:pPr>
            <w:r>
              <w:t>Comments (If relevant)</w:t>
            </w:r>
          </w:p>
        </w:tc>
      </w:tr>
      <w:tr w:rsidR="00DD6853" w:rsidRPr="00AE4C54" w14:paraId="5BAF01DE" w14:textId="5290634D" w:rsidTr="00DD6853">
        <w:trPr>
          <w:trHeight w:val="466"/>
        </w:trPr>
        <w:sdt>
          <w:sdtPr>
            <w:id w:val="-2105107089"/>
            <w:placeholder>
              <w:docPart w:val="B5D00AB949854F3180A4926911D64733"/>
            </w:placeholder>
          </w:sdtPr>
          <w:sdtEndPr/>
          <w:sdtContent>
            <w:tc>
              <w:tcPr>
                <w:tcW w:w="3453" w:type="dxa"/>
              </w:tcPr>
              <w:p w14:paraId="58DDE4AD" w14:textId="3FE4BFC1" w:rsidR="00DD6853" w:rsidRDefault="002C737B" w:rsidP="002C737B">
                <w:pPr>
                  <w:jc w:val="center"/>
                </w:pPr>
                <w:r>
                  <w:t>Existing</w:t>
                </w:r>
                <w:r w:rsidR="009E17A5">
                  <w:t xml:space="preserve"> Lease</w:t>
                </w:r>
              </w:p>
            </w:tc>
          </w:sdtContent>
        </w:sdt>
        <w:sdt>
          <w:sdtPr>
            <w:id w:val="964389748"/>
            <w:placeholder>
              <w:docPart w:val="A97D57176C5E48B88C93882CD6F61BC6"/>
            </w:placeholder>
          </w:sdtPr>
          <w:sdtEndPr/>
          <w:sdtContent>
            <w:tc>
              <w:tcPr>
                <w:tcW w:w="6286" w:type="dxa"/>
              </w:tcPr>
              <w:p w14:paraId="6F550AC7" w14:textId="01E53E37" w:rsidR="00DD6853" w:rsidRDefault="00DD6853" w:rsidP="007067BD">
                <w:pPr>
                  <w:jc w:val="center"/>
                </w:pPr>
              </w:p>
            </w:tc>
          </w:sdtContent>
        </w:sdt>
      </w:tr>
      <w:tr w:rsidR="00DD6853" w:rsidRPr="00AE4C54" w14:paraId="115A7249" w14:textId="77777777" w:rsidTr="00DD6853">
        <w:trPr>
          <w:trHeight w:val="466"/>
        </w:trPr>
        <w:sdt>
          <w:sdtPr>
            <w:id w:val="41259591"/>
            <w:placeholder>
              <w:docPart w:val="7B4F0AB431ED4DB0AEAE737CFA81B9DF"/>
            </w:placeholder>
            <w:showingPlcHdr/>
          </w:sdtPr>
          <w:sdtEndPr/>
          <w:sdtContent>
            <w:tc>
              <w:tcPr>
                <w:tcW w:w="3453" w:type="dxa"/>
              </w:tcPr>
              <w:p w14:paraId="45BDB673" w14:textId="064DB394" w:rsidR="00DD6853" w:rsidRPr="00AB06AE" w:rsidRDefault="00DD6853" w:rsidP="007067BD">
                <w:pPr>
                  <w:jc w:val="center"/>
                </w:pPr>
                <w:r w:rsidRPr="00A00C88">
                  <w:rPr>
                    <w:rStyle w:val="PlaceholderText"/>
                  </w:rPr>
                  <w:t>Click or tap here to enter text.</w:t>
                </w:r>
              </w:p>
            </w:tc>
          </w:sdtContent>
        </w:sdt>
        <w:sdt>
          <w:sdtPr>
            <w:id w:val="801120993"/>
            <w:placeholder>
              <w:docPart w:val="D662DF9AB2BE4331A759152DC56AE6C2"/>
            </w:placeholder>
            <w:showingPlcHdr/>
          </w:sdtPr>
          <w:sdtEndPr/>
          <w:sdtContent>
            <w:tc>
              <w:tcPr>
                <w:tcW w:w="6286" w:type="dxa"/>
              </w:tcPr>
              <w:p w14:paraId="05F2780D" w14:textId="2FB7A9BF" w:rsidR="00DD6853" w:rsidRPr="00AB06AE" w:rsidRDefault="00DD6853" w:rsidP="007067BD">
                <w:pPr>
                  <w:jc w:val="center"/>
                </w:pPr>
                <w:r w:rsidRPr="00A00C88">
                  <w:rPr>
                    <w:rStyle w:val="PlaceholderText"/>
                  </w:rPr>
                  <w:t>Click or tap here to enter text.</w:t>
                </w:r>
              </w:p>
            </w:tc>
          </w:sdtContent>
        </w:sdt>
      </w:tr>
      <w:tr w:rsidR="00DD6853" w:rsidRPr="00AE4C54" w14:paraId="044BBA92" w14:textId="77777777" w:rsidTr="00DD6853">
        <w:trPr>
          <w:trHeight w:val="466"/>
        </w:trPr>
        <w:tc>
          <w:tcPr>
            <w:tcW w:w="3453" w:type="dxa"/>
          </w:tcPr>
          <w:p w14:paraId="50B8EC5C" w14:textId="2CF20C01" w:rsidR="00DD6853" w:rsidRDefault="00DD6853" w:rsidP="007067BD">
            <w:pPr>
              <w:jc w:val="center"/>
            </w:pPr>
          </w:p>
        </w:tc>
        <w:tc>
          <w:tcPr>
            <w:tcW w:w="6286" w:type="dxa"/>
          </w:tcPr>
          <w:p w14:paraId="61D6B0DB" w14:textId="77777777" w:rsidR="00DD6853" w:rsidRPr="00AB06AE" w:rsidRDefault="00DD6853" w:rsidP="007067BD">
            <w:pPr>
              <w:jc w:val="center"/>
            </w:pPr>
          </w:p>
        </w:tc>
      </w:tr>
    </w:tbl>
    <w:p w14:paraId="55F431C9" w14:textId="77777777" w:rsidR="00A72A7E" w:rsidRDefault="00A72A7E" w:rsidP="00E1187A">
      <w:pPr>
        <w:sectPr w:rsidR="00A72A7E" w:rsidSect="00D04B4C">
          <w:headerReference w:type="default" r:id="rId23"/>
          <w:footerReference w:type="default" r:id="rId24"/>
          <w:headerReference w:type="first" r:id="rId25"/>
          <w:footerReference w:type="first" r:id="rId26"/>
          <w:pgSz w:w="11906" w:h="16838" w:code="9"/>
          <w:pgMar w:top="2410" w:right="1134" w:bottom="1276" w:left="1134" w:header="454" w:footer="567" w:gutter="0"/>
          <w:pgNumType w:start="1"/>
          <w:cols w:space="708"/>
          <w:docGrid w:linePitch="360"/>
        </w:sectPr>
      </w:pPr>
    </w:p>
    <w:p w14:paraId="0813A1FB" w14:textId="323FBE99" w:rsidR="00E1187A" w:rsidRPr="005B3146" w:rsidRDefault="00E1187A" w:rsidP="005B3146">
      <w:pPr>
        <w:pStyle w:val="Disclaimer"/>
      </w:pPr>
      <w:r w:rsidRPr="005B3146">
        <w:t xml:space="preserve">© State of New South Wales through Department of </w:t>
      </w:r>
      <w:r w:rsidR="00D27168" w:rsidRPr="005B3146">
        <w:t xml:space="preserve">Planning, </w:t>
      </w:r>
      <w:r w:rsidRPr="005B3146">
        <w:t>Industry</w:t>
      </w:r>
      <w:r w:rsidR="00D27168" w:rsidRPr="005B3146">
        <w:t xml:space="preserve"> </w:t>
      </w:r>
      <w:r w:rsidR="00CD7A5E">
        <w:t>and</w:t>
      </w:r>
      <w:r w:rsidR="00D27168" w:rsidRPr="005B3146">
        <w:t xml:space="preserve"> Environment</w:t>
      </w:r>
      <w:r w:rsidRPr="005B3146">
        <w:t xml:space="preserve"> </w:t>
      </w:r>
      <w:r w:rsidR="007E635A">
        <w:fldChar w:fldCharType="begin"/>
      </w:r>
      <w:r w:rsidR="007E635A">
        <w:instrText xml:space="preserve"> DATE  \@ "yyyy"  \* MERGEFORMAT </w:instrText>
      </w:r>
      <w:r w:rsidR="007E635A">
        <w:fldChar w:fldCharType="separate"/>
      </w:r>
      <w:r w:rsidR="00F30757">
        <w:rPr>
          <w:noProof/>
        </w:rPr>
        <w:t>2021</w:t>
      </w:r>
      <w:r w:rsidR="007E635A">
        <w:fldChar w:fldCharType="end"/>
      </w:r>
      <w:r w:rsidR="007E635A">
        <w:t xml:space="preserve">. </w:t>
      </w:r>
      <w:r w:rsidRPr="005B3146">
        <w:t>The information contained in this publication is based on knowledge and underst</w:t>
      </w:r>
      <w:r w:rsidR="00DB6FF4" w:rsidRPr="005B3146">
        <w:t xml:space="preserve">anding at the time of writing </w:t>
      </w:r>
      <w:r w:rsidR="007E635A">
        <w:fldChar w:fldCharType="begin"/>
      </w:r>
      <w:r w:rsidR="007E635A">
        <w:instrText xml:space="preserve"> DATE  \@ "MMMM yyyy"  \* MERGEFORMAT </w:instrText>
      </w:r>
      <w:r w:rsidR="007E635A">
        <w:fldChar w:fldCharType="separate"/>
      </w:r>
      <w:r w:rsidR="00F30757">
        <w:rPr>
          <w:noProof/>
        </w:rPr>
        <w:t>April 2021</w:t>
      </w:r>
      <w:r w:rsidR="007E635A">
        <w:fldChar w:fldCharType="end"/>
      </w:r>
      <w:r w:rsidRPr="005B3146">
        <w:t xml:space="preserve">. However, because of advances in knowledge, users are reminded of the need to ensure that the information upon which they rely is up to date and to check the currency of the information with the appropriate officer of the Department of </w:t>
      </w:r>
      <w:r w:rsidR="00D27168" w:rsidRPr="005B3146">
        <w:t xml:space="preserve">Planning, Industry </w:t>
      </w:r>
      <w:r w:rsidR="00CD7A5E">
        <w:t>and</w:t>
      </w:r>
      <w:r w:rsidR="00D27168" w:rsidRPr="005B3146">
        <w:t xml:space="preserve"> Environment </w:t>
      </w:r>
      <w:r w:rsidRPr="005B3146">
        <w:t>or the user’s independent adviser.</w:t>
      </w:r>
    </w:p>
    <w:sectPr w:rsidR="00E1187A" w:rsidRPr="005B3146" w:rsidSect="00D04B4C">
      <w:pgSz w:w="11906" w:h="16838" w:code="9"/>
      <w:pgMar w:top="2410" w:right="1134" w:bottom="1276" w:left="1134"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93E70" w14:textId="77777777" w:rsidR="00620D2A" w:rsidRDefault="00620D2A" w:rsidP="00870475">
      <w:pPr>
        <w:spacing w:after="0" w:line="240" w:lineRule="auto"/>
      </w:pPr>
      <w:r>
        <w:separator/>
      </w:r>
    </w:p>
  </w:endnote>
  <w:endnote w:type="continuationSeparator" w:id="0">
    <w:p w14:paraId="63E29F0F" w14:textId="77777777" w:rsidR="00620D2A" w:rsidRDefault="00620D2A" w:rsidP="00870475">
      <w:pPr>
        <w:spacing w:after="0" w:line="240" w:lineRule="auto"/>
      </w:pPr>
      <w:r>
        <w:continuationSeparator/>
      </w:r>
    </w:p>
  </w:endnote>
  <w:endnote w:type="continuationNotice" w:id="1">
    <w:p w14:paraId="0DF46E05" w14:textId="77777777" w:rsidR="00620D2A" w:rsidRDefault="00620D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3274" w14:textId="24816CA9" w:rsidR="00C70901" w:rsidRPr="002D7CA6" w:rsidRDefault="00C70901" w:rsidP="002D7CA6">
    <w:pPr>
      <w:pStyle w:val="Footer"/>
    </w:pPr>
    <w:r w:rsidRPr="002D7CA6">
      <w:t xml:space="preserve">NSW </w:t>
    </w:r>
    <w:r w:rsidR="00CB539F">
      <w:t>Land and Housing Corporation</w:t>
    </w:r>
    <w:r w:rsidR="00567F10">
      <w:t xml:space="preserve"> </w:t>
    </w:r>
    <w:r w:rsidR="009C6AFD" w:rsidRPr="002D7CA6">
      <w:t>|</w:t>
    </w:r>
    <w:r w:rsidRPr="002D7CA6">
      <w:t xml:space="preserve"> </w:t>
    </w:r>
    <w:r w:rsidRPr="002D7CA6">
      <w:fldChar w:fldCharType="begin"/>
    </w:r>
    <w:r w:rsidRPr="002D7CA6">
      <w:instrText xml:space="preserve"> PAGE   \* MERGEFORMAT </w:instrText>
    </w:r>
    <w:r w:rsidRPr="002D7CA6">
      <w:fldChar w:fldCharType="separate"/>
    </w:r>
    <w:r w:rsidR="00A80BA8">
      <w:rPr>
        <w:noProof/>
      </w:rPr>
      <w:t>1</w:t>
    </w:r>
    <w:r w:rsidRPr="002D7CA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3267" w14:textId="03283B96" w:rsidR="00C70901" w:rsidRPr="002E54ED" w:rsidRDefault="002E54ED" w:rsidP="002D7CA6">
    <w:pPr>
      <w:pStyle w:val="Footer"/>
    </w:pPr>
    <w:r>
      <w:t xml:space="preserve">NSW </w:t>
    </w:r>
    <w:r w:rsidR="00CB539F">
      <w:t>LAHC</w:t>
    </w:r>
    <w:r>
      <w:t xml:space="preserve"> | PUBNN/</w:t>
    </w:r>
    <w:r w:rsidRPr="00434CD7">
      <w:rPr>
        <w:color w:val="FF0000"/>
      </w:rPr>
      <w:t>MMMMM</w:t>
    </w:r>
    <w:r>
      <w:t xml:space="preserve"> | </w:t>
    </w:r>
    <w:r w:rsidRPr="00F96821">
      <w:rPr>
        <w:color w:val="043F5C"/>
      </w:rPr>
      <w:fldChar w:fldCharType="begin"/>
    </w:r>
    <w:r w:rsidRPr="00F96821">
      <w:rPr>
        <w:color w:val="043F5C"/>
      </w:rPr>
      <w:instrText xml:space="preserve"> PAGE   \* MERGEFORMAT </w:instrText>
    </w:r>
    <w:r w:rsidRPr="00F96821">
      <w:rPr>
        <w:color w:val="043F5C"/>
      </w:rPr>
      <w:fldChar w:fldCharType="separate"/>
    </w:r>
    <w:r w:rsidR="00861D2B">
      <w:rPr>
        <w:noProof/>
        <w:color w:val="043F5C"/>
      </w:rPr>
      <w:t>1</w:t>
    </w:r>
    <w:r w:rsidRPr="00F96821">
      <w:rPr>
        <w:noProof/>
        <w:color w:val="043F5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8D0D6" w14:textId="77777777" w:rsidR="00620D2A" w:rsidRDefault="00620D2A" w:rsidP="00870475">
      <w:pPr>
        <w:spacing w:after="0" w:line="240" w:lineRule="auto"/>
      </w:pPr>
      <w:r>
        <w:separator/>
      </w:r>
    </w:p>
  </w:footnote>
  <w:footnote w:type="continuationSeparator" w:id="0">
    <w:p w14:paraId="1BB7DB03" w14:textId="77777777" w:rsidR="00620D2A" w:rsidRDefault="00620D2A" w:rsidP="00870475">
      <w:pPr>
        <w:spacing w:after="0" w:line="240" w:lineRule="auto"/>
      </w:pPr>
      <w:r>
        <w:continuationSeparator/>
      </w:r>
    </w:p>
  </w:footnote>
  <w:footnote w:type="continuationNotice" w:id="1">
    <w:p w14:paraId="486C03C7" w14:textId="77777777" w:rsidR="00620D2A" w:rsidRDefault="00620D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3EDC7" w14:textId="395877B2" w:rsidR="00107AE4" w:rsidRPr="00816F09" w:rsidRDefault="00D04B4C" w:rsidP="00816F09">
    <w:pPr>
      <w:pStyle w:val="Title"/>
    </w:pPr>
    <w:r w:rsidRPr="00816F09">
      <mc:AlternateContent>
        <mc:Choice Requires="wps">
          <w:drawing>
            <wp:anchor distT="0" distB="0" distL="114300" distR="114300" simplePos="0" relativeHeight="251658240" behindDoc="1" locked="0" layoutInCell="1" allowOverlap="1" wp14:anchorId="183493C1" wp14:editId="34150CF5">
              <wp:simplePos x="0" y="0"/>
              <wp:positionH relativeFrom="column">
                <wp:posOffset>-729615</wp:posOffset>
              </wp:positionH>
              <wp:positionV relativeFrom="paragraph">
                <wp:posOffset>-283845</wp:posOffset>
              </wp:positionV>
              <wp:extent cx="7570470" cy="1349375"/>
              <wp:effectExtent l="0" t="0" r="11430" b="22225"/>
              <wp:wrapNone/>
              <wp:docPr id="1" name="Rectangle 1" descr="Blue background" title="Decorative element"/>
              <wp:cNvGraphicFramePr/>
              <a:graphic xmlns:a="http://schemas.openxmlformats.org/drawingml/2006/main">
                <a:graphicData uri="http://schemas.microsoft.com/office/word/2010/wordprocessingShape">
                  <wps:wsp>
                    <wps:cNvSpPr/>
                    <wps:spPr>
                      <a:xfrm>
                        <a:off x="0" y="0"/>
                        <a:ext cx="7570470" cy="1349375"/>
                      </a:xfrm>
                      <a:prstGeom prst="rect">
                        <a:avLst/>
                      </a:prstGeom>
                      <a:solidFill>
                        <a:srgbClr val="00266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A9092" id="Rectangle 1" o:spid="_x0000_s1026" alt="Title: Decorative element - Description: Blue background" style="position:absolute;margin-left:-57.45pt;margin-top:-22.35pt;width:596.1pt;height:1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" fillcolor="#002664" strokecolor="#021f2d [1604]" strokeweight="1pt"/>
          </w:pict>
        </mc:Fallback>
      </mc:AlternateContent>
    </w:r>
    <w:r w:rsidR="005B3146" w:rsidRPr="00816F09">
      <w:drawing>
        <wp:anchor distT="0" distB="0" distL="114300" distR="114300" simplePos="0" relativeHeight="251658241" behindDoc="1" locked="0" layoutInCell="1" allowOverlap="1" wp14:anchorId="269EF589" wp14:editId="3B3E5D24">
          <wp:simplePos x="0" y="0"/>
          <wp:positionH relativeFrom="column">
            <wp:posOffset>5393690</wp:posOffset>
          </wp:positionH>
          <wp:positionV relativeFrom="paragraph">
            <wp:posOffset>-74295</wp:posOffset>
          </wp:positionV>
          <wp:extent cx="668655" cy="723900"/>
          <wp:effectExtent l="0" t="0" r="0" b="0"/>
          <wp:wrapNone/>
          <wp:docPr id="5" name="Picture 5"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SW Government waratah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8655" cy="723900"/>
                  </a:xfrm>
                  <a:prstGeom prst="rect">
                    <a:avLst/>
                  </a:prstGeom>
                </pic:spPr>
              </pic:pic>
            </a:graphicData>
          </a:graphic>
          <wp14:sizeRelH relativeFrom="margin">
            <wp14:pctWidth>0</wp14:pctWidth>
          </wp14:sizeRelH>
        </wp:anchor>
      </w:drawing>
    </w:r>
    <w:r w:rsidR="000A3BA6">
      <w:t xml:space="preserve">CHP </w:t>
    </w:r>
    <w:r w:rsidR="00C12B13">
      <w:t>Redevelopment</w:t>
    </w:r>
    <w:r w:rsidR="000A3BA6">
      <w:t xml:space="preserve"> on LAHC Land</w:t>
    </w:r>
  </w:p>
  <w:p w14:paraId="1915D851" w14:textId="6258C71D" w:rsidR="00A56A04" w:rsidRPr="00816F09" w:rsidRDefault="00EF3DD7" w:rsidP="00816F09">
    <w:pPr>
      <w:pStyle w:val="Subtitle"/>
    </w:pPr>
    <w:r>
      <w:t xml:space="preserve">Preliminary </w:t>
    </w:r>
    <w:r w:rsidR="008C3A76">
      <w:t>Submission</w:t>
    </w:r>
    <w:r w:rsidR="000A3BA6">
      <w:t xml:space="preserve">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45BDC" w14:textId="77777777" w:rsidR="00114257" w:rsidRPr="00861D2B" w:rsidRDefault="00861D2B" w:rsidP="006E42B3">
    <w:r w:rsidRPr="002E54ED">
      <w:rPr>
        <w:noProof/>
        <w:lang w:eastAsia="en-AU"/>
      </w:rPr>
      <mc:AlternateContent>
        <mc:Choice Requires="wps">
          <w:drawing>
            <wp:anchor distT="0" distB="0" distL="114300" distR="114300" simplePos="0" relativeHeight="251658242" behindDoc="1" locked="0" layoutInCell="1" allowOverlap="1" wp14:anchorId="6287F5C8" wp14:editId="14ECF358">
              <wp:simplePos x="0" y="0"/>
              <wp:positionH relativeFrom="page">
                <wp:posOffset>0</wp:posOffset>
              </wp:positionH>
              <wp:positionV relativeFrom="page">
                <wp:posOffset>0</wp:posOffset>
              </wp:positionV>
              <wp:extent cx="7559675" cy="1333500"/>
              <wp:effectExtent l="0" t="0" r="3175" b="0"/>
              <wp:wrapNone/>
              <wp:docPr id="2" name="Rectangle 2" descr="Blue background in header" title="Background colour"/>
              <wp:cNvGraphicFramePr/>
              <a:graphic xmlns:a="http://schemas.openxmlformats.org/drawingml/2006/main">
                <a:graphicData uri="http://schemas.microsoft.com/office/word/2010/wordprocessingShape">
                  <wps:wsp>
                    <wps:cNvSpPr/>
                    <wps:spPr>
                      <a:xfrm>
                        <a:off x="0" y="0"/>
                        <a:ext cx="7559675" cy="133350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0ED10" id="Rectangle 2" o:spid="_x0000_s1026" alt="Title: Background colour - Description: Blue background in header" style="position:absolute;margin-left:0;margin-top:0;width:595.25pt;height:1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" fillcolor="#002664" stroked="f" strokeweight="1pt">
              <w10:wrap anchorx="page" anchory="page"/>
            </v:rect>
          </w:pict>
        </mc:Fallback>
      </mc:AlternateContent>
    </w:r>
    <w:r w:rsidR="002E54ED" w:rsidRPr="002E54ED">
      <w:rPr>
        <w:noProof/>
        <w:lang w:eastAsia="en-AU"/>
      </w:rPr>
      <w:drawing>
        <wp:anchor distT="0" distB="0" distL="114300" distR="114300" simplePos="0" relativeHeight="251658243" behindDoc="1" locked="0" layoutInCell="1" allowOverlap="1" wp14:anchorId="614029D8" wp14:editId="75922A1E">
          <wp:simplePos x="0" y="0"/>
          <wp:positionH relativeFrom="column">
            <wp:posOffset>5356860</wp:posOffset>
          </wp:positionH>
          <wp:positionV relativeFrom="paragraph">
            <wp:posOffset>-67945</wp:posOffset>
          </wp:positionV>
          <wp:extent cx="723900" cy="783590"/>
          <wp:effectExtent l="0" t="0" r="0" b="0"/>
          <wp:wrapTight wrapText="bothSides">
            <wp:wrapPolygon edited="0">
              <wp:start x="5684" y="0"/>
              <wp:lineTo x="0" y="3151"/>
              <wp:lineTo x="0" y="21005"/>
              <wp:lineTo x="20463" y="21005"/>
              <wp:lineTo x="21032" y="11553"/>
              <wp:lineTo x="21032" y="3151"/>
              <wp:lineTo x="15347" y="0"/>
              <wp:lineTo x="568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Waratah primary logo digital - white.png"/>
                  <pic:cNvPicPr/>
                </pic:nvPicPr>
                <pic:blipFill>
                  <a:blip r:embed="rId1">
                    <a:extLst>
                      <a:ext uri="{28A0092B-C50C-407E-A947-70E740481C1C}">
                        <a14:useLocalDpi xmlns:a14="http://schemas.microsoft.com/office/drawing/2010/main" val="0"/>
                      </a:ext>
                    </a:extLst>
                  </a:blip>
                  <a:stretch>
                    <a:fillRect/>
                  </a:stretch>
                </pic:blipFill>
                <pic:spPr>
                  <a:xfrm>
                    <a:off x="0" y="0"/>
                    <a:ext cx="723900" cy="783590"/>
                  </a:xfrm>
                  <a:prstGeom prst="rect">
                    <a:avLst/>
                  </a:prstGeom>
                </pic:spPr>
              </pic:pic>
            </a:graphicData>
          </a:graphic>
          <wp14:sizeRelH relativeFrom="page">
            <wp14:pctWidth>0</wp14:pctWidth>
          </wp14:sizeRelH>
          <wp14:sizeRelV relativeFrom="page">
            <wp14:pctHeight>0</wp14:pctHeight>
          </wp14:sizeRelV>
        </wp:anchor>
      </w:drawing>
    </w:r>
    <w:r w:rsidR="00114257" w:rsidRPr="002E54ED">
      <w:t>Short title or series or program name</w:t>
    </w:r>
  </w:p>
  <w:p w14:paraId="7BD500AD" w14:textId="77777777" w:rsidR="00C70901" w:rsidRDefault="00114257" w:rsidP="006E42B3">
    <w:r w:rsidRPr="002E54ED">
      <w:t>Doc type e.g. Fact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C33C0"/>
    <w:multiLevelType w:val="hybridMultilevel"/>
    <w:tmpl w:val="F71C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322C7"/>
    <w:multiLevelType w:val="multilevel"/>
    <w:tmpl w:val="D064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D34BB"/>
    <w:multiLevelType w:val="hybridMultilevel"/>
    <w:tmpl w:val="48BCB5D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11E53102"/>
    <w:multiLevelType w:val="hybridMultilevel"/>
    <w:tmpl w:val="91EEDD5C"/>
    <w:lvl w:ilvl="0" w:tplc="2F3672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D838E3"/>
    <w:multiLevelType w:val="hybridMultilevel"/>
    <w:tmpl w:val="82764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E73CB"/>
    <w:multiLevelType w:val="hybridMultilevel"/>
    <w:tmpl w:val="F7DA2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656B6"/>
    <w:multiLevelType w:val="hybridMultilevel"/>
    <w:tmpl w:val="3864DD72"/>
    <w:lvl w:ilvl="0" w:tplc="E5F2F6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47613A"/>
    <w:multiLevelType w:val="multilevel"/>
    <w:tmpl w:val="75F2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601846"/>
    <w:multiLevelType w:val="multilevel"/>
    <w:tmpl w:val="E3CC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7017D9"/>
    <w:multiLevelType w:val="multilevel"/>
    <w:tmpl w:val="12743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C55A7E"/>
    <w:multiLevelType w:val="hybridMultilevel"/>
    <w:tmpl w:val="C5C22064"/>
    <w:lvl w:ilvl="0" w:tplc="F628DD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B05673"/>
    <w:multiLevelType w:val="hybridMultilevel"/>
    <w:tmpl w:val="A60C8B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0D4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3A0C0D"/>
    <w:multiLevelType w:val="hybridMultilevel"/>
    <w:tmpl w:val="DDA2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9742B"/>
    <w:multiLevelType w:val="hybridMultilevel"/>
    <w:tmpl w:val="F37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5191F"/>
    <w:multiLevelType w:val="multilevel"/>
    <w:tmpl w:val="FB3A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2B7B57"/>
    <w:multiLevelType w:val="hybridMultilevel"/>
    <w:tmpl w:val="FC4C98C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 w15:restartNumberingAfterBreak="0">
    <w:nsid w:val="38A9631C"/>
    <w:multiLevelType w:val="hybridMultilevel"/>
    <w:tmpl w:val="D59A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B04C8E"/>
    <w:multiLevelType w:val="hybridMultilevel"/>
    <w:tmpl w:val="3DF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A57C4A"/>
    <w:multiLevelType w:val="hybridMultilevel"/>
    <w:tmpl w:val="024C8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E6554F"/>
    <w:multiLevelType w:val="multilevel"/>
    <w:tmpl w:val="FC3E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4B08D6"/>
    <w:multiLevelType w:val="hybridMultilevel"/>
    <w:tmpl w:val="BADC3638"/>
    <w:lvl w:ilvl="0" w:tplc="9CAE67E8">
      <w:start w:val="1"/>
      <w:numFmt w:val="bullet"/>
      <w:lvlText w:val=""/>
      <w:lvlJc w:val="left"/>
      <w:pPr>
        <w:ind w:left="720" w:hanging="360"/>
      </w:pPr>
      <w:rPr>
        <w:rFonts w:ascii="Symbol" w:hAnsi="Symbol" w:hint="default"/>
        <w:color w:val="043F5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712467"/>
    <w:multiLevelType w:val="hybridMultilevel"/>
    <w:tmpl w:val="DF0A13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B24DC7"/>
    <w:multiLevelType w:val="hybridMultilevel"/>
    <w:tmpl w:val="1F8E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626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7D2008"/>
    <w:multiLevelType w:val="multilevel"/>
    <w:tmpl w:val="2058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731294"/>
    <w:multiLevelType w:val="hybridMultilevel"/>
    <w:tmpl w:val="B1C2D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6B1FD2"/>
    <w:multiLevelType w:val="hybridMultilevel"/>
    <w:tmpl w:val="DF125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C6175"/>
    <w:multiLevelType w:val="hybridMultilevel"/>
    <w:tmpl w:val="275AEEF6"/>
    <w:lvl w:ilvl="0" w:tplc="46B2845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3606199"/>
    <w:multiLevelType w:val="hybridMultilevel"/>
    <w:tmpl w:val="08144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836569"/>
    <w:multiLevelType w:val="hybridMultilevel"/>
    <w:tmpl w:val="7596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E3433"/>
    <w:multiLevelType w:val="hybridMultilevel"/>
    <w:tmpl w:val="C96A686A"/>
    <w:lvl w:ilvl="0" w:tplc="D49AC714">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F7271F"/>
    <w:multiLevelType w:val="multilevel"/>
    <w:tmpl w:val="27F442A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041"/>
        </w:tabs>
        <w:ind w:left="2722" w:hanging="68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1955F19"/>
    <w:multiLevelType w:val="hybridMultilevel"/>
    <w:tmpl w:val="2EF4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2F20C4"/>
    <w:multiLevelType w:val="hybridMultilevel"/>
    <w:tmpl w:val="539A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110F5C"/>
    <w:multiLevelType w:val="multilevel"/>
    <w:tmpl w:val="D5AA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465FCB"/>
    <w:multiLevelType w:val="hybridMultilevel"/>
    <w:tmpl w:val="8708B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8A2447"/>
    <w:multiLevelType w:val="hybridMultilevel"/>
    <w:tmpl w:val="F774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E70D12"/>
    <w:multiLevelType w:val="hybridMultilevel"/>
    <w:tmpl w:val="23B8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FD54FB"/>
    <w:multiLevelType w:val="hybridMultilevel"/>
    <w:tmpl w:val="D016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DA0E24"/>
    <w:multiLevelType w:val="hybridMultilevel"/>
    <w:tmpl w:val="F7C02834"/>
    <w:lvl w:ilvl="0" w:tplc="2858133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6A4CBB"/>
    <w:multiLevelType w:val="hybridMultilevel"/>
    <w:tmpl w:val="BA3AF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42"/>
  </w:num>
  <w:num w:numId="4">
    <w:abstractNumId w:val="17"/>
  </w:num>
  <w:num w:numId="5">
    <w:abstractNumId w:val="6"/>
  </w:num>
  <w:num w:numId="6">
    <w:abstractNumId w:val="18"/>
  </w:num>
  <w:num w:numId="7">
    <w:abstractNumId w:val="11"/>
  </w:num>
  <w:num w:numId="8">
    <w:abstractNumId w:val="10"/>
  </w:num>
  <w:num w:numId="9">
    <w:abstractNumId w:val="24"/>
  </w:num>
  <w:num w:numId="10">
    <w:abstractNumId w:val="12"/>
  </w:num>
  <w:num w:numId="11">
    <w:abstractNumId w:val="36"/>
  </w:num>
  <w:num w:numId="12">
    <w:abstractNumId w:val="16"/>
  </w:num>
  <w:num w:numId="13">
    <w:abstractNumId w:val="14"/>
  </w:num>
  <w:num w:numId="14">
    <w:abstractNumId w:val="9"/>
  </w:num>
  <w:num w:numId="15">
    <w:abstractNumId w:val="8"/>
  </w:num>
  <w:num w:numId="16">
    <w:abstractNumId w:val="37"/>
  </w:num>
  <w:num w:numId="17">
    <w:abstractNumId w:val="5"/>
  </w:num>
  <w:num w:numId="18">
    <w:abstractNumId w:val="33"/>
  </w:num>
  <w:num w:numId="19">
    <w:abstractNumId w:val="38"/>
  </w:num>
  <w:num w:numId="20">
    <w:abstractNumId w:val="30"/>
  </w:num>
  <w:num w:numId="21">
    <w:abstractNumId w:val="4"/>
  </w:num>
  <w:num w:numId="22">
    <w:abstractNumId w:val="2"/>
  </w:num>
  <w:num w:numId="23">
    <w:abstractNumId w:val="6"/>
  </w:num>
  <w:num w:numId="24">
    <w:abstractNumId w:val="13"/>
  </w:num>
  <w:num w:numId="25">
    <w:abstractNumId w:val="39"/>
  </w:num>
  <w:num w:numId="26">
    <w:abstractNumId w:val="23"/>
  </w:num>
  <w:num w:numId="27">
    <w:abstractNumId w:val="41"/>
  </w:num>
  <w:num w:numId="28">
    <w:abstractNumId w:val="40"/>
  </w:num>
  <w:num w:numId="29">
    <w:abstractNumId w:val="34"/>
  </w:num>
  <w:num w:numId="30">
    <w:abstractNumId w:val="27"/>
  </w:num>
  <w:num w:numId="31">
    <w:abstractNumId w:val="1"/>
  </w:num>
  <w:num w:numId="32">
    <w:abstractNumId w:val="20"/>
  </w:num>
  <w:num w:numId="33">
    <w:abstractNumId w:val="35"/>
  </w:num>
  <w:num w:numId="34">
    <w:abstractNumId w:val="7"/>
  </w:num>
  <w:num w:numId="35">
    <w:abstractNumId w:val="15"/>
  </w:num>
  <w:num w:numId="36">
    <w:abstractNumId w:val="25"/>
  </w:num>
  <w:num w:numId="37">
    <w:abstractNumId w:val="31"/>
  </w:num>
  <w:num w:numId="38">
    <w:abstractNumId w:val="22"/>
  </w:num>
  <w:num w:numId="39">
    <w:abstractNumId w:val="32"/>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9"/>
  </w:num>
  <w:num w:numId="43">
    <w:abstractNumId w:val="26"/>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SortMethod w:val="000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E98"/>
    <w:rsid w:val="000030D5"/>
    <w:rsid w:val="0000698D"/>
    <w:rsid w:val="00006BD1"/>
    <w:rsid w:val="00010C34"/>
    <w:rsid w:val="0001128B"/>
    <w:rsid w:val="000143C8"/>
    <w:rsid w:val="00017CF2"/>
    <w:rsid w:val="0002363D"/>
    <w:rsid w:val="00023D8B"/>
    <w:rsid w:val="000245BE"/>
    <w:rsid w:val="0002626B"/>
    <w:rsid w:val="000265F9"/>
    <w:rsid w:val="00027C4A"/>
    <w:rsid w:val="00030531"/>
    <w:rsid w:val="00032F19"/>
    <w:rsid w:val="00033719"/>
    <w:rsid w:val="00034638"/>
    <w:rsid w:val="00034A38"/>
    <w:rsid w:val="00034C31"/>
    <w:rsid w:val="00036BC0"/>
    <w:rsid w:val="00037508"/>
    <w:rsid w:val="0004116C"/>
    <w:rsid w:val="00045CA5"/>
    <w:rsid w:val="0004783D"/>
    <w:rsid w:val="00050718"/>
    <w:rsid w:val="00051FB0"/>
    <w:rsid w:val="00053D95"/>
    <w:rsid w:val="00054FA2"/>
    <w:rsid w:val="000553C0"/>
    <w:rsid w:val="00060417"/>
    <w:rsid w:val="00060756"/>
    <w:rsid w:val="00061BD6"/>
    <w:rsid w:val="00065348"/>
    <w:rsid w:val="00066221"/>
    <w:rsid w:val="00066460"/>
    <w:rsid w:val="00071DD1"/>
    <w:rsid w:val="000735DD"/>
    <w:rsid w:val="00073FD5"/>
    <w:rsid w:val="000741D0"/>
    <w:rsid w:val="0007422E"/>
    <w:rsid w:val="00074399"/>
    <w:rsid w:val="00074761"/>
    <w:rsid w:val="00075912"/>
    <w:rsid w:val="00076E62"/>
    <w:rsid w:val="00077317"/>
    <w:rsid w:val="00077732"/>
    <w:rsid w:val="0008003C"/>
    <w:rsid w:val="00080E51"/>
    <w:rsid w:val="00081383"/>
    <w:rsid w:val="000843BD"/>
    <w:rsid w:val="00086D7B"/>
    <w:rsid w:val="00087161"/>
    <w:rsid w:val="00092FEA"/>
    <w:rsid w:val="0009311B"/>
    <w:rsid w:val="0009392F"/>
    <w:rsid w:val="00095752"/>
    <w:rsid w:val="000A3BA6"/>
    <w:rsid w:val="000A46C2"/>
    <w:rsid w:val="000A52E3"/>
    <w:rsid w:val="000A6A9B"/>
    <w:rsid w:val="000B0A35"/>
    <w:rsid w:val="000B3D82"/>
    <w:rsid w:val="000B46CD"/>
    <w:rsid w:val="000B5D4D"/>
    <w:rsid w:val="000B7A95"/>
    <w:rsid w:val="000C3F22"/>
    <w:rsid w:val="000C4D13"/>
    <w:rsid w:val="000C4EC6"/>
    <w:rsid w:val="000D0063"/>
    <w:rsid w:val="000D0EE1"/>
    <w:rsid w:val="000D1266"/>
    <w:rsid w:val="000D1571"/>
    <w:rsid w:val="000D1945"/>
    <w:rsid w:val="000D1BD4"/>
    <w:rsid w:val="000D2FB1"/>
    <w:rsid w:val="000D5270"/>
    <w:rsid w:val="000D75B2"/>
    <w:rsid w:val="000D7667"/>
    <w:rsid w:val="000E15D9"/>
    <w:rsid w:val="000E19E6"/>
    <w:rsid w:val="000E2D74"/>
    <w:rsid w:val="000E67BF"/>
    <w:rsid w:val="000E688D"/>
    <w:rsid w:val="000E6D90"/>
    <w:rsid w:val="000E7634"/>
    <w:rsid w:val="000F0600"/>
    <w:rsid w:val="000F2B64"/>
    <w:rsid w:val="000F313C"/>
    <w:rsid w:val="000F3659"/>
    <w:rsid w:val="000F4A57"/>
    <w:rsid w:val="000F4BA0"/>
    <w:rsid w:val="000F6DEC"/>
    <w:rsid w:val="00101548"/>
    <w:rsid w:val="001016A9"/>
    <w:rsid w:val="00102666"/>
    <w:rsid w:val="00103336"/>
    <w:rsid w:val="00103A7D"/>
    <w:rsid w:val="00104242"/>
    <w:rsid w:val="00107AE4"/>
    <w:rsid w:val="00111FEA"/>
    <w:rsid w:val="00114257"/>
    <w:rsid w:val="0011460A"/>
    <w:rsid w:val="00115A9F"/>
    <w:rsid w:val="001210CC"/>
    <w:rsid w:val="00121FC5"/>
    <w:rsid w:val="00122C9B"/>
    <w:rsid w:val="001249B1"/>
    <w:rsid w:val="001249D7"/>
    <w:rsid w:val="00125AE3"/>
    <w:rsid w:val="001320A1"/>
    <w:rsid w:val="00133CE9"/>
    <w:rsid w:val="00133E15"/>
    <w:rsid w:val="0013783A"/>
    <w:rsid w:val="00140412"/>
    <w:rsid w:val="001415F0"/>
    <w:rsid w:val="001425BA"/>
    <w:rsid w:val="001427E9"/>
    <w:rsid w:val="00142B04"/>
    <w:rsid w:val="00144255"/>
    <w:rsid w:val="00144B7B"/>
    <w:rsid w:val="00144C92"/>
    <w:rsid w:val="00145757"/>
    <w:rsid w:val="0014786E"/>
    <w:rsid w:val="00147A64"/>
    <w:rsid w:val="00147AB9"/>
    <w:rsid w:val="0015020B"/>
    <w:rsid w:val="00150709"/>
    <w:rsid w:val="00150D2D"/>
    <w:rsid w:val="00153BCA"/>
    <w:rsid w:val="00156669"/>
    <w:rsid w:val="001613E0"/>
    <w:rsid w:val="00163809"/>
    <w:rsid w:val="00165BB9"/>
    <w:rsid w:val="00171804"/>
    <w:rsid w:val="00172F16"/>
    <w:rsid w:val="001730AE"/>
    <w:rsid w:val="00175C56"/>
    <w:rsid w:val="00177023"/>
    <w:rsid w:val="0018450D"/>
    <w:rsid w:val="00187502"/>
    <w:rsid w:val="00187C40"/>
    <w:rsid w:val="00192109"/>
    <w:rsid w:val="001931E6"/>
    <w:rsid w:val="001939AE"/>
    <w:rsid w:val="0019477C"/>
    <w:rsid w:val="001966EF"/>
    <w:rsid w:val="001A06A1"/>
    <w:rsid w:val="001A1786"/>
    <w:rsid w:val="001A2F07"/>
    <w:rsid w:val="001A34AC"/>
    <w:rsid w:val="001A4A83"/>
    <w:rsid w:val="001A7E53"/>
    <w:rsid w:val="001B0FD7"/>
    <w:rsid w:val="001B3FF9"/>
    <w:rsid w:val="001B5E60"/>
    <w:rsid w:val="001B5FB2"/>
    <w:rsid w:val="001C02CD"/>
    <w:rsid w:val="001C051D"/>
    <w:rsid w:val="001C0DEB"/>
    <w:rsid w:val="001C107D"/>
    <w:rsid w:val="001C1196"/>
    <w:rsid w:val="001C3B9C"/>
    <w:rsid w:val="001C76FA"/>
    <w:rsid w:val="001C7736"/>
    <w:rsid w:val="001D06E1"/>
    <w:rsid w:val="001D0970"/>
    <w:rsid w:val="001D5E02"/>
    <w:rsid w:val="001E1BE3"/>
    <w:rsid w:val="001E1D49"/>
    <w:rsid w:val="001E267C"/>
    <w:rsid w:val="001E3CC9"/>
    <w:rsid w:val="001E5151"/>
    <w:rsid w:val="001E52B1"/>
    <w:rsid w:val="001E5DC9"/>
    <w:rsid w:val="001E6BD0"/>
    <w:rsid w:val="001E6D0F"/>
    <w:rsid w:val="001E6F4E"/>
    <w:rsid w:val="001F0C30"/>
    <w:rsid w:val="001F3814"/>
    <w:rsid w:val="00200CF7"/>
    <w:rsid w:val="00201459"/>
    <w:rsid w:val="00204405"/>
    <w:rsid w:val="002100B0"/>
    <w:rsid w:val="00210998"/>
    <w:rsid w:val="00210AF2"/>
    <w:rsid w:val="00212F90"/>
    <w:rsid w:val="00215032"/>
    <w:rsid w:val="002160D9"/>
    <w:rsid w:val="0021611C"/>
    <w:rsid w:val="00217414"/>
    <w:rsid w:val="00220D1F"/>
    <w:rsid w:val="00221A19"/>
    <w:rsid w:val="0023752D"/>
    <w:rsid w:val="002376B4"/>
    <w:rsid w:val="00242291"/>
    <w:rsid w:val="00242470"/>
    <w:rsid w:val="00242802"/>
    <w:rsid w:val="0025015C"/>
    <w:rsid w:val="002503CA"/>
    <w:rsid w:val="002518AA"/>
    <w:rsid w:val="00253965"/>
    <w:rsid w:val="00256A83"/>
    <w:rsid w:val="00260F4C"/>
    <w:rsid w:val="00262373"/>
    <w:rsid w:val="0026549A"/>
    <w:rsid w:val="00265E18"/>
    <w:rsid w:val="002714F8"/>
    <w:rsid w:val="00271E78"/>
    <w:rsid w:val="00272B4F"/>
    <w:rsid w:val="00273D32"/>
    <w:rsid w:val="0027446D"/>
    <w:rsid w:val="002745C7"/>
    <w:rsid w:val="00274717"/>
    <w:rsid w:val="00274C1F"/>
    <w:rsid w:val="00276180"/>
    <w:rsid w:val="00276794"/>
    <w:rsid w:val="00276E57"/>
    <w:rsid w:val="00277C94"/>
    <w:rsid w:val="00281703"/>
    <w:rsid w:val="002818E4"/>
    <w:rsid w:val="002834CD"/>
    <w:rsid w:val="002838DF"/>
    <w:rsid w:val="002903A6"/>
    <w:rsid w:val="002923E3"/>
    <w:rsid w:val="0029295B"/>
    <w:rsid w:val="0029347B"/>
    <w:rsid w:val="00294617"/>
    <w:rsid w:val="00294EAA"/>
    <w:rsid w:val="00295B2A"/>
    <w:rsid w:val="002A1F6B"/>
    <w:rsid w:val="002A2622"/>
    <w:rsid w:val="002A34BE"/>
    <w:rsid w:val="002A4135"/>
    <w:rsid w:val="002A6B2F"/>
    <w:rsid w:val="002A754F"/>
    <w:rsid w:val="002A76D5"/>
    <w:rsid w:val="002B25EE"/>
    <w:rsid w:val="002B28F5"/>
    <w:rsid w:val="002B2BF5"/>
    <w:rsid w:val="002B7553"/>
    <w:rsid w:val="002C0D15"/>
    <w:rsid w:val="002C4331"/>
    <w:rsid w:val="002C67A3"/>
    <w:rsid w:val="002C737B"/>
    <w:rsid w:val="002D02C0"/>
    <w:rsid w:val="002D0DE4"/>
    <w:rsid w:val="002D3918"/>
    <w:rsid w:val="002D7CA6"/>
    <w:rsid w:val="002E2170"/>
    <w:rsid w:val="002E232C"/>
    <w:rsid w:val="002E401B"/>
    <w:rsid w:val="002E4717"/>
    <w:rsid w:val="002E54ED"/>
    <w:rsid w:val="002F325D"/>
    <w:rsid w:val="002F36B2"/>
    <w:rsid w:val="002F38B9"/>
    <w:rsid w:val="002F42C1"/>
    <w:rsid w:val="002F4642"/>
    <w:rsid w:val="002F509E"/>
    <w:rsid w:val="002F6F04"/>
    <w:rsid w:val="002F7A44"/>
    <w:rsid w:val="00304419"/>
    <w:rsid w:val="003063B3"/>
    <w:rsid w:val="00306523"/>
    <w:rsid w:val="00307649"/>
    <w:rsid w:val="00307B9C"/>
    <w:rsid w:val="00307C6D"/>
    <w:rsid w:val="00307D7E"/>
    <w:rsid w:val="003139BA"/>
    <w:rsid w:val="00315509"/>
    <w:rsid w:val="00317F06"/>
    <w:rsid w:val="003248E5"/>
    <w:rsid w:val="0033054F"/>
    <w:rsid w:val="00341515"/>
    <w:rsid w:val="00341810"/>
    <w:rsid w:val="00344FB1"/>
    <w:rsid w:val="00345284"/>
    <w:rsid w:val="00345502"/>
    <w:rsid w:val="0035010D"/>
    <w:rsid w:val="00354FC2"/>
    <w:rsid w:val="003561E5"/>
    <w:rsid w:val="00364D53"/>
    <w:rsid w:val="00370369"/>
    <w:rsid w:val="003704BC"/>
    <w:rsid w:val="00371329"/>
    <w:rsid w:val="0037151C"/>
    <w:rsid w:val="00374A2D"/>
    <w:rsid w:val="00375956"/>
    <w:rsid w:val="003766DE"/>
    <w:rsid w:val="0038131F"/>
    <w:rsid w:val="0038553C"/>
    <w:rsid w:val="0039454E"/>
    <w:rsid w:val="003957ED"/>
    <w:rsid w:val="00396563"/>
    <w:rsid w:val="003A3775"/>
    <w:rsid w:val="003A3E14"/>
    <w:rsid w:val="003A49D8"/>
    <w:rsid w:val="003A60F2"/>
    <w:rsid w:val="003B1559"/>
    <w:rsid w:val="003B28E1"/>
    <w:rsid w:val="003B28F5"/>
    <w:rsid w:val="003B2F19"/>
    <w:rsid w:val="003B3E9D"/>
    <w:rsid w:val="003C08AA"/>
    <w:rsid w:val="003C463C"/>
    <w:rsid w:val="003D0F7B"/>
    <w:rsid w:val="003D2D81"/>
    <w:rsid w:val="003D4E0A"/>
    <w:rsid w:val="003E1209"/>
    <w:rsid w:val="003E26A3"/>
    <w:rsid w:val="003F107D"/>
    <w:rsid w:val="003F198D"/>
    <w:rsid w:val="003F1C56"/>
    <w:rsid w:val="003F303E"/>
    <w:rsid w:val="003F352B"/>
    <w:rsid w:val="003F6890"/>
    <w:rsid w:val="003F71D9"/>
    <w:rsid w:val="00401E4A"/>
    <w:rsid w:val="00402A95"/>
    <w:rsid w:val="00413188"/>
    <w:rsid w:val="00414AC1"/>
    <w:rsid w:val="00415383"/>
    <w:rsid w:val="0041663E"/>
    <w:rsid w:val="004209F1"/>
    <w:rsid w:val="0042777B"/>
    <w:rsid w:val="00431715"/>
    <w:rsid w:val="00432600"/>
    <w:rsid w:val="004327C0"/>
    <w:rsid w:val="00434CD7"/>
    <w:rsid w:val="004367FC"/>
    <w:rsid w:val="00437613"/>
    <w:rsid w:val="00440763"/>
    <w:rsid w:val="00440C77"/>
    <w:rsid w:val="00442C22"/>
    <w:rsid w:val="00443BF9"/>
    <w:rsid w:val="00446345"/>
    <w:rsid w:val="00447F12"/>
    <w:rsid w:val="00450475"/>
    <w:rsid w:val="00450C93"/>
    <w:rsid w:val="00450CA4"/>
    <w:rsid w:val="00451B72"/>
    <w:rsid w:val="00451E19"/>
    <w:rsid w:val="0045488A"/>
    <w:rsid w:val="00454A86"/>
    <w:rsid w:val="004611B1"/>
    <w:rsid w:val="00461503"/>
    <w:rsid w:val="004617FD"/>
    <w:rsid w:val="00463046"/>
    <w:rsid w:val="0046413B"/>
    <w:rsid w:val="0047155F"/>
    <w:rsid w:val="00472C0B"/>
    <w:rsid w:val="00473C31"/>
    <w:rsid w:val="00474C23"/>
    <w:rsid w:val="00475813"/>
    <w:rsid w:val="0047593F"/>
    <w:rsid w:val="00475E62"/>
    <w:rsid w:val="0047609C"/>
    <w:rsid w:val="004805F2"/>
    <w:rsid w:val="004807DC"/>
    <w:rsid w:val="00484066"/>
    <w:rsid w:val="0048486B"/>
    <w:rsid w:val="004848E5"/>
    <w:rsid w:val="00486B93"/>
    <w:rsid w:val="00494E8C"/>
    <w:rsid w:val="004958F5"/>
    <w:rsid w:val="00496A49"/>
    <w:rsid w:val="004A1174"/>
    <w:rsid w:val="004A37A7"/>
    <w:rsid w:val="004A42AF"/>
    <w:rsid w:val="004A6347"/>
    <w:rsid w:val="004A73D1"/>
    <w:rsid w:val="004A7771"/>
    <w:rsid w:val="004B4049"/>
    <w:rsid w:val="004B673B"/>
    <w:rsid w:val="004B7E8C"/>
    <w:rsid w:val="004C4BAA"/>
    <w:rsid w:val="004C4FCE"/>
    <w:rsid w:val="004C7C80"/>
    <w:rsid w:val="004D0598"/>
    <w:rsid w:val="004D0D3A"/>
    <w:rsid w:val="004E3361"/>
    <w:rsid w:val="004E336A"/>
    <w:rsid w:val="004E374D"/>
    <w:rsid w:val="004E411B"/>
    <w:rsid w:val="004E5875"/>
    <w:rsid w:val="004E58A2"/>
    <w:rsid w:val="004E609F"/>
    <w:rsid w:val="004F3B27"/>
    <w:rsid w:val="004F53EB"/>
    <w:rsid w:val="005001CC"/>
    <w:rsid w:val="005019D7"/>
    <w:rsid w:val="00501CCB"/>
    <w:rsid w:val="005021DA"/>
    <w:rsid w:val="00505F7A"/>
    <w:rsid w:val="00506A97"/>
    <w:rsid w:val="00507192"/>
    <w:rsid w:val="00510902"/>
    <w:rsid w:val="00510A25"/>
    <w:rsid w:val="005134BF"/>
    <w:rsid w:val="00521222"/>
    <w:rsid w:val="00521933"/>
    <w:rsid w:val="00524876"/>
    <w:rsid w:val="00527D9B"/>
    <w:rsid w:val="00530022"/>
    <w:rsid w:val="0053458D"/>
    <w:rsid w:val="00537B43"/>
    <w:rsid w:val="00537BBD"/>
    <w:rsid w:val="00540A3B"/>
    <w:rsid w:val="00541210"/>
    <w:rsid w:val="00544338"/>
    <w:rsid w:val="0054453D"/>
    <w:rsid w:val="005448F4"/>
    <w:rsid w:val="00546EE3"/>
    <w:rsid w:val="00551780"/>
    <w:rsid w:val="00552143"/>
    <w:rsid w:val="00553161"/>
    <w:rsid w:val="005531AD"/>
    <w:rsid w:val="005550D7"/>
    <w:rsid w:val="0056522E"/>
    <w:rsid w:val="0056706C"/>
    <w:rsid w:val="00567F10"/>
    <w:rsid w:val="00571A6F"/>
    <w:rsid w:val="00572C60"/>
    <w:rsid w:val="00574409"/>
    <w:rsid w:val="005761F2"/>
    <w:rsid w:val="00576A92"/>
    <w:rsid w:val="00577514"/>
    <w:rsid w:val="005779DB"/>
    <w:rsid w:val="00581E68"/>
    <w:rsid w:val="005829CA"/>
    <w:rsid w:val="00583765"/>
    <w:rsid w:val="005838DC"/>
    <w:rsid w:val="00585119"/>
    <w:rsid w:val="00587395"/>
    <w:rsid w:val="00590982"/>
    <w:rsid w:val="00590F8F"/>
    <w:rsid w:val="005924A1"/>
    <w:rsid w:val="00595EC6"/>
    <w:rsid w:val="005A0595"/>
    <w:rsid w:val="005A5338"/>
    <w:rsid w:val="005A799B"/>
    <w:rsid w:val="005B082C"/>
    <w:rsid w:val="005B3146"/>
    <w:rsid w:val="005B4AE2"/>
    <w:rsid w:val="005B69AF"/>
    <w:rsid w:val="005B7029"/>
    <w:rsid w:val="005B7B0D"/>
    <w:rsid w:val="005C0D75"/>
    <w:rsid w:val="005C174A"/>
    <w:rsid w:val="005C2084"/>
    <w:rsid w:val="005C3942"/>
    <w:rsid w:val="005C3B06"/>
    <w:rsid w:val="005C5141"/>
    <w:rsid w:val="005C614D"/>
    <w:rsid w:val="005C7DF3"/>
    <w:rsid w:val="005D1BFF"/>
    <w:rsid w:val="005D1DBE"/>
    <w:rsid w:val="005D2023"/>
    <w:rsid w:val="005D3119"/>
    <w:rsid w:val="005D3BA5"/>
    <w:rsid w:val="005D45BC"/>
    <w:rsid w:val="005D5BAE"/>
    <w:rsid w:val="005D5DA1"/>
    <w:rsid w:val="005D6147"/>
    <w:rsid w:val="005D6E77"/>
    <w:rsid w:val="005D758C"/>
    <w:rsid w:val="005E0F08"/>
    <w:rsid w:val="005E140D"/>
    <w:rsid w:val="005E18B7"/>
    <w:rsid w:val="005E1C7D"/>
    <w:rsid w:val="005E43FB"/>
    <w:rsid w:val="005E44D1"/>
    <w:rsid w:val="005E533C"/>
    <w:rsid w:val="005E5536"/>
    <w:rsid w:val="005E5FB2"/>
    <w:rsid w:val="005E7467"/>
    <w:rsid w:val="005F2495"/>
    <w:rsid w:val="005F2EEF"/>
    <w:rsid w:val="005F4BD1"/>
    <w:rsid w:val="005F63F9"/>
    <w:rsid w:val="005F6AE4"/>
    <w:rsid w:val="005F77D3"/>
    <w:rsid w:val="00600703"/>
    <w:rsid w:val="0060358F"/>
    <w:rsid w:val="006048AB"/>
    <w:rsid w:val="00604D0E"/>
    <w:rsid w:val="00607E9C"/>
    <w:rsid w:val="00613010"/>
    <w:rsid w:val="006140F3"/>
    <w:rsid w:val="00617A64"/>
    <w:rsid w:val="006206E3"/>
    <w:rsid w:val="00620D2A"/>
    <w:rsid w:val="00620F97"/>
    <w:rsid w:val="00622010"/>
    <w:rsid w:val="0062360B"/>
    <w:rsid w:val="00627279"/>
    <w:rsid w:val="00630063"/>
    <w:rsid w:val="0063069B"/>
    <w:rsid w:val="006347C4"/>
    <w:rsid w:val="00635043"/>
    <w:rsid w:val="00640E3B"/>
    <w:rsid w:val="00646603"/>
    <w:rsid w:val="00651D4C"/>
    <w:rsid w:val="006530D2"/>
    <w:rsid w:val="006570F4"/>
    <w:rsid w:val="006621C7"/>
    <w:rsid w:val="0066274C"/>
    <w:rsid w:val="00662982"/>
    <w:rsid w:val="0066374C"/>
    <w:rsid w:val="00663994"/>
    <w:rsid w:val="00664EB5"/>
    <w:rsid w:val="0066569D"/>
    <w:rsid w:val="00670FA9"/>
    <w:rsid w:val="006712FE"/>
    <w:rsid w:val="0067333C"/>
    <w:rsid w:val="00675E98"/>
    <w:rsid w:val="00680555"/>
    <w:rsid w:val="00680CAF"/>
    <w:rsid w:val="00683091"/>
    <w:rsid w:val="00686683"/>
    <w:rsid w:val="00686B9D"/>
    <w:rsid w:val="00691B91"/>
    <w:rsid w:val="00692EF1"/>
    <w:rsid w:val="00694579"/>
    <w:rsid w:val="00697123"/>
    <w:rsid w:val="00697C5B"/>
    <w:rsid w:val="006A2175"/>
    <w:rsid w:val="006A2363"/>
    <w:rsid w:val="006A50A1"/>
    <w:rsid w:val="006A5D6E"/>
    <w:rsid w:val="006A6577"/>
    <w:rsid w:val="006A749D"/>
    <w:rsid w:val="006B00C9"/>
    <w:rsid w:val="006B25C2"/>
    <w:rsid w:val="006B2E0E"/>
    <w:rsid w:val="006B57FB"/>
    <w:rsid w:val="006B605D"/>
    <w:rsid w:val="006B608F"/>
    <w:rsid w:val="006B61AA"/>
    <w:rsid w:val="006B7A98"/>
    <w:rsid w:val="006C3919"/>
    <w:rsid w:val="006C3F99"/>
    <w:rsid w:val="006C585E"/>
    <w:rsid w:val="006C58FC"/>
    <w:rsid w:val="006C73B4"/>
    <w:rsid w:val="006C787F"/>
    <w:rsid w:val="006D0200"/>
    <w:rsid w:val="006D1760"/>
    <w:rsid w:val="006D1A9E"/>
    <w:rsid w:val="006D330E"/>
    <w:rsid w:val="006D3FE3"/>
    <w:rsid w:val="006D49F9"/>
    <w:rsid w:val="006D5914"/>
    <w:rsid w:val="006D702E"/>
    <w:rsid w:val="006E1457"/>
    <w:rsid w:val="006E23CB"/>
    <w:rsid w:val="006E42B3"/>
    <w:rsid w:val="006E448A"/>
    <w:rsid w:val="006E7383"/>
    <w:rsid w:val="006E74B0"/>
    <w:rsid w:val="006F0894"/>
    <w:rsid w:val="006F0B71"/>
    <w:rsid w:val="006F0C9D"/>
    <w:rsid w:val="006F2BF5"/>
    <w:rsid w:val="006F3F35"/>
    <w:rsid w:val="006F5164"/>
    <w:rsid w:val="006F70B9"/>
    <w:rsid w:val="007015DE"/>
    <w:rsid w:val="00704C5A"/>
    <w:rsid w:val="007067BD"/>
    <w:rsid w:val="007109B7"/>
    <w:rsid w:val="007126C3"/>
    <w:rsid w:val="00712DB0"/>
    <w:rsid w:val="0071687C"/>
    <w:rsid w:val="00717FCD"/>
    <w:rsid w:val="00720B4E"/>
    <w:rsid w:val="00721B4B"/>
    <w:rsid w:val="0072416A"/>
    <w:rsid w:val="00725F19"/>
    <w:rsid w:val="00725F2F"/>
    <w:rsid w:val="00730722"/>
    <w:rsid w:val="00732B70"/>
    <w:rsid w:val="007338A9"/>
    <w:rsid w:val="00736778"/>
    <w:rsid w:val="0074184C"/>
    <w:rsid w:val="00745211"/>
    <w:rsid w:val="0075146A"/>
    <w:rsid w:val="00753E4F"/>
    <w:rsid w:val="0075427C"/>
    <w:rsid w:val="00754464"/>
    <w:rsid w:val="007606AC"/>
    <w:rsid w:val="0076189B"/>
    <w:rsid w:val="00761B76"/>
    <w:rsid w:val="00762041"/>
    <w:rsid w:val="0076239B"/>
    <w:rsid w:val="00764409"/>
    <w:rsid w:val="00764F54"/>
    <w:rsid w:val="00765710"/>
    <w:rsid w:val="00767239"/>
    <w:rsid w:val="0077105A"/>
    <w:rsid w:val="00772193"/>
    <w:rsid w:val="007733FC"/>
    <w:rsid w:val="0077369D"/>
    <w:rsid w:val="00775BFC"/>
    <w:rsid w:val="007808E0"/>
    <w:rsid w:val="00781D50"/>
    <w:rsid w:val="00783F93"/>
    <w:rsid w:val="007912AB"/>
    <w:rsid w:val="00791755"/>
    <w:rsid w:val="00791BE2"/>
    <w:rsid w:val="0079260C"/>
    <w:rsid w:val="00793480"/>
    <w:rsid w:val="007934BB"/>
    <w:rsid w:val="007956A8"/>
    <w:rsid w:val="007978BE"/>
    <w:rsid w:val="00797E27"/>
    <w:rsid w:val="007A07B7"/>
    <w:rsid w:val="007A49E7"/>
    <w:rsid w:val="007A5516"/>
    <w:rsid w:val="007A580F"/>
    <w:rsid w:val="007A5A6C"/>
    <w:rsid w:val="007A5FAA"/>
    <w:rsid w:val="007B13A9"/>
    <w:rsid w:val="007B1DA9"/>
    <w:rsid w:val="007B2D74"/>
    <w:rsid w:val="007B5237"/>
    <w:rsid w:val="007B539B"/>
    <w:rsid w:val="007B5A45"/>
    <w:rsid w:val="007B7EB7"/>
    <w:rsid w:val="007C035A"/>
    <w:rsid w:val="007C04C6"/>
    <w:rsid w:val="007C1399"/>
    <w:rsid w:val="007C2A96"/>
    <w:rsid w:val="007C3912"/>
    <w:rsid w:val="007C7408"/>
    <w:rsid w:val="007D47CE"/>
    <w:rsid w:val="007D5E1A"/>
    <w:rsid w:val="007D64D6"/>
    <w:rsid w:val="007E1EF2"/>
    <w:rsid w:val="007E635A"/>
    <w:rsid w:val="007E66EC"/>
    <w:rsid w:val="007E7A90"/>
    <w:rsid w:val="007E7CC3"/>
    <w:rsid w:val="007F13BD"/>
    <w:rsid w:val="007F16DD"/>
    <w:rsid w:val="007F3B32"/>
    <w:rsid w:val="007F455E"/>
    <w:rsid w:val="007F7122"/>
    <w:rsid w:val="007F7347"/>
    <w:rsid w:val="008005B0"/>
    <w:rsid w:val="008012C8"/>
    <w:rsid w:val="008016D1"/>
    <w:rsid w:val="00806A30"/>
    <w:rsid w:val="00810F5E"/>
    <w:rsid w:val="00816F09"/>
    <w:rsid w:val="008178F9"/>
    <w:rsid w:val="00817B1A"/>
    <w:rsid w:val="00825642"/>
    <w:rsid w:val="00826E7F"/>
    <w:rsid w:val="00826FA6"/>
    <w:rsid w:val="00827416"/>
    <w:rsid w:val="00831260"/>
    <w:rsid w:val="008345CE"/>
    <w:rsid w:val="00835862"/>
    <w:rsid w:val="00835B7C"/>
    <w:rsid w:val="00837F47"/>
    <w:rsid w:val="008425E4"/>
    <w:rsid w:val="00844F29"/>
    <w:rsid w:val="00847B21"/>
    <w:rsid w:val="0085293B"/>
    <w:rsid w:val="0085377D"/>
    <w:rsid w:val="008537DC"/>
    <w:rsid w:val="00861D2B"/>
    <w:rsid w:val="00863211"/>
    <w:rsid w:val="00865090"/>
    <w:rsid w:val="00866130"/>
    <w:rsid w:val="00867206"/>
    <w:rsid w:val="00870475"/>
    <w:rsid w:val="00871122"/>
    <w:rsid w:val="00871F78"/>
    <w:rsid w:val="00872C3D"/>
    <w:rsid w:val="00873258"/>
    <w:rsid w:val="00873A76"/>
    <w:rsid w:val="00875464"/>
    <w:rsid w:val="00875EDC"/>
    <w:rsid w:val="00877E7C"/>
    <w:rsid w:val="00881EBE"/>
    <w:rsid w:val="008835DB"/>
    <w:rsid w:val="0089088A"/>
    <w:rsid w:val="008927B2"/>
    <w:rsid w:val="00893A8B"/>
    <w:rsid w:val="008944AD"/>
    <w:rsid w:val="00894B5B"/>
    <w:rsid w:val="00895E5B"/>
    <w:rsid w:val="008979A3"/>
    <w:rsid w:val="008A300E"/>
    <w:rsid w:val="008A595D"/>
    <w:rsid w:val="008A6B7D"/>
    <w:rsid w:val="008B100C"/>
    <w:rsid w:val="008B23C0"/>
    <w:rsid w:val="008B4A05"/>
    <w:rsid w:val="008B5FF0"/>
    <w:rsid w:val="008B7B42"/>
    <w:rsid w:val="008B7BFC"/>
    <w:rsid w:val="008B7E24"/>
    <w:rsid w:val="008C01E6"/>
    <w:rsid w:val="008C057C"/>
    <w:rsid w:val="008C1B98"/>
    <w:rsid w:val="008C259A"/>
    <w:rsid w:val="008C2E86"/>
    <w:rsid w:val="008C395F"/>
    <w:rsid w:val="008C3A76"/>
    <w:rsid w:val="008C5E3A"/>
    <w:rsid w:val="008D0020"/>
    <w:rsid w:val="008D1055"/>
    <w:rsid w:val="008D76E8"/>
    <w:rsid w:val="008E115D"/>
    <w:rsid w:val="008E2F2E"/>
    <w:rsid w:val="008E4770"/>
    <w:rsid w:val="008E5DB0"/>
    <w:rsid w:val="008E6E75"/>
    <w:rsid w:val="008F16F3"/>
    <w:rsid w:val="008F3363"/>
    <w:rsid w:val="008F61C4"/>
    <w:rsid w:val="008F62C0"/>
    <w:rsid w:val="008F6767"/>
    <w:rsid w:val="008F705B"/>
    <w:rsid w:val="008F787A"/>
    <w:rsid w:val="009001E4"/>
    <w:rsid w:val="00900527"/>
    <w:rsid w:val="0090117A"/>
    <w:rsid w:val="00901888"/>
    <w:rsid w:val="009041E6"/>
    <w:rsid w:val="00904268"/>
    <w:rsid w:val="009057B5"/>
    <w:rsid w:val="00905A44"/>
    <w:rsid w:val="009062D9"/>
    <w:rsid w:val="009065DE"/>
    <w:rsid w:val="00907804"/>
    <w:rsid w:val="00910D0E"/>
    <w:rsid w:val="009110F2"/>
    <w:rsid w:val="009145FF"/>
    <w:rsid w:val="00914FFC"/>
    <w:rsid w:val="00915738"/>
    <w:rsid w:val="00915CC6"/>
    <w:rsid w:val="0091769F"/>
    <w:rsid w:val="00920291"/>
    <w:rsid w:val="00920DC2"/>
    <w:rsid w:val="0092251D"/>
    <w:rsid w:val="00922D2C"/>
    <w:rsid w:val="009246F4"/>
    <w:rsid w:val="00924AFD"/>
    <w:rsid w:val="0092603C"/>
    <w:rsid w:val="009322C1"/>
    <w:rsid w:val="00932866"/>
    <w:rsid w:val="00932FAA"/>
    <w:rsid w:val="009352D7"/>
    <w:rsid w:val="009356B9"/>
    <w:rsid w:val="009359A0"/>
    <w:rsid w:val="00937B06"/>
    <w:rsid w:val="00940CF1"/>
    <w:rsid w:val="009436CA"/>
    <w:rsid w:val="009438DC"/>
    <w:rsid w:val="00943CA4"/>
    <w:rsid w:val="00946793"/>
    <w:rsid w:val="00947397"/>
    <w:rsid w:val="0094761E"/>
    <w:rsid w:val="009500E1"/>
    <w:rsid w:val="00950877"/>
    <w:rsid w:val="00950B48"/>
    <w:rsid w:val="00956F02"/>
    <w:rsid w:val="00957049"/>
    <w:rsid w:val="00957095"/>
    <w:rsid w:val="00961E16"/>
    <w:rsid w:val="009633CA"/>
    <w:rsid w:val="00963D1B"/>
    <w:rsid w:val="00965F83"/>
    <w:rsid w:val="0096751E"/>
    <w:rsid w:val="009722DC"/>
    <w:rsid w:val="00974891"/>
    <w:rsid w:val="00976218"/>
    <w:rsid w:val="00977EDD"/>
    <w:rsid w:val="00982153"/>
    <w:rsid w:val="0098399A"/>
    <w:rsid w:val="00983C3F"/>
    <w:rsid w:val="009864A9"/>
    <w:rsid w:val="00987976"/>
    <w:rsid w:val="00987C8B"/>
    <w:rsid w:val="00991BDF"/>
    <w:rsid w:val="00995030"/>
    <w:rsid w:val="009954E9"/>
    <w:rsid w:val="00995612"/>
    <w:rsid w:val="00997B0B"/>
    <w:rsid w:val="009A44D0"/>
    <w:rsid w:val="009A45B3"/>
    <w:rsid w:val="009A66B0"/>
    <w:rsid w:val="009B1BA2"/>
    <w:rsid w:val="009B1E76"/>
    <w:rsid w:val="009B245B"/>
    <w:rsid w:val="009B298F"/>
    <w:rsid w:val="009B2ADE"/>
    <w:rsid w:val="009B591D"/>
    <w:rsid w:val="009B5A2F"/>
    <w:rsid w:val="009B5CBC"/>
    <w:rsid w:val="009B66D6"/>
    <w:rsid w:val="009C03C8"/>
    <w:rsid w:val="009C0F5D"/>
    <w:rsid w:val="009C11A2"/>
    <w:rsid w:val="009C20D8"/>
    <w:rsid w:val="009C4320"/>
    <w:rsid w:val="009C6AFD"/>
    <w:rsid w:val="009D557D"/>
    <w:rsid w:val="009D7123"/>
    <w:rsid w:val="009D728D"/>
    <w:rsid w:val="009E17A5"/>
    <w:rsid w:val="009E28B3"/>
    <w:rsid w:val="009E3EFF"/>
    <w:rsid w:val="009E5ACA"/>
    <w:rsid w:val="009E6949"/>
    <w:rsid w:val="009E6B4D"/>
    <w:rsid w:val="009E6FDF"/>
    <w:rsid w:val="009E7686"/>
    <w:rsid w:val="009F62A9"/>
    <w:rsid w:val="009F6E8E"/>
    <w:rsid w:val="00A00BC5"/>
    <w:rsid w:val="00A03211"/>
    <w:rsid w:val="00A03558"/>
    <w:rsid w:val="00A046E6"/>
    <w:rsid w:val="00A046F2"/>
    <w:rsid w:val="00A10327"/>
    <w:rsid w:val="00A10A14"/>
    <w:rsid w:val="00A11929"/>
    <w:rsid w:val="00A14474"/>
    <w:rsid w:val="00A15518"/>
    <w:rsid w:val="00A16E26"/>
    <w:rsid w:val="00A17A98"/>
    <w:rsid w:val="00A21360"/>
    <w:rsid w:val="00A226D3"/>
    <w:rsid w:val="00A245E9"/>
    <w:rsid w:val="00A24A76"/>
    <w:rsid w:val="00A25C8E"/>
    <w:rsid w:val="00A26694"/>
    <w:rsid w:val="00A276C0"/>
    <w:rsid w:val="00A27FBF"/>
    <w:rsid w:val="00A30553"/>
    <w:rsid w:val="00A31535"/>
    <w:rsid w:val="00A31C0A"/>
    <w:rsid w:val="00A33092"/>
    <w:rsid w:val="00A3606B"/>
    <w:rsid w:val="00A360A3"/>
    <w:rsid w:val="00A367D5"/>
    <w:rsid w:val="00A4040D"/>
    <w:rsid w:val="00A426AF"/>
    <w:rsid w:val="00A44B6D"/>
    <w:rsid w:val="00A47D5C"/>
    <w:rsid w:val="00A524F5"/>
    <w:rsid w:val="00A52D88"/>
    <w:rsid w:val="00A548B7"/>
    <w:rsid w:val="00A5577C"/>
    <w:rsid w:val="00A56A04"/>
    <w:rsid w:val="00A5731C"/>
    <w:rsid w:val="00A6661D"/>
    <w:rsid w:val="00A66C8B"/>
    <w:rsid w:val="00A70485"/>
    <w:rsid w:val="00A70FF0"/>
    <w:rsid w:val="00A71515"/>
    <w:rsid w:val="00A71D71"/>
    <w:rsid w:val="00A72A7E"/>
    <w:rsid w:val="00A744A5"/>
    <w:rsid w:val="00A775B3"/>
    <w:rsid w:val="00A77CFA"/>
    <w:rsid w:val="00A80BA8"/>
    <w:rsid w:val="00A8104B"/>
    <w:rsid w:val="00A8365C"/>
    <w:rsid w:val="00A8458C"/>
    <w:rsid w:val="00A86350"/>
    <w:rsid w:val="00A90993"/>
    <w:rsid w:val="00A921C7"/>
    <w:rsid w:val="00A9427A"/>
    <w:rsid w:val="00A94774"/>
    <w:rsid w:val="00AA1329"/>
    <w:rsid w:val="00AA2698"/>
    <w:rsid w:val="00AA2A55"/>
    <w:rsid w:val="00AA3517"/>
    <w:rsid w:val="00AA6703"/>
    <w:rsid w:val="00AA7455"/>
    <w:rsid w:val="00AB0350"/>
    <w:rsid w:val="00AB06AE"/>
    <w:rsid w:val="00AB2399"/>
    <w:rsid w:val="00AB2E40"/>
    <w:rsid w:val="00AB487D"/>
    <w:rsid w:val="00AB661A"/>
    <w:rsid w:val="00AB6EB9"/>
    <w:rsid w:val="00AC1C46"/>
    <w:rsid w:val="00AC40D2"/>
    <w:rsid w:val="00AC5EF9"/>
    <w:rsid w:val="00AC62E4"/>
    <w:rsid w:val="00AD033B"/>
    <w:rsid w:val="00AD7D96"/>
    <w:rsid w:val="00AE15D0"/>
    <w:rsid w:val="00AE431A"/>
    <w:rsid w:val="00AE4C54"/>
    <w:rsid w:val="00AE7165"/>
    <w:rsid w:val="00AE7A76"/>
    <w:rsid w:val="00AF7BE8"/>
    <w:rsid w:val="00B04DE0"/>
    <w:rsid w:val="00B1357A"/>
    <w:rsid w:val="00B1489A"/>
    <w:rsid w:val="00B149EE"/>
    <w:rsid w:val="00B168B9"/>
    <w:rsid w:val="00B17159"/>
    <w:rsid w:val="00B17590"/>
    <w:rsid w:val="00B17BF1"/>
    <w:rsid w:val="00B21BCD"/>
    <w:rsid w:val="00B223C0"/>
    <w:rsid w:val="00B2364B"/>
    <w:rsid w:val="00B24257"/>
    <w:rsid w:val="00B31EBA"/>
    <w:rsid w:val="00B3202B"/>
    <w:rsid w:val="00B331BD"/>
    <w:rsid w:val="00B33247"/>
    <w:rsid w:val="00B34B04"/>
    <w:rsid w:val="00B37716"/>
    <w:rsid w:val="00B41B3D"/>
    <w:rsid w:val="00B44417"/>
    <w:rsid w:val="00B473EB"/>
    <w:rsid w:val="00B509A9"/>
    <w:rsid w:val="00B511A8"/>
    <w:rsid w:val="00B53EBC"/>
    <w:rsid w:val="00B53F6C"/>
    <w:rsid w:val="00B54075"/>
    <w:rsid w:val="00B553BF"/>
    <w:rsid w:val="00B5594A"/>
    <w:rsid w:val="00B62095"/>
    <w:rsid w:val="00B62E4B"/>
    <w:rsid w:val="00B72A32"/>
    <w:rsid w:val="00B80C59"/>
    <w:rsid w:val="00B83D68"/>
    <w:rsid w:val="00B867DA"/>
    <w:rsid w:val="00B86C7A"/>
    <w:rsid w:val="00B87E1A"/>
    <w:rsid w:val="00B90261"/>
    <w:rsid w:val="00B93388"/>
    <w:rsid w:val="00B9752C"/>
    <w:rsid w:val="00B976C5"/>
    <w:rsid w:val="00B97B57"/>
    <w:rsid w:val="00B97B7B"/>
    <w:rsid w:val="00BA0D33"/>
    <w:rsid w:val="00BA1B3F"/>
    <w:rsid w:val="00BA22CA"/>
    <w:rsid w:val="00BA5561"/>
    <w:rsid w:val="00BA6E9A"/>
    <w:rsid w:val="00BB0D31"/>
    <w:rsid w:val="00BB1130"/>
    <w:rsid w:val="00BB25A7"/>
    <w:rsid w:val="00BB36F5"/>
    <w:rsid w:val="00BB3C59"/>
    <w:rsid w:val="00BB596B"/>
    <w:rsid w:val="00BB5F3C"/>
    <w:rsid w:val="00BC0439"/>
    <w:rsid w:val="00BC1947"/>
    <w:rsid w:val="00BC4345"/>
    <w:rsid w:val="00BC4965"/>
    <w:rsid w:val="00BC57EF"/>
    <w:rsid w:val="00BC6EF0"/>
    <w:rsid w:val="00BD0F2B"/>
    <w:rsid w:val="00BD1725"/>
    <w:rsid w:val="00BD2688"/>
    <w:rsid w:val="00BD637F"/>
    <w:rsid w:val="00BD67ED"/>
    <w:rsid w:val="00BE4956"/>
    <w:rsid w:val="00BE69EB"/>
    <w:rsid w:val="00BE6BE7"/>
    <w:rsid w:val="00BE7191"/>
    <w:rsid w:val="00BF050C"/>
    <w:rsid w:val="00BF1358"/>
    <w:rsid w:val="00BF2255"/>
    <w:rsid w:val="00BF302F"/>
    <w:rsid w:val="00BF5716"/>
    <w:rsid w:val="00BF60FF"/>
    <w:rsid w:val="00BF62F2"/>
    <w:rsid w:val="00BF7A3D"/>
    <w:rsid w:val="00C01034"/>
    <w:rsid w:val="00C02831"/>
    <w:rsid w:val="00C05821"/>
    <w:rsid w:val="00C064A1"/>
    <w:rsid w:val="00C06927"/>
    <w:rsid w:val="00C06C6A"/>
    <w:rsid w:val="00C06DC4"/>
    <w:rsid w:val="00C07D43"/>
    <w:rsid w:val="00C123D3"/>
    <w:rsid w:val="00C12B13"/>
    <w:rsid w:val="00C12F58"/>
    <w:rsid w:val="00C14354"/>
    <w:rsid w:val="00C157D9"/>
    <w:rsid w:val="00C2461A"/>
    <w:rsid w:val="00C27C4E"/>
    <w:rsid w:val="00C32A27"/>
    <w:rsid w:val="00C34161"/>
    <w:rsid w:val="00C36E12"/>
    <w:rsid w:val="00C3709A"/>
    <w:rsid w:val="00C41B46"/>
    <w:rsid w:val="00C420C5"/>
    <w:rsid w:val="00C42126"/>
    <w:rsid w:val="00C450BC"/>
    <w:rsid w:val="00C5156B"/>
    <w:rsid w:val="00C51AE8"/>
    <w:rsid w:val="00C5263E"/>
    <w:rsid w:val="00C532B7"/>
    <w:rsid w:val="00C53CD0"/>
    <w:rsid w:val="00C56425"/>
    <w:rsid w:val="00C56C1E"/>
    <w:rsid w:val="00C60FB8"/>
    <w:rsid w:val="00C61331"/>
    <w:rsid w:val="00C61D3E"/>
    <w:rsid w:val="00C62ADD"/>
    <w:rsid w:val="00C63006"/>
    <w:rsid w:val="00C637A5"/>
    <w:rsid w:val="00C63E4B"/>
    <w:rsid w:val="00C64C83"/>
    <w:rsid w:val="00C64D7A"/>
    <w:rsid w:val="00C66FE6"/>
    <w:rsid w:val="00C67FDE"/>
    <w:rsid w:val="00C70901"/>
    <w:rsid w:val="00C7121E"/>
    <w:rsid w:val="00C71A50"/>
    <w:rsid w:val="00C73425"/>
    <w:rsid w:val="00C73662"/>
    <w:rsid w:val="00C77A71"/>
    <w:rsid w:val="00C80B49"/>
    <w:rsid w:val="00C80C22"/>
    <w:rsid w:val="00C80CEB"/>
    <w:rsid w:val="00C81BC7"/>
    <w:rsid w:val="00C84EFD"/>
    <w:rsid w:val="00C904B8"/>
    <w:rsid w:val="00C955F1"/>
    <w:rsid w:val="00C968BA"/>
    <w:rsid w:val="00CA0C36"/>
    <w:rsid w:val="00CA770E"/>
    <w:rsid w:val="00CB030A"/>
    <w:rsid w:val="00CB0612"/>
    <w:rsid w:val="00CB1513"/>
    <w:rsid w:val="00CB32F5"/>
    <w:rsid w:val="00CB539F"/>
    <w:rsid w:val="00CB54F3"/>
    <w:rsid w:val="00CB5B11"/>
    <w:rsid w:val="00CB6166"/>
    <w:rsid w:val="00CC0A6B"/>
    <w:rsid w:val="00CC2C95"/>
    <w:rsid w:val="00CC44E2"/>
    <w:rsid w:val="00CC6063"/>
    <w:rsid w:val="00CC667C"/>
    <w:rsid w:val="00CD00E2"/>
    <w:rsid w:val="00CD168D"/>
    <w:rsid w:val="00CD23B9"/>
    <w:rsid w:val="00CD3575"/>
    <w:rsid w:val="00CD4F7E"/>
    <w:rsid w:val="00CD5529"/>
    <w:rsid w:val="00CD573A"/>
    <w:rsid w:val="00CD5CC1"/>
    <w:rsid w:val="00CD7A5E"/>
    <w:rsid w:val="00CD7D0D"/>
    <w:rsid w:val="00CE25F1"/>
    <w:rsid w:val="00CE46BE"/>
    <w:rsid w:val="00CF114C"/>
    <w:rsid w:val="00CF1552"/>
    <w:rsid w:val="00CF2BB9"/>
    <w:rsid w:val="00D00E30"/>
    <w:rsid w:val="00D0120D"/>
    <w:rsid w:val="00D02A07"/>
    <w:rsid w:val="00D04B4C"/>
    <w:rsid w:val="00D04CC0"/>
    <w:rsid w:val="00D0606A"/>
    <w:rsid w:val="00D06819"/>
    <w:rsid w:val="00D11757"/>
    <w:rsid w:val="00D14B4B"/>
    <w:rsid w:val="00D166E0"/>
    <w:rsid w:val="00D17EF7"/>
    <w:rsid w:val="00D17F87"/>
    <w:rsid w:val="00D20CD8"/>
    <w:rsid w:val="00D20F65"/>
    <w:rsid w:val="00D2103F"/>
    <w:rsid w:val="00D21110"/>
    <w:rsid w:val="00D2123F"/>
    <w:rsid w:val="00D214EE"/>
    <w:rsid w:val="00D239DC"/>
    <w:rsid w:val="00D26180"/>
    <w:rsid w:val="00D27168"/>
    <w:rsid w:val="00D27731"/>
    <w:rsid w:val="00D32459"/>
    <w:rsid w:val="00D32AFA"/>
    <w:rsid w:val="00D33E48"/>
    <w:rsid w:val="00D33E77"/>
    <w:rsid w:val="00D35D74"/>
    <w:rsid w:val="00D36316"/>
    <w:rsid w:val="00D373B6"/>
    <w:rsid w:val="00D37F45"/>
    <w:rsid w:val="00D40061"/>
    <w:rsid w:val="00D4317C"/>
    <w:rsid w:val="00D458A4"/>
    <w:rsid w:val="00D474EF"/>
    <w:rsid w:val="00D5132F"/>
    <w:rsid w:val="00D51C87"/>
    <w:rsid w:val="00D52336"/>
    <w:rsid w:val="00D527A3"/>
    <w:rsid w:val="00D55964"/>
    <w:rsid w:val="00D561BE"/>
    <w:rsid w:val="00D568AA"/>
    <w:rsid w:val="00D57A56"/>
    <w:rsid w:val="00D62592"/>
    <w:rsid w:val="00D64F70"/>
    <w:rsid w:val="00D65982"/>
    <w:rsid w:val="00D66301"/>
    <w:rsid w:val="00D6656C"/>
    <w:rsid w:val="00D676FA"/>
    <w:rsid w:val="00D709D9"/>
    <w:rsid w:val="00D70FCB"/>
    <w:rsid w:val="00D72913"/>
    <w:rsid w:val="00D73494"/>
    <w:rsid w:val="00D74D70"/>
    <w:rsid w:val="00D75571"/>
    <w:rsid w:val="00D75802"/>
    <w:rsid w:val="00D75901"/>
    <w:rsid w:val="00D77E99"/>
    <w:rsid w:val="00D81688"/>
    <w:rsid w:val="00D81FA7"/>
    <w:rsid w:val="00D829AF"/>
    <w:rsid w:val="00D82EA4"/>
    <w:rsid w:val="00D8604C"/>
    <w:rsid w:val="00D87B8E"/>
    <w:rsid w:val="00D93351"/>
    <w:rsid w:val="00D94151"/>
    <w:rsid w:val="00D94F7F"/>
    <w:rsid w:val="00D9758A"/>
    <w:rsid w:val="00D97F38"/>
    <w:rsid w:val="00DA2D13"/>
    <w:rsid w:val="00DA7AA7"/>
    <w:rsid w:val="00DA7E43"/>
    <w:rsid w:val="00DB0F59"/>
    <w:rsid w:val="00DB3B22"/>
    <w:rsid w:val="00DB415D"/>
    <w:rsid w:val="00DB6FF4"/>
    <w:rsid w:val="00DC07DC"/>
    <w:rsid w:val="00DC249D"/>
    <w:rsid w:val="00DC4BA8"/>
    <w:rsid w:val="00DC58C6"/>
    <w:rsid w:val="00DD3AA8"/>
    <w:rsid w:val="00DD6853"/>
    <w:rsid w:val="00DE09EC"/>
    <w:rsid w:val="00DF390B"/>
    <w:rsid w:val="00DF41D0"/>
    <w:rsid w:val="00DF5153"/>
    <w:rsid w:val="00E001EB"/>
    <w:rsid w:val="00E01928"/>
    <w:rsid w:val="00E01EAC"/>
    <w:rsid w:val="00E05339"/>
    <w:rsid w:val="00E1165C"/>
    <w:rsid w:val="00E1187A"/>
    <w:rsid w:val="00E16911"/>
    <w:rsid w:val="00E2014E"/>
    <w:rsid w:val="00E20F28"/>
    <w:rsid w:val="00E213B0"/>
    <w:rsid w:val="00E230CA"/>
    <w:rsid w:val="00E27754"/>
    <w:rsid w:val="00E2782A"/>
    <w:rsid w:val="00E30FE0"/>
    <w:rsid w:val="00E3753F"/>
    <w:rsid w:val="00E37F62"/>
    <w:rsid w:val="00E434A9"/>
    <w:rsid w:val="00E43990"/>
    <w:rsid w:val="00E43DD5"/>
    <w:rsid w:val="00E46147"/>
    <w:rsid w:val="00E50DC7"/>
    <w:rsid w:val="00E51C78"/>
    <w:rsid w:val="00E51FD2"/>
    <w:rsid w:val="00E520FE"/>
    <w:rsid w:val="00E531CD"/>
    <w:rsid w:val="00E55251"/>
    <w:rsid w:val="00E55FB7"/>
    <w:rsid w:val="00E57E42"/>
    <w:rsid w:val="00E642FA"/>
    <w:rsid w:val="00E65BF4"/>
    <w:rsid w:val="00E668D4"/>
    <w:rsid w:val="00E66A15"/>
    <w:rsid w:val="00E66E36"/>
    <w:rsid w:val="00E671B8"/>
    <w:rsid w:val="00E70942"/>
    <w:rsid w:val="00E72558"/>
    <w:rsid w:val="00E729AA"/>
    <w:rsid w:val="00E73842"/>
    <w:rsid w:val="00E74083"/>
    <w:rsid w:val="00E74FD6"/>
    <w:rsid w:val="00E75181"/>
    <w:rsid w:val="00E754F0"/>
    <w:rsid w:val="00E82C23"/>
    <w:rsid w:val="00E859D1"/>
    <w:rsid w:val="00E87B33"/>
    <w:rsid w:val="00E90B45"/>
    <w:rsid w:val="00E913C1"/>
    <w:rsid w:val="00E918BC"/>
    <w:rsid w:val="00E92E5D"/>
    <w:rsid w:val="00E95815"/>
    <w:rsid w:val="00E963EB"/>
    <w:rsid w:val="00E96439"/>
    <w:rsid w:val="00E96A5D"/>
    <w:rsid w:val="00EA1282"/>
    <w:rsid w:val="00EA13AE"/>
    <w:rsid w:val="00EA2106"/>
    <w:rsid w:val="00EA542E"/>
    <w:rsid w:val="00EA620B"/>
    <w:rsid w:val="00EB0BAD"/>
    <w:rsid w:val="00EB0C97"/>
    <w:rsid w:val="00EB0D06"/>
    <w:rsid w:val="00EB1119"/>
    <w:rsid w:val="00EB1DF6"/>
    <w:rsid w:val="00EB2C8A"/>
    <w:rsid w:val="00EB50DB"/>
    <w:rsid w:val="00EB5B9E"/>
    <w:rsid w:val="00EC1592"/>
    <w:rsid w:val="00EC32FE"/>
    <w:rsid w:val="00EC34A8"/>
    <w:rsid w:val="00EC4217"/>
    <w:rsid w:val="00EC4B8E"/>
    <w:rsid w:val="00EC60AA"/>
    <w:rsid w:val="00EC7259"/>
    <w:rsid w:val="00ED0CCA"/>
    <w:rsid w:val="00ED24F3"/>
    <w:rsid w:val="00ED264B"/>
    <w:rsid w:val="00ED3CBA"/>
    <w:rsid w:val="00ED6F04"/>
    <w:rsid w:val="00EE001E"/>
    <w:rsid w:val="00EE0F7D"/>
    <w:rsid w:val="00EE6460"/>
    <w:rsid w:val="00EF3DD7"/>
    <w:rsid w:val="00EF4D77"/>
    <w:rsid w:val="00EF6674"/>
    <w:rsid w:val="00EF767C"/>
    <w:rsid w:val="00EF7EC9"/>
    <w:rsid w:val="00EF7FC9"/>
    <w:rsid w:val="00F05AF5"/>
    <w:rsid w:val="00F116C9"/>
    <w:rsid w:val="00F1464C"/>
    <w:rsid w:val="00F15480"/>
    <w:rsid w:val="00F15C17"/>
    <w:rsid w:val="00F16186"/>
    <w:rsid w:val="00F17424"/>
    <w:rsid w:val="00F20184"/>
    <w:rsid w:val="00F20403"/>
    <w:rsid w:val="00F2168F"/>
    <w:rsid w:val="00F222CF"/>
    <w:rsid w:val="00F224AB"/>
    <w:rsid w:val="00F30757"/>
    <w:rsid w:val="00F30D2E"/>
    <w:rsid w:val="00F347C6"/>
    <w:rsid w:val="00F405A4"/>
    <w:rsid w:val="00F40950"/>
    <w:rsid w:val="00F41692"/>
    <w:rsid w:val="00F44E10"/>
    <w:rsid w:val="00F46148"/>
    <w:rsid w:val="00F46648"/>
    <w:rsid w:val="00F55D51"/>
    <w:rsid w:val="00F566CF"/>
    <w:rsid w:val="00F572BB"/>
    <w:rsid w:val="00F610B7"/>
    <w:rsid w:val="00F61D54"/>
    <w:rsid w:val="00F62256"/>
    <w:rsid w:val="00F64D16"/>
    <w:rsid w:val="00F65D81"/>
    <w:rsid w:val="00F66432"/>
    <w:rsid w:val="00F67BAD"/>
    <w:rsid w:val="00F7259A"/>
    <w:rsid w:val="00F73FD0"/>
    <w:rsid w:val="00F75296"/>
    <w:rsid w:val="00F75412"/>
    <w:rsid w:val="00F764F7"/>
    <w:rsid w:val="00F80BE9"/>
    <w:rsid w:val="00F8154B"/>
    <w:rsid w:val="00F832AF"/>
    <w:rsid w:val="00F8376C"/>
    <w:rsid w:val="00F84629"/>
    <w:rsid w:val="00F90337"/>
    <w:rsid w:val="00F921BD"/>
    <w:rsid w:val="00F94DC4"/>
    <w:rsid w:val="00F95A49"/>
    <w:rsid w:val="00F96821"/>
    <w:rsid w:val="00FA07C0"/>
    <w:rsid w:val="00FA1A6A"/>
    <w:rsid w:val="00FA1E91"/>
    <w:rsid w:val="00FA4C22"/>
    <w:rsid w:val="00FB0F04"/>
    <w:rsid w:val="00FB250C"/>
    <w:rsid w:val="00FB314F"/>
    <w:rsid w:val="00FB4220"/>
    <w:rsid w:val="00FB7C25"/>
    <w:rsid w:val="00FC192A"/>
    <w:rsid w:val="00FC1C3F"/>
    <w:rsid w:val="00FC73CF"/>
    <w:rsid w:val="00FD0891"/>
    <w:rsid w:val="00FD231F"/>
    <w:rsid w:val="00FD277E"/>
    <w:rsid w:val="00FD3E58"/>
    <w:rsid w:val="00FD3F25"/>
    <w:rsid w:val="00FD5C40"/>
    <w:rsid w:val="00FD63EE"/>
    <w:rsid w:val="00FE1DC4"/>
    <w:rsid w:val="00FE4264"/>
    <w:rsid w:val="00FF0DBC"/>
    <w:rsid w:val="00FF1EDD"/>
    <w:rsid w:val="00FF75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72A9E48"/>
  <w15:docId w15:val="{7F6DDD06-BB35-4990-A2FB-B65F5AC0C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semiHidden="1" w:uiPriority="9" w:unhideWhenUsed="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8BE"/>
    <w:pPr>
      <w:spacing w:before="120" w:after="120" w:line="260" w:lineRule="atLeast"/>
    </w:pPr>
    <w:rPr>
      <w:rFonts w:ascii="Arial" w:hAnsi="Arial"/>
    </w:rPr>
  </w:style>
  <w:style w:type="paragraph" w:styleId="Heading1">
    <w:name w:val="heading 1"/>
    <w:basedOn w:val="Normal"/>
    <w:next w:val="Normal"/>
    <w:link w:val="Heading1Char"/>
    <w:uiPriority w:val="9"/>
    <w:qFormat/>
    <w:rsid w:val="002D7CA6"/>
    <w:pPr>
      <w:keepNext/>
      <w:spacing w:before="240" w:line="240" w:lineRule="auto"/>
      <w:outlineLvl w:val="0"/>
    </w:pPr>
    <w:rPr>
      <w:color w:val="002664"/>
      <w:sz w:val="36"/>
      <w:szCs w:val="60"/>
    </w:rPr>
  </w:style>
  <w:style w:type="paragraph" w:styleId="Heading2">
    <w:name w:val="heading 2"/>
    <w:basedOn w:val="Normal"/>
    <w:next w:val="Normal"/>
    <w:link w:val="Heading2Char"/>
    <w:uiPriority w:val="9"/>
    <w:qFormat/>
    <w:rsid w:val="00060417"/>
    <w:pPr>
      <w:keepNext/>
      <w:spacing w:before="200" w:line="240" w:lineRule="auto"/>
      <w:outlineLvl w:val="1"/>
    </w:pPr>
    <w:rPr>
      <w:bCs/>
      <w:color w:val="2C2B2B"/>
      <w:sz w:val="32"/>
      <w:szCs w:val="40"/>
    </w:rPr>
  </w:style>
  <w:style w:type="paragraph" w:styleId="Heading3">
    <w:name w:val="heading 3"/>
    <w:basedOn w:val="Normal"/>
    <w:next w:val="Normal"/>
    <w:link w:val="Heading3Char"/>
    <w:uiPriority w:val="9"/>
    <w:qFormat/>
    <w:rsid w:val="00D36316"/>
    <w:pPr>
      <w:keepNext/>
      <w:spacing w:before="160" w:line="240" w:lineRule="auto"/>
      <w:outlineLvl w:val="2"/>
    </w:pPr>
    <w:rPr>
      <w:rFonts w:cs="Myriad Pro Light"/>
      <w:bCs/>
      <w:color w:val="808080"/>
      <w:sz w:val="28"/>
      <w:szCs w:val="36"/>
    </w:rPr>
  </w:style>
  <w:style w:type="paragraph" w:styleId="Heading4">
    <w:name w:val="heading 4"/>
    <w:basedOn w:val="Normal"/>
    <w:next w:val="Normal"/>
    <w:link w:val="Heading4Char"/>
    <w:uiPriority w:val="9"/>
    <w:qFormat/>
    <w:rsid w:val="00060417"/>
    <w:pPr>
      <w:keepNext/>
      <w:spacing w:before="160"/>
      <w:outlineLvl w:val="3"/>
    </w:pPr>
    <w:rPr>
      <w:rFonts w:cs="Myriad Pro"/>
      <w:b/>
      <w:color w:val="2C2B2B"/>
      <w:sz w:val="24"/>
    </w:rPr>
  </w:style>
  <w:style w:type="paragraph" w:styleId="Heading5">
    <w:name w:val="heading 5"/>
    <w:basedOn w:val="Normal"/>
    <w:next w:val="Normal"/>
    <w:link w:val="Heading5Char"/>
    <w:uiPriority w:val="9"/>
    <w:rsid w:val="00060417"/>
    <w:pPr>
      <w:keepNext/>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9"/>
    <w:rsid w:val="00D36316"/>
    <w:pPr>
      <w:keepNext/>
      <w:spacing w:before="160" w:line="240" w:lineRule="auto"/>
      <w:outlineLvl w:val="5"/>
    </w:pPr>
    <w:rPr>
      <w:rFonts w:cs="Myriad Pro"/>
      <w:b/>
      <w:color w:val="0A7CB9"/>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9"/>
    <w:rsid w:val="00D36316"/>
    <w:rPr>
      <w:rFonts w:ascii="Arial" w:hAnsi="Arial" w:cs="Myriad Pro"/>
      <w:b/>
      <w:color w:val="0A7CB9"/>
      <w:szCs w:val="23"/>
    </w:rPr>
  </w:style>
  <w:style w:type="paragraph" w:customStyle="1" w:styleId="Bullet">
    <w:name w:val="Bullet"/>
    <w:basedOn w:val="ListParagraph"/>
    <w:rsid w:val="00F8154B"/>
  </w:style>
  <w:style w:type="character" w:customStyle="1" w:styleId="Heading4Char">
    <w:name w:val="Heading 4 Char"/>
    <w:basedOn w:val="DefaultParagraphFont"/>
    <w:link w:val="Heading4"/>
    <w:uiPriority w:val="9"/>
    <w:rsid w:val="00060417"/>
    <w:rPr>
      <w:rFonts w:ascii="Arial" w:hAnsi="Arial" w:cs="Myriad Pro"/>
      <w:b/>
      <w:color w:val="2C2B2B"/>
      <w:sz w:val="24"/>
    </w:rPr>
  </w:style>
  <w:style w:type="character" w:customStyle="1" w:styleId="Heading5Char">
    <w:name w:val="Heading 5 Char"/>
    <w:basedOn w:val="DefaultParagraphFont"/>
    <w:link w:val="Heading5"/>
    <w:uiPriority w:val="9"/>
    <w:rsid w:val="00060417"/>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9"/>
    <w:rsid w:val="002D7CA6"/>
    <w:rPr>
      <w:rFonts w:ascii="Arial" w:hAnsi="Arial"/>
      <w:color w:val="002664"/>
      <w:sz w:val="36"/>
      <w:szCs w:val="60"/>
    </w:rPr>
  </w:style>
  <w:style w:type="character" w:customStyle="1" w:styleId="Heading2Char">
    <w:name w:val="Heading 2 Char"/>
    <w:basedOn w:val="DefaultParagraphFont"/>
    <w:link w:val="Heading2"/>
    <w:uiPriority w:val="9"/>
    <w:rsid w:val="00060417"/>
    <w:rPr>
      <w:rFonts w:ascii="Arial" w:hAnsi="Arial"/>
      <w:bCs/>
      <w:color w:val="2C2B2B"/>
      <w:sz w:val="32"/>
      <w:szCs w:val="40"/>
    </w:rPr>
  </w:style>
  <w:style w:type="character" w:customStyle="1" w:styleId="Heading3Char">
    <w:name w:val="Heading 3 Char"/>
    <w:basedOn w:val="DefaultParagraphFont"/>
    <w:link w:val="Heading3"/>
    <w:uiPriority w:val="9"/>
    <w:rsid w:val="00D36316"/>
    <w:rPr>
      <w:rFonts w:ascii="Arial" w:hAnsi="Arial" w:cs="Myriad Pro Light"/>
      <w:bCs/>
      <w:color w:val="808080"/>
      <w:sz w:val="28"/>
      <w:szCs w:val="36"/>
    </w:rPr>
  </w:style>
  <w:style w:type="paragraph" w:customStyle="1" w:styleId="Sampletext">
    <w:name w:val="Sample text"/>
    <w:basedOn w:val="Normal"/>
    <w:rsid w:val="002D7CA6"/>
    <w:rPr>
      <w:rFonts w:cs="Myriad Pro Light"/>
      <w:b/>
      <w:bCs/>
      <w:color w:val="0A7CB9"/>
    </w:rPr>
  </w:style>
  <w:style w:type="paragraph" w:styleId="Footer">
    <w:name w:val="footer"/>
    <w:basedOn w:val="Normal"/>
    <w:link w:val="FooterChar"/>
    <w:uiPriority w:val="99"/>
    <w:rsid w:val="005B3146"/>
    <w:pPr>
      <w:pBdr>
        <w:top w:val="single" w:sz="4" w:space="5"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5B3146"/>
    <w:rPr>
      <w:rFonts w:ascii="Arial" w:hAnsi="Arial"/>
      <w:color w:val="808080"/>
      <w:spacing w:val="6"/>
      <w:sz w:val="16"/>
      <w:lang w:val="en-US"/>
    </w:rPr>
  </w:style>
  <w:style w:type="paragraph" w:styleId="Header">
    <w:name w:val="header"/>
    <w:basedOn w:val="Normal"/>
    <w:link w:val="HeaderChar"/>
    <w:uiPriority w:val="99"/>
    <w:rsid w:val="00826FA6"/>
    <w:pPr>
      <w:tabs>
        <w:tab w:val="center" w:pos="4513"/>
        <w:tab w:val="right" w:pos="9026"/>
      </w:tabs>
      <w:spacing w:before="240" w:line="240" w:lineRule="auto"/>
    </w:pPr>
    <w:rPr>
      <w:b/>
    </w:rPr>
  </w:style>
  <w:style w:type="character" w:customStyle="1" w:styleId="HeaderChar">
    <w:name w:val="Header Char"/>
    <w:basedOn w:val="DefaultParagraphFont"/>
    <w:link w:val="Header"/>
    <w:uiPriority w:val="99"/>
    <w:rsid w:val="00826FA6"/>
    <w:rPr>
      <w:rFonts w:ascii="Arial" w:hAnsi="Arial"/>
      <w:b/>
      <w:sz w:val="20"/>
    </w:rPr>
  </w:style>
  <w:style w:type="paragraph" w:styleId="Subtitle">
    <w:name w:val="Subtitle"/>
    <w:basedOn w:val="Normal"/>
    <w:next w:val="Normal"/>
    <w:link w:val="SubtitleChar"/>
    <w:uiPriority w:val="11"/>
    <w:rsid w:val="005D5BAE"/>
    <w:pPr>
      <w:pBdr>
        <w:top w:val="single" w:sz="18" w:space="4" w:color="E11D3F" w:themeColor="accent4"/>
      </w:pBdr>
      <w:ind w:right="3826"/>
    </w:pPr>
    <w:rPr>
      <w:color w:val="FFFFFF" w:themeColor="background1"/>
      <w:sz w:val="24"/>
    </w:rPr>
  </w:style>
  <w:style w:type="character" w:customStyle="1" w:styleId="SubtitleChar">
    <w:name w:val="Subtitle Char"/>
    <w:basedOn w:val="DefaultParagraphFont"/>
    <w:link w:val="Subtitle"/>
    <w:uiPriority w:val="11"/>
    <w:rsid w:val="005D5BAE"/>
    <w:rPr>
      <w:rFonts w:ascii="Arial" w:hAnsi="Arial"/>
      <w:color w:val="FFFFFF" w:themeColor="background1"/>
      <w:sz w:val="24"/>
    </w:rPr>
  </w:style>
  <w:style w:type="paragraph" w:styleId="Title">
    <w:name w:val="Title"/>
    <w:basedOn w:val="Normal"/>
    <w:next w:val="Normal"/>
    <w:link w:val="TitleChar"/>
    <w:uiPriority w:val="10"/>
    <w:rsid w:val="00816F09"/>
    <w:pPr>
      <w:autoSpaceDE w:val="0"/>
      <w:autoSpaceDN w:val="0"/>
      <w:adjustRightInd w:val="0"/>
      <w:spacing w:after="0" w:line="240" w:lineRule="auto"/>
      <w:ind w:right="2267"/>
    </w:pPr>
    <w:rPr>
      <w:b/>
      <w:noProof/>
      <w:color w:val="FFFFFF" w:themeColor="background1"/>
      <w:sz w:val="36"/>
      <w:szCs w:val="60"/>
      <w:lang w:eastAsia="en-AU"/>
    </w:rPr>
  </w:style>
  <w:style w:type="character" w:customStyle="1" w:styleId="TitleChar">
    <w:name w:val="Title Char"/>
    <w:basedOn w:val="DefaultParagraphFont"/>
    <w:link w:val="Title"/>
    <w:uiPriority w:val="10"/>
    <w:rsid w:val="00816F09"/>
    <w:rPr>
      <w:rFonts w:ascii="Arial" w:hAnsi="Arial"/>
      <w:b/>
      <w:noProof/>
      <w:color w:val="FFFFFF" w:themeColor="background1"/>
      <w:sz w:val="36"/>
      <w:szCs w:val="60"/>
      <w:lang w:eastAsia="en-AU"/>
    </w:rPr>
  </w:style>
  <w:style w:type="paragraph" w:customStyle="1" w:styleId="H1noTOC">
    <w:name w:val="H1 (no TOC)"/>
    <w:basedOn w:val="Heading1"/>
    <w:next w:val="Normal"/>
    <w:link w:val="H1noTOCChar"/>
    <w:rsid w:val="00FA1E91"/>
    <w:pPr>
      <w:outlineLvl w:val="9"/>
    </w:pPr>
    <w:rPr>
      <w:rFonts w:cs="Myriad Pro"/>
      <w:szCs w:val="40"/>
    </w:rPr>
  </w:style>
  <w:style w:type="paragraph" w:customStyle="1" w:styleId="Disclaimer">
    <w:name w:val="Disclaimer"/>
    <w:basedOn w:val="Normal"/>
    <w:link w:val="DisclaimerChar"/>
    <w:rsid w:val="005B3146"/>
    <w:pPr>
      <w:pBdr>
        <w:top w:val="single" w:sz="4" w:space="5" w:color="E11D3F" w:themeColor="accent4"/>
      </w:pBdr>
      <w:spacing w:before="40" w:after="80" w:line="240" w:lineRule="auto"/>
    </w:pPr>
    <w:rPr>
      <w:rFonts w:cs="Myriad Pro"/>
      <w:color w:val="808080"/>
      <w:sz w:val="16"/>
    </w:rPr>
  </w:style>
  <w:style w:type="character" w:customStyle="1" w:styleId="H1noTOCChar">
    <w:name w:val="H1 (no TOC) Char"/>
    <w:basedOn w:val="Heading1Char"/>
    <w:link w:val="H1noTOC"/>
    <w:rsid w:val="00FA1E91"/>
    <w:rPr>
      <w:rFonts w:ascii="Arial" w:hAnsi="Arial" w:cs="Myriad Pro"/>
      <w:color w:val="043F5C"/>
      <w:sz w:val="40"/>
      <w:szCs w:val="40"/>
    </w:rPr>
  </w:style>
  <w:style w:type="table" w:styleId="TableGrid">
    <w:name w:val="Table Grid"/>
    <w:basedOn w:val="TableNormal"/>
    <w:uiPriority w:val="39"/>
    <w:rsid w:val="00662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36316"/>
    <w:rPr>
      <w:color w:val="0A7CB9"/>
      <w:u w:val="none"/>
    </w:rPr>
  </w:style>
  <w:style w:type="paragraph" w:styleId="TOCHeading">
    <w:name w:val="TOC Heading"/>
    <w:basedOn w:val="Heading1"/>
    <w:next w:val="Normal"/>
    <w:uiPriority w:val="39"/>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BF62F2"/>
    <w:pPr>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85377D"/>
    <w:rPr>
      <w:color w:val="954F72" w:themeColor="followedHyperlink"/>
      <w:u w:val="none"/>
    </w:rPr>
  </w:style>
  <w:style w:type="paragraph" w:styleId="Caption">
    <w:name w:val="caption"/>
    <w:basedOn w:val="Normal"/>
    <w:next w:val="Normal"/>
    <w:link w:val="CaptionChar"/>
    <w:uiPriority w:val="35"/>
    <w:unhideWhenUsed/>
    <w:qFormat/>
    <w:rsid w:val="002D7CA6"/>
    <w:pPr>
      <w:spacing w:after="200" w:line="240" w:lineRule="auto"/>
    </w:pPr>
    <w:rPr>
      <w:b/>
      <w:bCs/>
      <w:color w:val="002664"/>
      <w:sz w:val="20"/>
      <w:szCs w:val="18"/>
    </w:rPr>
  </w:style>
  <w:style w:type="paragraph" w:styleId="ListParagraph">
    <w:name w:val="List Paragraph"/>
    <w:basedOn w:val="Normal"/>
    <w:link w:val="ListParagraphChar"/>
    <w:uiPriority w:val="34"/>
    <w:qFormat/>
    <w:rsid w:val="007978BE"/>
    <w:pPr>
      <w:numPr>
        <w:numId w:val="5"/>
      </w:numPr>
      <w:spacing w:before="60" w:after="60"/>
    </w:pPr>
  </w:style>
  <w:style w:type="paragraph" w:customStyle="1" w:styleId="Publicationpagetext">
    <w:name w:val="Publication page text"/>
    <w:basedOn w:val="Normal"/>
    <w:link w:val="PublicationpagetextChar"/>
    <w:rsid w:val="001F3814"/>
    <w:rPr>
      <w:sz w:val="18"/>
    </w:rPr>
  </w:style>
  <w:style w:type="character" w:customStyle="1" w:styleId="CaptionChar">
    <w:name w:val="Caption Char"/>
    <w:basedOn w:val="DefaultParagraphFont"/>
    <w:link w:val="Caption"/>
    <w:uiPriority w:val="35"/>
    <w:rsid w:val="002D7CA6"/>
    <w:rPr>
      <w:rFonts w:ascii="Arial" w:hAnsi="Arial"/>
      <w:b/>
      <w:bCs/>
      <w:color w:val="002664"/>
      <w:sz w:val="20"/>
      <w:szCs w:val="18"/>
    </w:rPr>
  </w:style>
  <w:style w:type="paragraph" w:customStyle="1" w:styleId="Publicationpageheading">
    <w:name w:val="Publication page heading"/>
    <w:basedOn w:val="Publicationpagetext"/>
    <w:link w:val="PublicationpageheadingChar"/>
    <w:rsid w:val="002D7CA6"/>
    <w:rPr>
      <w:b/>
      <w:color w:val="002664"/>
      <w:szCs w:val="18"/>
    </w:rPr>
  </w:style>
  <w:style w:type="paragraph" w:customStyle="1" w:styleId="Photocredit">
    <w:name w:val="Photo credit"/>
    <w:basedOn w:val="Publicationpagetext"/>
    <w:link w:val="PhotocreditChar"/>
    <w:uiPriority w:val="49"/>
    <w:qFormat/>
    <w:rsid w:val="00806A30"/>
    <w:rPr>
      <w:i/>
      <w:szCs w:val="18"/>
    </w:rPr>
  </w:style>
  <w:style w:type="character" w:customStyle="1" w:styleId="PublicationpagetextChar">
    <w:name w:val="Publication page text Char"/>
    <w:basedOn w:val="DefaultParagraphFont"/>
    <w:link w:val="Publicationpagetext"/>
    <w:rsid w:val="00806A30"/>
    <w:rPr>
      <w:rFonts w:ascii="Arial" w:hAnsi="Arial"/>
      <w:sz w:val="18"/>
    </w:rPr>
  </w:style>
  <w:style w:type="character" w:customStyle="1" w:styleId="PublicationpageheadingChar">
    <w:name w:val="Publication page heading Char"/>
    <w:basedOn w:val="PublicationpagetextChar"/>
    <w:link w:val="Publicationpageheading"/>
    <w:rsid w:val="002D7CA6"/>
    <w:rPr>
      <w:rFonts w:ascii="Arial" w:hAnsi="Arial"/>
      <w:b/>
      <w:color w:val="002664"/>
      <w:sz w:val="18"/>
      <w:szCs w:val="18"/>
    </w:rPr>
  </w:style>
  <w:style w:type="character" w:customStyle="1" w:styleId="PhotocreditChar">
    <w:name w:val="Photo credit Char"/>
    <w:basedOn w:val="PublicationpagetextChar"/>
    <w:link w:val="Photocredit"/>
    <w:uiPriority w:val="49"/>
    <w:rsid w:val="004A42AF"/>
    <w:rPr>
      <w:rFonts w:ascii="Arial" w:hAnsi="Arial"/>
      <w:i/>
      <w:sz w:val="18"/>
      <w:szCs w:val="18"/>
    </w:rPr>
  </w:style>
  <w:style w:type="character" w:customStyle="1" w:styleId="DisclaimerChar">
    <w:name w:val="Disclaimer Char"/>
    <w:basedOn w:val="DefaultParagraphFont"/>
    <w:link w:val="Disclaimer"/>
    <w:rsid w:val="005B3146"/>
    <w:rPr>
      <w:rFonts w:ascii="Arial" w:hAnsi="Arial" w:cs="Myriad Pro"/>
      <w:color w:val="808080"/>
      <w:sz w:val="16"/>
    </w:rPr>
  </w:style>
  <w:style w:type="paragraph" w:customStyle="1" w:styleId="DocType">
    <w:name w:val="DocType"/>
    <w:basedOn w:val="Normal"/>
    <w:link w:val="DocTypeChar"/>
    <w:rsid w:val="00434CD7"/>
    <w:pPr>
      <w:spacing w:after="0"/>
      <w:jc w:val="right"/>
    </w:pPr>
    <w:rPr>
      <w:b/>
      <w:color w:val="FFFFFF" w:themeColor="background1"/>
      <w:sz w:val="32"/>
      <w:szCs w:val="32"/>
    </w:rPr>
  </w:style>
  <w:style w:type="paragraph" w:customStyle="1" w:styleId="Strapline">
    <w:name w:val="Strap line"/>
    <w:basedOn w:val="Normal"/>
    <w:next w:val="Normal"/>
    <w:link w:val="StraplineChar"/>
    <w:qFormat/>
    <w:rsid w:val="005B3146"/>
    <w:rPr>
      <w:i/>
      <w:color w:val="808080"/>
      <w:sz w:val="28"/>
      <w:szCs w:val="28"/>
    </w:rPr>
  </w:style>
  <w:style w:type="character" w:customStyle="1" w:styleId="DocTypeChar">
    <w:name w:val="DocType Char"/>
    <w:basedOn w:val="DefaultParagraphFont"/>
    <w:link w:val="DocType"/>
    <w:rsid w:val="00434CD7"/>
    <w:rPr>
      <w:rFonts w:ascii="Arial" w:hAnsi="Arial"/>
      <w:b/>
      <w:color w:val="FFFFFF" w:themeColor="background1"/>
      <w:sz w:val="32"/>
      <w:szCs w:val="32"/>
    </w:rPr>
  </w:style>
  <w:style w:type="character" w:customStyle="1" w:styleId="StraplineChar">
    <w:name w:val="Strap line Char"/>
    <w:basedOn w:val="DefaultParagraphFont"/>
    <w:link w:val="Strapline"/>
    <w:rsid w:val="005B3146"/>
    <w:rPr>
      <w:rFonts w:ascii="Arial" w:hAnsi="Arial"/>
      <w:i/>
      <w:color w:val="808080"/>
      <w:sz w:val="28"/>
      <w:szCs w:val="28"/>
    </w:rPr>
  </w:style>
  <w:style w:type="paragraph" w:customStyle="1" w:styleId="H2noTOC">
    <w:name w:val="H2 (no TOC)"/>
    <w:basedOn w:val="Heading2"/>
    <w:next w:val="Normal"/>
    <w:rsid w:val="00B53EBC"/>
    <w:pPr>
      <w:outlineLvl w:val="9"/>
    </w:pPr>
  </w:style>
  <w:style w:type="paragraph" w:styleId="IntenseQuote">
    <w:name w:val="Intense Quote"/>
    <w:basedOn w:val="Normal"/>
    <w:next w:val="Normal"/>
    <w:link w:val="IntenseQuoteChar"/>
    <w:uiPriority w:val="30"/>
    <w:qFormat/>
    <w:rsid w:val="00D458A4"/>
    <w:pPr>
      <w:pBdr>
        <w:bottom w:val="single" w:sz="4" w:space="4" w:color="043F5C" w:themeColor="accent1"/>
      </w:pBdr>
      <w:spacing w:before="200" w:after="280" w:line="240" w:lineRule="atLeast"/>
      <w:ind w:left="567" w:right="936"/>
    </w:pPr>
    <w:rPr>
      <w:b/>
      <w:bCs/>
      <w:i/>
      <w:iCs/>
      <w:color w:val="043F5C" w:themeColor="accent1"/>
    </w:rPr>
  </w:style>
  <w:style w:type="character" w:customStyle="1" w:styleId="IntenseQuoteChar">
    <w:name w:val="Intense Quote Char"/>
    <w:basedOn w:val="DefaultParagraphFont"/>
    <w:link w:val="IntenseQuote"/>
    <w:uiPriority w:val="30"/>
    <w:rsid w:val="00D458A4"/>
    <w:rPr>
      <w:rFonts w:ascii="Arial" w:hAnsi="Arial"/>
      <w:b/>
      <w:bCs/>
      <w:i/>
      <w:iCs/>
      <w:color w:val="043F5C" w:themeColor="accent1"/>
    </w:rPr>
  </w:style>
  <w:style w:type="paragraph" w:styleId="Quote">
    <w:name w:val="Quote"/>
    <w:basedOn w:val="Normal"/>
    <w:next w:val="Normal"/>
    <w:link w:val="QuoteChar"/>
    <w:uiPriority w:val="29"/>
    <w:qFormat/>
    <w:rsid w:val="00D458A4"/>
    <w:pPr>
      <w:spacing w:line="240" w:lineRule="atLeast"/>
      <w:ind w:left="567" w:right="991"/>
    </w:pPr>
    <w:rPr>
      <w:i/>
      <w:iCs/>
      <w:color w:val="2C2B2B" w:themeColor="text1"/>
    </w:rPr>
  </w:style>
  <w:style w:type="character" w:customStyle="1" w:styleId="QuoteChar">
    <w:name w:val="Quote Char"/>
    <w:basedOn w:val="DefaultParagraphFont"/>
    <w:link w:val="Quote"/>
    <w:uiPriority w:val="29"/>
    <w:rsid w:val="00D458A4"/>
    <w:rPr>
      <w:rFonts w:ascii="Arial" w:hAnsi="Arial"/>
      <w:i/>
      <w:iCs/>
      <w:color w:val="2C2B2B" w:themeColor="text1"/>
    </w:rPr>
  </w:style>
  <w:style w:type="table" w:customStyle="1" w:styleId="DPIEnormal">
    <w:name w:val="DPIE normal"/>
    <w:basedOn w:val="TableNormal"/>
    <w:uiPriority w:val="99"/>
    <w:rsid w:val="00AE4C54"/>
    <w:pPr>
      <w:spacing w:after="0" w:line="240" w:lineRule="auto"/>
    </w:pPr>
    <w:rPr>
      <w:rFonts w:ascii="Arial" w:hAnsi="Arial"/>
      <w:sz w:val="20"/>
    </w:rPr>
    <w:tblPr>
      <w:tblBorders>
        <w:insideH w:val="single" w:sz="4" w:space="0" w:color="858687" w:themeColor="text2"/>
        <w:insideV w:val="single" w:sz="4" w:space="0" w:color="858687"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E11D3F" w:themeColor="accent4"/>
          <w:right w:val="nil"/>
          <w:insideH w:val="single" w:sz="4" w:space="0" w:color="858687" w:themeColor="text2"/>
          <w:insideV w:val="single" w:sz="4" w:space="0" w:color="858687" w:themeColor="text2"/>
        </w:tcBorders>
        <w:shd w:val="clear" w:color="auto" w:fill="E7E6E6" w:themeFill="background2"/>
      </w:tcPr>
    </w:tblStylePr>
  </w:style>
  <w:style w:type="table" w:styleId="GridTable5Dark-Accent1">
    <w:name w:val="Grid Table 5 Dark Accent 1"/>
    <w:basedOn w:val="TableNormal"/>
    <w:uiPriority w:val="50"/>
    <w:rsid w:val="00540A3B"/>
    <w:pPr>
      <w:spacing w:after="0" w:line="240" w:lineRule="auto"/>
    </w:pPr>
    <w:rPr>
      <w:rFonts w:ascii="Times New Roman" w:eastAsia="MS PMincho" w:hAnsi="Times New Roman" w:cs="Times New Roman"/>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3F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3F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3F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3F5C" w:themeFill="accent1"/>
      </w:tcPr>
    </w:tblStylePr>
    <w:tblStylePr w:type="band1Vert">
      <w:tblPr/>
      <w:tcPr>
        <w:shd w:val="clear" w:color="auto" w:fill="60C5F8" w:themeFill="accent1" w:themeFillTint="66"/>
      </w:tcPr>
    </w:tblStylePr>
    <w:tblStylePr w:type="band1Horz">
      <w:tblPr/>
      <w:tcPr>
        <w:shd w:val="clear" w:color="auto" w:fill="60C5F8" w:themeFill="accent1" w:themeFillTint="66"/>
      </w:tcPr>
    </w:tblStylePr>
  </w:style>
  <w:style w:type="character" w:customStyle="1" w:styleId="normaltextrun">
    <w:name w:val="normaltextrun"/>
    <w:basedOn w:val="DefaultParagraphFont"/>
    <w:rsid w:val="00E531CD"/>
  </w:style>
  <w:style w:type="paragraph" w:customStyle="1" w:styleId="paragraph">
    <w:name w:val="paragraph"/>
    <w:basedOn w:val="Normal"/>
    <w:rsid w:val="00A103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10327"/>
  </w:style>
  <w:style w:type="character" w:styleId="CommentReference">
    <w:name w:val="annotation reference"/>
    <w:basedOn w:val="DefaultParagraphFont"/>
    <w:uiPriority w:val="99"/>
    <w:semiHidden/>
    <w:unhideWhenUsed/>
    <w:rsid w:val="00FE1DC4"/>
    <w:rPr>
      <w:sz w:val="16"/>
      <w:szCs w:val="16"/>
    </w:rPr>
  </w:style>
  <w:style w:type="paragraph" w:styleId="CommentText">
    <w:name w:val="annotation text"/>
    <w:basedOn w:val="Normal"/>
    <w:link w:val="CommentTextChar"/>
    <w:uiPriority w:val="99"/>
    <w:unhideWhenUsed/>
    <w:rsid w:val="00FE1DC4"/>
    <w:pPr>
      <w:spacing w:line="240" w:lineRule="auto"/>
    </w:pPr>
    <w:rPr>
      <w:sz w:val="20"/>
      <w:szCs w:val="20"/>
    </w:rPr>
  </w:style>
  <w:style w:type="character" w:customStyle="1" w:styleId="CommentTextChar">
    <w:name w:val="Comment Text Char"/>
    <w:basedOn w:val="DefaultParagraphFont"/>
    <w:link w:val="CommentText"/>
    <w:uiPriority w:val="99"/>
    <w:rsid w:val="00FE1DC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E1DC4"/>
    <w:rPr>
      <w:b/>
      <w:bCs/>
    </w:rPr>
  </w:style>
  <w:style w:type="character" w:customStyle="1" w:styleId="CommentSubjectChar">
    <w:name w:val="Comment Subject Char"/>
    <w:basedOn w:val="CommentTextChar"/>
    <w:link w:val="CommentSubject"/>
    <w:uiPriority w:val="99"/>
    <w:semiHidden/>
    <w:rsid w:val="00FE1DC4"/>
    <w:rPr>
      <w:rFonts w:ascii="Arial" w:hAnsi="Arial"/>
      <w:b/>
      <w:bCs/>
      <w:sz w:val="20"/>
      <w:szCs w:val="20"/>
    </w:rPr>
  </w:style>
  <w:style w:type="character" w:customStyle="1" w:styleId="UnresolvedMention1">
    <w:name w:val="Unresolved Mention1"/>
    <w:basedOn w:val="DefaultParagraphFont"/>
    <w:uiPriority w:val="99"/>
    <w:semiHidden/>
    <w:unhideWhenUsed/>
    <w:rsid w:val="00BE6BE7"/>
    <w:rPr>
      <w:color w:val="605E5C"/>
      <w:shd w:val="clear" w:color="auto" w:fill="E1DFDD"/>
    </w:rPr>
  </w:style>
  <w:style w:type="paragraph" w:customStyle="1" w:styleId="MEBasic1">
    <w:name w:val="ME Basic 1"/>
    <w:basedOn w:val="Normal"/>
    <w:rsid w:val="006A2363"/>
    <w:pPr>
      <w:numPr>
        <w:numId w:val="39"/>
      </w:numPr>
      <w:spacing w:before="0" w:after="140" w:line="280" w:lineRule="atLeast"/>
      <w:outlineLvl w:val="0"/>
    </w:pPr>
    <w:rPr>
      <w:rFonts w:ascii="Times New Roman" w:eastAsia="Times New Roman" w:hAnsi="Times New Roman" w:cs="Angsana New"/>
      <w:lang w:eastAsia="zh-CN" w:bidi="th-TH"/>
    </w:rPr>
  </w:style>
  <w:style w:type="paragraph" w:customStyle="1" w:styleId="MEBasic2">
    <w:name w:val="ME Basic 2"/>
    <w:basedOn w:val="Normal"/>
    <w:rsid w:val="006A2363"/>
    <w:pPr>
      <w:numPr>
        <w:ilvl w:val="1"/>
        <w:numId w:val="39"/>
      </w:numPr>
      <w:spacing w:before="0" w:after="140" w:line="280" w:lineRule="atLeast"/>
      <w:outlineLvl w:val="1"/>
    </w:pPr>
    <w:rPr>
      <w:rFonts w:ascii="Times New Roman" w:eastAsia="Times New Roman" w:hAnsi="Times New Roman" w:cs="Angsana New"/>
      <w:lang w:eastAsia="zh-CN" w:bidi="th-TH"/>
    </w:rPr>
  </w:style>
  <w:style w:type="paragraph" w:customStyle="1" w:styleId="MEBasic3">
    <w:name w:val="ME Basic 3"/>
    <w:basedOn w:val="Normal"/>
    <w:rsid w:val="006A2363"/>
    <w:pPr>
      <w:numPr>
        <w:ilvl w:val="2"/>
        <w:numId w:val="39"/>
      </w:numPr>
      <w:spacing w:before="0" w:after="140" w:line="280" w:lineRule="atLeast"/>
      <w:outlineLvl w:val="2"/>
    </w:pPr>
    <w:rPr>
      <w:rFonts w:ascii="Times New Roman" w:eastAsia="Times New Roman" w:hAnsi="Times New Roman" w:cs="Angsana New"/>
      <w:lang w:eastAsia="zh-CN" w:bidi="th-TH"/>
    </w:rPr>
  </w:style>
  <w:style w:type="paragraph" w:customStyle="1" w:styleId="MEBasic4">
    <w:name w:val="ME Basic 4"/>
    <w:basedOn w:val="Normal"/>
    <w:rsid w:val="006A2363"/>
    <w:pPr>
      <w:numPr>
        <w:ilvl w:val="3"/>
        <w:numId w:val="39"/>
      </w:numPr>
      <w:spacing w:before="0" w:after="140" w:line="280" w:lineRule="atLeast"/>
      <w:outlineLvl w:val="3"/>
    </w:pPr>
    <w:rPr>
      <w:rFonts w:ascii="Times New Roman" w:eastAsia="Times New Roman" w:hAnsi="Times New Roman" w:cs="Angsana New"/>
      <w:lang w:eastAsia="zh-CN" w:bidi="th-TH"/>
    </w:rPr>
  </w:style>
  <w:style w:type="paragraph" w:customStyle="1" w:styleId="MEBasic5">
    <w:name w:val="ME Basic 5"/>
    <w:basedOn w:val="Normal"/>
    <w:rsid w:val="006A2363"/>
    <w:pPr>
      <w:numPr>
        <w:ilvl w:val="4"/>
        <w:numId w:val="39"/>
      </w:numPr>
      <w:spacing w:before="0" w:after="140" w:line="280" w:lineRule="atLeast"/>
      <w:outlineLvl w:val="4"/>
    </w:pPr>
    <w:rPr>
      <w:rFonts w:ascii="Times New Roman" w:eastAsia="Times New Roman" w:hAnsi="Times New Roman" w:cs="Angsana New"/>
      <w:lang w:eastAsia="zh-CN" w:bidi="th-TH"/>
    </w:rPr>
  </w:style>
  <w:style w:type="numbering" w:customStyle="1" w:styleId="MEBasic">
    <w:name w:val="ME Basic"/>
    <w:rsid w:val="006A2363"/>
    <w:pPr>
      <w:numPr>
        <w:numId w:val="39"/>
      </w:numPr>
    </w:pPr>
  </w:style>
  <w:style w:type="character" w:customStyle="1" w:styleId="ListParagraphChar">
    <w:name w:val="List Paragraph Char"/>
    <w:link w:val="ListParagraph"/>
    <w:uiPriority w:val="34"/>
    <w:locked/>
    <w:rsid w:val="00111FEA"/>
    <w:rPr>
      <w:rFonts w:ascii="Arial" w:hAnsi="Arial"/>
    </w:rPr>
  </w:style>
  <w:style w:type="table" w:customStyle="1" w:styleId="MediumShading1-Accent13">
    <w:name w:val="Medium Shading 1 - Accent 13"/>
    <w:basedOn w:val="TableNormal"/>
    <w:uiPriority w:val="63"/>
    <w:rsid w:val="007D47CE"/>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0882BF" w:themeColor="accent1" w:themeTint="BF"/>
        <w:left w:val="single" w:sz="8" w:space="0" w:color="0882BF" w:themeColor="accent1" w:themeTint="BF"/>
        <w:bottom w:val="single" w:sz="8" w:space="0" w:color="0882BF" w:themeColor="accent1" w:themeTint="BF"/>
        <w:right w:val="single" w:sz="8" w:space="0" w:color="0882BF" w:themeColor="accent1" w:themeTint="BF"/>
        <w:insideH w:val="single" w:sz="8" w:space="0" w:color="0882B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0882BF" w:themeColor="accent1" w:themeTint="BF"/>
          <w:left w:val="single" w:sz="8" w:space="0" w:color="0882BF" w:themeColor="accent1" w:themeTint="BF"/>
          <w:bottom w:val="single" w:sz="8" w:space="0" w:color="0882BF" w:themeColor="accent1" w:themeTint="BF"/>
          <w:right w:val="single" w:sz="8" w:space="0" w:color="0882BF" w:themeColor="accent1" w:themeTint="BF"/>
          <w:insideH w:val="nil"/>
          <w:insideV w:val="nil"/>
        </w:tcBorders>
        <w:shd w:val="clear" w:color="auto" w:fill="043F5C" w:themeFill="accent1"/>
      </w:tcPr>
    </w:tblStylePr>
    <w:tblStylePr w:type="lastRow">
      <w:pPr>
        <w:spacing w:beforeLines="0" w:before="0" w:beforeAutospacing="0" w:afterLines="0" w:after="0" w:afterAutospacing="0" w:line="240" w:lineRule="auto"/>
      </w:pPr>
      <w:rPr>
        <w:b/>
        <w:bCs/>
      </w:rPr>
      <w:tblPr/>
      <w:tcPr>
        <w:tcBorders>
          <w:top w:val="double" w:sz="6" w:space="0" w:color="0882BF" w:themeColor="accent1" w:themeTint="BF"/>
          <w:left w:val="single" w:sz="8" w:space="0" w:color="0882BF" w:themeColor="accent1" w:themeTint="BF"/>
          <w:bottom w:val="single" w:sz="8" w:space="0" w:color="0882BF" w:themeColor="accent1" w:themeTint="BF"/>
          <w:right w:val="single" w:sz="8" w:space="0" w:color="0882B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CDBFA" w:themeFill="accent1" w:themeFillTint="3F"/>
      </w:tcPr>
    </w:tblStylePr>
  </w:style>
  <w:style w:type="table" w:styleId="TableGridLight">
    <w:name w:val="Grid Table Light"/>
    <w:basedOn w:val="TableNormal"/>
    <w:uiPriority w:val="40"/>
    <w:rsid w:val="00CC2C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F0C9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7">
      <w:bodyDiv w:val="1"/>
      <w:marLeft w:val="0"/>
      <w:marRight w:val="0"/>
      <w:marTop w:val="0"/>
      <w:marBottom w:val="0"/>
      <w:divBdr>
        <w:top w:val="none" w:sz="0" w:space="0" w:color="auto"/>
        <w:left w:val="none" w:sz="0" w:space="0" w:color="auto"/>
        <w:bottom w:val="none" w:sz="0" w:space="0" w:color="auto"/>
        <w:right w:val="none" w:sz="0" w:space="0" w:color="auto"/>
      </w:divBdr>
    </w:div>
    <w:div w:id="356808656">
      <w:bodyDiv w:val="1"/>
      <w:marLeft w:val="0"/>
      <w:marRight w:val="0"/>
      <w:marTop w:val="0"/>
      <w:marBottom w:val="0"/>
      <w:divBdr>
        <w:top w:val="none" w:sz="0" w:space="0" w:color="auto"/>
        <w:left w:val="none" w:sz="0" w:space="0" w:color="auto"/>
        <w:bottom w:val="none" w:sz="0" w:space="0" w:color="auto"/>
        <w:right w:val="none" w:sz="0" w:space="0" w:color="auto"/>
      </w:divBdr>
      <w:divsChild>
        <w:div w:id="144787528">
          <w:marLeft w:val="0"/>
          <w:marRight w:val="0"/>
          <w:marTop w:val="0"/>
          <w:marBottom w:val="0"/>
          <w:divBdr>
            <w:top w:val="none" w:sz="0" w:space="0" w:color="auto"/>
            <w:left w:val="none" w:sz="0" w:space="0" w:color="auto"/>
            <w:bottom w:val="none" w:sz="0" w:space="0" w:color="auto"/>
            <w:right w:val="none" w:sz="0" w:space="0" w:color="auto"/>
          </w:divBdr>
          <w:divsChild>
            <w:div w:id="447965949">
              <w:marLeft w:val="0"/>
              <w:marRight w:val="0"/>
              <w:marTop w:val="30"/>
              <w:marBottom w:val="30"/>
              <w:divBdr>
                <w:top w:val="none" w:sz="0" w:space="0" w:color="auto"/>
                <w:left w:val="none" w:sz="0" w:space="0" w:color="auto"/>
                <w:bottom w:val="none" w:sz="0" w:space="0" w:color="auto"/>
                <w:right w:val="none" w:sz="0" w:space="0" w:color="auto"/>
              </w:divBdr>
              <w:divsChild>
                <w:div w:id="20864405">
                  <w:marLeft w:val="0"/>
                  <w:marRight w:val="0"/>
                  <w:marTop w:val="0"/>
                  <w:marBottom w:val="0"/>
                  <w:divBdr>
                    <w:top w:val="none" w:sz="0" w:space="0" w:color="auto"/>
                    <w:left w:val="none" w:sz="0" w:space="0" w:color="auto"/>
                    <w:bottom w:val="none" w:sz="0" w:space="0" w:color="auto"/>
                    <w:right w:val="none" w:sz="0" w:space="0" w:color="auto"/>
                  </w:divBdr>
                  <w:divsChild>
                    <w:div w:id="837116728">
                      <w:marLeft w:val="0"/>
                      <w:marRight w:val="0"/>
                      <w:marTop w:val="0"/>
                      <w:marBottom w:val="0"/>
                      <w:divBdr>
                        <w:top w:val="none" w:sz="0" w:space="0" w:color="auto"/>
                        <w:left w:val="none" w:sz="0" w:space="0" w:color="auto"/>
                        <w:bottom w:val="none" w:sz="0" w:space="0" w:color="auto"/>
                        <w:right w:val="none" w:sz="0" w:space="0" w:color="auto"/>
                      </w:divBdr>
                    </w:div>
                  </w:divsChild>
                </w:div>
                <w:div w:id="74088083">
                  <w:marLeft w:val="0"/>
                  <w:marRight w:val="0"/>
                  <w:marTop w:val="0"/>
                  <w:marBottom w:val="0"/>
                  <w:divBdr>
                    <w:top w:val="none" w:sz="0" w:space="0" w:color="auto"/>
                    <w:left w:val="none" w:sz="0" w:space="0" w:color="auto"/>
                    <w:bottom w:val="none" w:sz="0" w:space="0" w:color="auto"/>
                    <w:right w:val="none" w:sz="0" w:space="0" w:color="auto"/>
                  </w:divBdr>
                  <w:divsChild>
                    <w:div w:id="1529638499">
                      <w:marLeft w:val="0"/>
                      <w:marRight w:val="0"/>
                      <w:marTop w:val="0"/>
                      <w:marBottom w:val="0"/>
                      <w:divBdr>
                        <w:top w:val="none" w:sz="0" w:space="0" w:color="auto"/>
                        <w:left w:val="none" w:sz="0" w:space="0" w:color="auto"/>
                        <w:bottom w:val="none" w:sz="0" w:space="0" w:color="auto"/>
                        <w:right w:val="none" w:sz="0" w:space="0" w:color="auto"/>
                      </w:divBdr>
                    </w:div>
                  </w:divsChild>
                </w:div>
                <w:div w:id="136918679">
                  <w:marLeft w:val="0"/>
                  <w:marRight w:val="0"/>
                  <w:marTop w:val="0"/>
                  <w:marBottom w:val="0"/>
                  <w:divBdr>
                    <w:top w:val="none" w:sz="0" w:space="0" w:color="auto"/>
                    <w:left w:val="none" w:sz="0" w:space="0" w:color="auto"/>
                    <w:bottom w:val="none" w:sz="0" w:space="0" w:color="auto"/>
                    <w:right w:val="none" w:sz="0" w:space="0" w:color="auto"/>
                  </w:divBdr>
                  <w:divsChild>
                    <w:div w:id="664088132">
                      <w:marLeft w:val="0"/>
                      <w:marRight w:val="0"/>
                      <w:marTop w:val="0"/>
                      <w:marBottom w:val="0"/>
                      <w:divBdr>
                        <w:top w:val="none" w:sz="0" w:space="0" w:color="auto"/>
                        <w:left w:val="none" w:sz="0" w:space="0" w:color="auto"/>
                        <w:bottom w:val="none" w:sz="0" w:space="0" w:color="auto"/>
                        <w:right w:val="none" w:sz="0" w:space="0" w:color="auto"/>
                      </w:divBdr>
                    </w:div>
                  </w:divsChild>
                </w:div>
                <w:div w:id="217015875">
                  <w:marLeft w:val="0"/>
                  <w:marRight w:val="0"/>
                  <w:marTop w:val="0"/>
                  <w:marBottom w:val="0"/>
                  <w:divBdr>
                    <w:top w:val="none" w:sz="0" w:space="0" w:color="auto"/>
                    <w:left w:val="none" w:sz="0" w:space="0" w:color="auto"/>
                    <w:bottom w:val="none" w:sz="0" w:space="0" w:color="auto"/>
                    <w:right w:val="none" w:sz="0" w:space="0" w:color="auto"/>
                  </w:divBdr>
                  <w:divsChild>
                    <w:div w:id="215161952">
                      <w:marLeft w:val="0"/>
                      <w:marRight w:val="0"/>
                      <w:marTop w:val="0"/>
                      <w:marBottom w:val="0"/>
                      <w:divBdr>
                        <w:top w:val="none" w:sz="0" w:space="0" w:color="auto"/>
                        <w:left w:val="none" w:sz="0" w:space="0" w:color="auto"/>
                        <w:bottom w:val="none" w:sz="0" w:space="0" w:color="auto"/>
                        <w:right w:val="none" w:sz="0" w:space="0" w:color="auto"/>
                      </w:divBdr>
                    </w:div>
                  </w:divsChild>
                </w:div>
                <w:div w:id="338309545">
                  <w:marLeft w:val="0"/>
                  <w:marRight w:val="0"/>
                  <w:marTop w:val="0"/>
                  <w:marBottom w:val="0"/>
                  <w:divBdr>
                    <w:top w:val="none" w:sz="0" w:space="0" w:color="auto"/>
                    <w:left w:val="none" w:sz="0" w:space="0" w:color="auto"/>
                    <w:bottom w:val="none" w:sz="0" w:space="0" w:color="auto"/>
                    <w:right w:val="none" w:sz="0" w:space="0" w:color="auto"/>
                  </w:divBdr>
                  <w:divsChild>
                    <w:div w:id="1802265187">
                      <w:marLeft w:val="0"/>
                      <w:marRight w:val="0"/>
                      <w:marTop w:val="0"/>
                      <w:marBottom w:val="0"/>
                      <w:divBdr>
                        <w:top w:val="none" w:sz="0" w:space="0" w:color="auto"/>
                        <w:left w:val="none" w:sz="0" w:space="0" w:color="auto"/>
                        <w:bottom w:val="none" w:sz="0" w:space="0" w:color="auto"/>
                        <w:right w:val="none" w:sz="0" w:space="0" w:color="auto"/>
                      </w:divBdr>
                    </w:div>
                  </w:divsChild>
                </w:div>
                <w:div w:id="439303386">
                  <w:marLeft w:val="0"/>
                  <w:marRight w:val="0"/>
                  <w:marTop w:val="0"/>
                  <w:marBottom w:val="0"/>
                  <w:divBdr>
                    <w:top w:val="none" w:sz="0" w:space="0" w:color="auto"/>
                    <w:left w:val="none" w:sz="0" w:space="0" w:color="auto"/>
                    <w:bottom w:val="none" w:sz="0" w:space="0" w:color="auto"/>
                    <w:right w:val="none" w:sz="0" w:space="0" w:color="auto"/>
                  </w:divBdr>
                  <w:divsChild>
                    <w:div w:id="163861594">
                      <w:marLeft w:val="0"/>
                      <w:marRight w:val="0"/>
                      <w:marTop w:val="0"/>
                      <w:marBottom w:val="0"/>
                      <w:divBdr>
                        <w:top w:val="none" w:sz="0" w:space="0" w:color="auto"/>
                        <w:left w:val="none" w:sz="0" w:space="0" w:color="auto"/>
                        <w:bottom w:val="none" w:sz="0" w:space="0" w:color="auto"/>
                        <w:right w:val="none" w:sz="0" w:space="0" w:color="auto"/>
                      </w:divBdr>
                    </w:div>
                  </w:divsChild>
                </w:div>
                <w:div w:id="456140904">
                  <w:marLeft w:val="0"/>
                  <w:marRight w:val="0"/>
                  <w:marTop w:val="0"/>
                  <w:marBottom w:val="0"/>
                  <w:divBdr>
                    <w:top w:val="none" w:sz="0" w:space="0" w:color="auto"/>
                    <w:left w:val="none" w:sz="0" w:space="0" w:color="auto"/>
                    <w:bottom w:val="none" w:sz="0" w:space="0" w:color="auto"/>
                    <w:right w:val="none" w:sz="0" w:space="0" w:color="auto"/>
                  </w:divBdr>
                  <w:divsChild>
                    <w:div w:id="1403016562">
                      <w:marLeft w:val="0"/>
                      <w:marRight w:val="0"/>
                      <w:marTop w:val="0"/>
                      <w:marBottom w:val="0"/>
                      <w:divBdr>
                        <w:top w:val="none" w:sz="0" w:space="0" w:color="auto"/>
                        <w:left w:val="none" w:sz="0" w:space="0" w:color="auto"/>
                        <w:bottom w:val="none" w:sz="0" w:space="0" w:color="auto"/>
                        <w:right w:val="none" w:sz="0" w:space="0" w:color="auto"/>
                      </w:divBdr>
                    </w:div>
                  </w:divsChild>
                </w:div>
                <w:div w:id="492381996">
                  <w:marLeft w:val="0"/>
                  <w:marRight w:val="0"/>
                  <w:marTop w:val="0"/>
                  <w:marBottom w:val="0"/>
                  <w:divBdr>
                    <w:top w:val="none" w:sz="0" w:space="0" w:color="auto"/>
                    <w:left w:val="none" w:sz="0" w:space="0" w:color="auto"/>
                    <w:bottom w:val="none" w:sz="0" w:space="0" w:color="auto"/>
                    <w:right w:val="none" w:sz="0" w:space="0" w:color="auto"/>
                  </w:divBdr>
                  <w:divsChild>
                    <w:div w:id="1095631586">
                      <w:marLeft w:val="0"/>
                      <w:marRight w:val="0"/>
                      <w:marTop w:val="0"/>
                      <w:marBottom w:val="0"/>
                      <w:divBdr>
                        <w:top w:val="none" w:sz="0" w:space="0" w:color="auto"/>
                        <w:left w:val="none" w:sz="0" w:space="0" w:color="auto"/>
                        <w:bottom w:val="none" w:sz="0" w:space="0" w:color="auto"/>
                        <w:right w:val="none" w:sz="0" w:space="0" w:color="auto"/>
                      </w:divBdr>
                    </w:div>
                  </w:divsChild>
                </w:div>
                <w:div w:id="691419029">
                  <w:marLeft w:val="0"/>
                  <w:marRight w:val="0"/>
                  <w:marTop w:val="0"/>
                  <w:marBottom w:val="0"/>
                  <w:divBdr>
                    <w:top w:val="none" w:sz="0" w:space="0" w:color="auto"/>
                    <w:left w:val="none" w:sz="0" w:space="0" w:color="auto"/>
                    <w:bottom w:val="none" w:sz="0" w:space="0" w:color="auto"/>
                    <w:right w:val="none" w:sz="0" w:space="0" w:color="auto"/>
                  </w:divBdr>
                  <w:divsChild>
                    <w:div w:id="1232697964">
                      <w:marLeft w:val="0"/>
                      <w:marRight w:val="0"/>
                      <w:marTop w:val="0"/>
                      <w:marBottom w:val="0"/>
                      <w:divBdr>
                        <w:top w:val="none" w:sz="0" w:space="0" w:color="auto"/>
                        <w:left w:val="none" w:sz="0" w:space="0" w:color="auto"/>
                        <w:bottom w:val="none" w:sz="0" w:space="0" w:color="auto"/>
                        <w:right w:val="none" w:sz="0" w:space="0" w:color="auto"/>
                      </w:divBdr>
                    </w:div>
                  </w:divsChild>
                </w:div>
                <w:div w:id="774593942">
                  <w:marLeft w:val="0"/>
                  <w:marRight w:val="0"/>
                  <w:marTop w:val="0"/>
                  <w:marBottom w:val="0"/>
                  <w:divBdr>
                    <w:top w:val="none" w:sz="0" w:space="0" w:color="auto"/>
                    <w:left w:val="none" w:sz="0" w:space="0" w:color="auto"/>
                    <w:bottom w:val="none" w:sz="0" w:space="0" w:color="auto"/>
                    <w:right w:val="none" w:sz="0" w:space="0" w:color="auto"/>
                  </w:divBdr>
                  <w:divsChild>
                    <w:div w:id="700672532">
                      <w:marLeft w:val="0"/>
                      <w:marRight w:val="0"/>
                      <w:marTop w:val="0"/>
                      <w:marBottom w:val="0"/>
                      <w:divBdr>
                        <w:top w:val="none" w:sz="0" w:space="0" w:color="auto"/>
                        <w:left w:val="none" w:sz="0" w:space="0" w:color="auto"/>
                        <w:bottom w:val="none" w:sz="0" w:space="0" w:color="auto"/>
                        <w:right w:val="none" w:sz="0" w:space="0" w:color="auto"/>
                      </w:divBdr>
                    </w:div>
                  </w:divsChild>
                </w:div>
                <w:div w:id="791510167">
                  <w:marLeft w:val="0"/>
                  <w:marRight w:val="0"/>
                  <w:marTop w:val="0"/>
                  <w:marBottom w:val="0"/>
                  <w:divBdr>
                    <w:top w:val="none" w:sz="0" w:space="0" w:color="auto"/>
                    <w:left w:val="none" w:sz="0" w:space="0" w:color="auto"/>
                    <w:bottom w:val="none" w:sz="0" w:space="0" w:color="auto"/>
                    <w:right w:val="none" w:sz="0" w:space="0" w:color="auto"/>
                  </w:divBdr>
                  <w:divsChild>
                    <w:div w:id="758018661">
                      <w:marLeft w:val="0"/>
                      <w:marRight w:val="0"/>
                      <w:marTop w:val="0"/>
                      <w:marBottom w:val="0"/>
                      <w:divBdr>
                        <w:top w:val="none" w:sz="0" w:space="0" w:color="auto"/>
                        <w:left w:val="none" w:sz="0" w:space="0" w:color="auto"/>
                        <w:bottom w:val="none" w:sz="0" w:space="0" w:color="auto"/>
                        <w:right w:val="none" w:sz="0" w:space="0" w:color="auto"/>
                      </w:divBdr>
                    </w:div>
                  </w:divsChild>
                </w:div>
                <w:div w:id="822430671">
                  <w:marLeft w:val="0"/>
                  <w:marRight w:val="0"/>
                  <w:marTop w:val="0"/>
                  <w:marBottom w:val="0"/>
                  <w:divBdr>
                    <w:top w:val="none" w:sz="0" w:space="0" w:color="auto"/>
                    <w:left w:val="none" w:sz="0" w:space="0" w:color="auto"/>
                    <w:bottom w:val="none" w:sz="0" w:space="0" w:color="auto"/>
                    <w:right w:val="none" w:sz="0" w:space="0" w:color="auto"/>
                  </w:divBdr>
                  <w:divsChild>
                    <w:div w:id="1237319988">
                      <w:marLeft w:val="0"/>
                      <w:marRight w:val="0"/>
                      <w:marTop w:val="0"/>
                      <w:marBottom w:val="0"/>
                      <w:divBdr>
                        <w:top w:val="none" w:sz="0" w:space="0" w:color="auto"/>
                        <w:left w:val="none" w:sz="0" w:space="0" w:color="auto"/>
                        <w:bottom w:val="none" w:sz="0" w:space="0" w:color="auto"/>
                        <w:right w:val="none" w:sz="0" w:space="0" w:color="auto"/>
                      </w:divBdr>
                    </w:div>
                  </w:divsChild>
                </w:div>
                <w:div w:id="946692513">
                  <w:marLeft w:val="0"/>
                  <w:marRight w:val="0"/>
                  <w:marTop w:val="0"/>
                  <w:marBottom w:val="0"/>
                  <w:divBdr>
                    <w:top w:val="none" w:sz="0" w:space="0" w:color="auto"/>
                    <w:left w:val="none" w:sz="0" w:space="0" w:color="auto"/>
                    <w:bottom w:val="none" w:sz="0" w:space="0" w:color="auto"/>
                    <w:right w:val="none" w:sz="0" w:space="0" w:color="auto"/>
                  </w:divBdr>
                  <w:divsChild>
                    <w:div w:id="1831170147">
                      <w:marLeft w:val="0"/>
                      <w:marRight w:val="0"/>
                      <w:marTop w:val="0"/>
                      <w:marBottom w:val="0"/>
                      <w:divBdr>
                        <w:top w:val="none" w:sz="0" w:space="0" w:color="auto"/>
                        <w:left w:val="none" w:sz="0" w:space="0" w:color="auto"/>
                        <w:bottom w:val="none" w:sz="0" w:space="0" w:color="auto"/>
                        <w:right w:val="none" w:sz="0" w:space="0" w:color="auto"/>
                      </w:divBdr>
                    </w:div>
                  </w:divsChild>
                </w:div>
                <w:div w:id="1567490838">
                  <w:marLeft w:val="0"/>
                  <w:marRight w:val="0"/>
                  <w:marTop w:val="0"/>
                  <w:marBottom w:val="0"/>
                  <w:divBdr>
                    <w:top w:val="none" w:sz="0" w:space="0" w:color="auto"/>
                    <w:left w:val="none" w:sz="0" w:space="0" w:color="auto"/>
                    <w:bottom w:val="none" w:sz="0" w:space="0" w:color="auto"/>
                    <w:right w:val="none" w:sz="0" w:space="0" w:color="auto"/>
                  </w:divBdr>
                  <w:divsChild>
                    <w:div w:id="127554728">
                      <w:marLeft w:val="0"/>
                      <w:marRight w:val="0"/>
                      <w:marTop w:val="0"/>
                      <w:marBottom w:val="0"/>
                      <w:divBdr>
                        <w:top w:val="none" w:sz="0" w:space="0" w:color="auto"/>
                        <w:left w:val="none" w:sz="0" w:space="0" w:color="auto"/>
                        <w:bottom w:val="none" w:sz="0" w:space="0" w:color="auto"/>
                        <w:right w:val="none" w:sz="0" w:space="0" w:color="auto"/>
                      </w:divBdr>
                    </w:div>
                  </w:divsChild>
                </w:div>
                <w:div w:id="1686591846">
                  <w:marLeft w:val="0"/>
                  <w:marRight w:val="0"/>
                  <w:marTop w:val="0"/>
                  <w:marBottom w:val="0"/>
                  <w:divBdr>
                    <w:top w:val="none" w:sz="0" w:space="0" w:color="auto"/>
                    <w:left w:val="none" w:sz="0" w:space="0" w:color="auto"/>
                    <w:bottom w:val="none" w:sz="0" w:space="0" w:color="auto"/>
                    <w:right w:val="none" w:sz="0" w:space="0" w:color="auto"/>
                  </w:divBdr>
                  <w:divsChild>
                    <w:div w:id="1302076103">
                      <w:marLeft w:val="0"/>
                      <w:marRight w:val="0"/>
                      <w:marTop w:val="0"/>
                      <w:marBottom w:val="0"/>
                      <w:divBdr>
                        <w:top w:val="none" w:sz="0" w:space="0" w:color="auto"/>
                        <w:left w:val="none" w:sz="0" w:space="0" w:color="auto"/>
                        <w:bottom w:val="none" w:sz="0" w:space="0" w:color="auto"/>
                        <w:right w:val="none" w:sz="0" w:space="0" w:color="auto"/>
                      </w:divBdr>
                    </w:div>
                  </w:divsChild>
                </w:div>
                <w:div w:id="1894270155">
                  <w:marLeft w:val="0"/>
                  <w:marRight w:val="0"/>
                  <w:marTop w:val="0"/>
                  <w:marBottom w:val="0"/>
                  <w:divBdr>
                    <w:top w:val="none" w:sz="0" w:space="0" w:color="auto"/>
                    <w:left w:val="none" w:sz="0" w:space="0" w:color="auto"/>
                    <w:bottom w:val="none" w:sz="0" w:space="0" w:color="auto"/>
                    <w:right w:val="none" w:sz="0" w:space="0" w:color="auto"/>
                  </w:divBdr>
                  <w:divsChild>
                    <w:div w:id="2086148170">
                      <w:marLeft w:val="0"/>
                      <w:marRight w:val="0"/>
                      <w:marTop w:val="0"/>
                      <w:marBottom w:val="0"/>
                      <w:divBdr>
                        <w:top w:val="none" w:sz="0" w:space="0" w:color="auto"/>
                        <w:left w:val="none" w:sz="0" w:space="0" w:color="auto"/>
                        <w:bottom w:val="none" w:sz="0" w:space="0" w:color="auto"/>
                        <w:right w:val="none" w:sz="0" w:space="0" w:color="auto"/>
                      </w:divBdr>
                    </w:div>
                  </w:divsChild>
                </w:div>
                <w:div w:id="2055689593">
                  <w:marLeft w:val="0"/>
                  <w:marRight w:val="0"/>
                  <w:marTop w:val="0"/>
                  <w:marBottom w:val="0"/>
                  <w:divBdr>
                    <w:top w:val="none" w:sz="0" w:space="0" w:color="auto"/>
                    <w:left w:val="none" w:sz="0" w:space="0" w:color="auto"/>
                    <w:bottom w:val="none" w:sz="0" w:space="0" w:color="auto"/>
                    <w:right w:val="none" w:sz="0" w:space="0" w:color="auto"/>
                  </w:divBdr>
                  <w:divsChild>
                    <w:div w:id="1813520513">
                      <w:marLeft w:val="0"/>
                      <w:marRight w:val="0"/>
                      <w:marTop w:val="0"/>
                      <w:marBottom w:val="0"/>
                      <w:divBdr>
                        <w:top w:val="none" w:sz="0" w:space="0" w:color="auto"/>
                        <w:left w:val="none" w:sz="0" w:space="0" w:color="auto"/>
                        <w:bottom w:val="none" w:sz="0" w:space="0" w:color="auto"/>
                        <w:right w:val="none" w:sz="0" w:space="0" w:color="auto"/>
                      </w:divBdr>
                    </w:div>
                  </w:divsChild>
                </w:div>
                <w:div w:id="2121336910">
                  <w:marLeft w:val="0"/>
                  <w:marRight w:val="0"/>
                  <w:marTop w:val="0"/>
                  <w:marBottom w:val="0"/>
                  <w:divBdr>
                    <w:top w:val="none" w:sz="0" w:space="0" w:color="auto"/>
                    <w:left w:val="none" w:sz="0" w:space="0" w:color="auto"/>
                    <w:bottom w:val="none" w:sz="0" w:space="0" w:color="auto"/>
                    <w:right w:val="none" w:sz="0" w:space="0" w:color="auto"/>
                  </w:divBdr>
                  <w:divsChild>
                    <w:div w:id="15703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01620">
          <w:marLeft w:val="0"/>
          <w:marRight w:val="0"/>
          <w:marTop w:val="0"/>
          <w:marBottom w:val="0"/>
          <w:divBdr>
            <w:top w:val="none" w:sz="0" w:space="0" w:color="auto"/>
            <w:left w:val="none" w:sz="0" w:space="0" w:color="auto"/>
            <w:bottom w:val="none" w:sz="0" w:space="0" w:color="auto"/>
            <w:right w:val="none" w:sz="0" w:space="0" w:color="auto"/>
          </w:divBdr>
        </w:div>
        <w:div w:id="1329284975">
          <w:marLeft w:val="0"/>
          <w:marRight w:val="0"/>
          <w:marTop w:val="0"/>
          <w:marBottom w:val="0"/>
          <w:divBdr>
            <w:top w:val="none" w:sz="0" w:space="0" w:color="auto"/>
            <w:left w:val="none" w:sz="0" w:space="0" w:color="auto"/>
            <w:bottom w:val="none" w:sz="0" w:space="0" w:color="auto"/>
            <w:right w:val="none" w:sz="0" w:space="0" w:color="auto"/>
          </w:divBdr>
        </w:div>
        <w:div w:id="2138185122">
          <w:marLeft w:val="0"/>
          <w:marRight w:val="0"/>
          <w:marTop w:val="0"/>
          <w:marBottom w:val="0"/>
          <w:divBdr>
            <w:top w:val="none" w:sz="0" w:space="0" w:color="auto"/>
            <w:left w:val="none" w:sz="0" w:space="0" w:color="auto"/>
            <w:bottom w:val="none" w:sz="0" w:space="0" w:color="auto"/>
            <w:right w:val="none" w:sz="0" w:space="0" w:color="auto"/>
          </w:divBdr>
        </w:div>
      </w:divsChild>
    </w:div>
    <w:div w:id="807239658">
      <w:bodyDiv w:val="1"/>
      <w:marLeft w:val="0"/>
      <w:marRight w:val="0"/>
      <w:marTop w:val="0"/>
      <w:marBottom w:val="0"/>
      <w:divBdr>
        <w:top w:val="none" w:sz="0" w:space="0" w:color="auto"/>
        <w:left w:val="none" w:sz="0" w:space="0" w:color="auto"/>
        <w:bottom w:val="none" w:sz="0" w:space="0" w:color="auto"/>
        <w:right w:val="none" w:sz="0" w:space="0" w:color="auto"/>
      </w:divBdr>
    </w:div>
    <w:div w:id="1359621703">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 w:id="2069835162">
      <w:bodyDiv w:val="1"/>
      <w:marLeft w:val="0"/>
      <w:marRight w:val="0"/>
      <w:marTop w:val="0"/>
      <w:marBottom w:val="0"/>
      <w:divBdr>
        <w:top w:val="none" w:sz="0" w:space="0" w:color="auto"/>
        <w:left w:val="none" w:sz="0" w:space="0" w:color="auto"/>
        <w:bottom w:val="none" w:sz="0" w:space="0" w:color="auto"/>
        <w:right w:val="none" w:sz="0" w:space="0" w:color="auto"/>
      </w:divBdr>
      <w:divsChild>
        <w:div w:id="222982848">
          <w:marLeft w:val="0"/>
          <w:marRight w:val="0"/>
          <w:marTop w:val="0"/>
          <w:marBottom w:val="0"/>
          <w:divBdr>
            <w:top w:val="none" w:sz="0" w:space="0" w:color="auto"/>
            <w:left w:val="none" w:sz="0" w:space="0" w:color="auto"/>
            <w:bottom w:val="none" w:sz="0" w:space="0" w:color="auto"/>
            <w:right w:val="none" w:sz="0" w:space="0" w:color="auto"/>
          </w:divBdr>
        </w:div>
        <w:div w:id="503132125">
          <w:marLeft w:val="0"/>
          <w:marRight w:val="0"/>
          <w:marTop w:val="0"/>
          <w:marBottom w:val="0"/>
          <w:divBdr>
            <w:top w:val="none" w:sz="0" w:space="0" w:color="auto"/>
            <w:left w:val="none" w:sz="0" w:space="0" w:color="auto"/>
            <w:bottom w:val="none" w:sz="0" w:space="0" w:color="auto"/>
            <w:right w:val="none" w:sz="0" w:space="0" w:color="auto"/>
          </w:divBdr>
        </w:div>
        <w:div w:id="813522196">
          <w:marLeft w:val="0"/>
          <w:marRight w:val="0"/>
          <w:marTop w:val="0"/>
          <w:marBottom w:val="0"/>
          <w:divBdr>
            <w:top w:val="none" w:sz="0" w:space="0" w:color="auto"/>
            <w:left w:val="none" w:sz="0" w:space="0" w:color="auto"/>
            <w:bottom w:val="none" w:sz="0" w:space="0" w:color="auto"/>
            <w:right w:val="none" w:sz="0" w:space="0" w:color="auto"/>
          </w:divBdr>
        </w:div>
        <w:div w:id="859927445">
          <w:marLeft w:val="0"/>
          <w:marRight w:val="0"/>
          <w:marTop w:val="0"/>
          <w:marBottom w:val="0"/>
          <w:divBdr>
            <w:top w:val="none" w:sz="0" w:space="0" w:color="auto"/>
            <w:left w:val="none" w:sz="0" w:space="0" w:color="auto"/>
            <w:bottom w:val="none" w:sz="0" w:space="0" w:color="auto"/>
            <w:right w:val="none" w:sz="0" w:space="0" w:color="auto"/>
          </w:divBdr>
        </w:div>
        <w:div w:id="885947484">
          <w:marLeft w:val="0"/>
          <w:marRight w:val="0"/>
          <w:marTop w:val="0"/>
          <w:marBottom w:val="0"/>
          <w:divBdr>
            <w:top w:val="none" w:sz="0" w:space="0" w:color="auto"/>
            <w:left w:val="none" w:sz="0" w:space="0" w:color="auto"/>
            <w:bottom w:val="none" w:sz="0" w:space="0" w:color="auto"/>
            <w:right w:val="none" w:sz="0" w:space="0" w:color="auto"/>
          </w:divBdr>
        </w:div>
        <w:div w:id="1050690005">
          <w:marLeft w:val="0"/>
          <w:marRight w:val="0"/>
          <w:marTop w:val="0"/>
          <w:marBottom w:val="0"/>
          <w:divBdr>
            <w:top w:val="none" w:sz="0" w:space="0" w:color="auto"/>
            <w:left w:val="none" w:sz="0" w:space="0" w:color="auto"/>
            <w:bottom w:val="none" w:sz="0" w:space="0" w:color="auto"/>
            <w:right w:val="none" w:sz="0" w:space="0" w:color="auto"/>
          </w:divBdr>
        </w:div>
        <w:div w:id="1190527983">
          <w:marLeft w:val="0"/>
          <w:marRight w:val="0"/>
          <w:marTop w:val="0"/>
          <w:marBottom w:val="0"/>
          <w:divBdr>
            <w:top w:val="none" w:sz="0" w:space="0" w:color="auto"/>
            <w:left w:val="none" w:sz="0" w:space="0" w:color="auto"/>
            <w:bottom w:val="none" w:sz="0" w:space="0" w:color="auto"/>
            <w:right w:val="none" w:sz="0" w:space="0" w:color="auto"/>
          </w:divBdr>
        </w:div>
        <w:div w:id="1299457517">
          <w:marLeft w:val="0"/>
          <w:marRight w:val="0"/>
          <w:marTop w:val="0"/>
          <w:marBottom w:val="0"/>
          <w:divBdr>
            <w:top w:val="none" w:sz="0" w:space="0" w:color="auto"/>
            <w:left w:val="none" w:sz="0" w:space="0" w:color="auto"/>
            <w:bottom w:val="none" w:sz="0" w:space="0" w:color="auto"/>
            <w:right w:val="none" w:sz="0" w:space="0" w:color="auto"/>
          </w:divBdr>
        </w:div>
        <w:div w:id="2041658144">
          <w:marLeft w:val="0"/>
          <w:marRight w:val="0"/>
          <w:marTop w:val="0"/>
          <w:marBottom w:val="0"/>
          <w:divBdr>
            <w:top w:val="none" w:sz="0" w:space="0" w:color="auto"/>
            <w:left w:val="none" w:sz="0" w:space="0" w:color="auto"/>
            <w:bottom w:val="none" w:sz="0" w:space="0" w:color="auto"/>
            <w:right w:val="none" w:sz="0" w:space="0" w:color="auto"/>
          </w:divBdr>
        </w:div>
      </w:divsChild>
    </w:div>
    <w:div w:id="21260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dpie.nsw.gov.au/land-and-housing-corporation/contact-u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CHPLedRedevelopment@facs.nsw.gov.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pie.nsw.gov.au/land-and-housing-corporation/plans-and-policies/chp-led-redevelopment-on-lahc-owned-lan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communitiesplus.com.au/__data/assets/pdf_file/0011/797834/Policy-for-CHP-led-redevelopment-on-LAHC-owned-land-Final-approved.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tyaki%20Kar\Desktop\Societel\Project\DPIE-EXT-Short-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6526B6D7F4A4BFAA5A6E240320B7E80"/>
        <w:category>
          <w:name w:val="General"/>
          <w:gallery w:val="placeholder"/>
        </w:category>
        <w:types>
          <w:type w:val="bbPlcHdr"/>
        </w:types>
        <w:behaviors>
          <w:behavior w:val="content"/>
        </w:behaviors>
        <w:guid w:val="{08C9C441-0EA9-4048-934C-3456A3CB1F37}"/>
      </w:docPartPr>
      <w:docPartBody>
        <w:p w:rsidR="006D0CE7" w:rsidRDefault="00795AB9" w:rsidP="00795AB9">
          <w:pPr>
            <w:pStyle w:val="Quote"/>
          </w:pPr>
          <w:r w:rsidRPr="00A00C88">
            <w:rPr>
              <w:rStyle w:val="PlaceholderText"/>
            </w:rPr>
            <w:t>Click or tap here to enter text.</w:t>
          </w:r>
        </w:p>
      </w:docPartBody>
    </w:docPart>
    <w:docPart>
      <w:docPartPr>
        <w:name w:val="B5D00AB949854F3180A4926911D64733"/>
        <w:category>
          <w:name w:val="General"/>
          <w:gallery w:val="placeholder"/>
        </w:category>
        <w:types>
          <w:type w:val="bbPlcHdr"/>
        </w:types>
        <w:behaviors>
          <w:behavior w:val="content"/>
        </w:behaviors>
        <w:guid w:val="{7282D734-5C81-430C-9FCB-BB39E02FE1CE}"/>
      </w:docPartPr>
      <w:docPartBody>
        <w:p w:rsidR="00133B47" w:rsidRDefault="00967F8A" w:rsidP="00967F8A">
          <w:pPr>
            <w:pStyle w:val="B5D00AB949854F3180A4926911D647332"/>
          </w:pPr>
          <w:r w:rsidRPr="00A00C88">
            <w:rPr>
              <w:rStyle w:val="PlaceholderText"/>
            </w:rPr>
            <w:t>Click or tap here to enter text.</w:t>
          </w:r>
        </w:p>
      </w:docPartBody>
    </w:docPart>
    <w:docPart>
      <w:docPartPr>
        <w:name w:val="A97D57176C5E48B88C93882CD6F61BC6"/>
        <w:category>
          <w:name w:val="General"/>
          <w:gallery w:val="placeholder"/>
        </w:category>
        <w:types>
          <w:type w:val="bbPlcHdr"/>
        </w:types>
        <w:behaviors>
          <w:behavior w:val="content"/>
        </w:behaviors>
        <w:guid w:val="{2E888DE9-B18E-4FD3-85C9-337E348B0908}"/>
      </w:docPartPr>
      <w:docPartBody>
        <w:p w:rsidR="00133B47" w:rsidRDefault="00976344" w:rsidP="00976344">
          <w:pPr>
            <w:pStyle w:val="A97D57176C5E48B88C93882CD6F61BC6"/>
          </w:pPr>
          <w:r w:rsidRPr="00A00C88">
            <w:rPr>
              <w:rStyle w:val="PlaceholderText"/>
            </w:rPr>
            <w:t>Click or tap here to enter text.</w:t>
          </w:r>
        </w:p>
      </w:docPartBody>
    </w:docPart>
    <w:docPart>
      <w:docPartPr>
        <w:name w:val="7B4F0AB431ED4DB0AEAE737CFA81B9DF"/>
        <w:category>
          <w:name w:val="General"/>
          <w:gallery w:val="placeholder"/>
        </w:category>
        <w:types>
          <w:type w:val="bbPlcHdr"/>
        </w:types>
        <w:behaviors>
          <w:behavior w:val="content"/>
        </w:behaviors>
        <w:guid w:val="{A2253574-596B-4164-86B9-07316D9365FC}"/>
      </w:docPartPr>
      <w:docPartBody>
        <w:p w:rsidR="00133B47" w:rsidRDefault="00976344" w:rsidP="00976344">
          <w:pPr>
            <w:pStyle w:val="7B4F0AB431ED4DB0AEAE737CFA81B9DF"/>
          </w:pPr>
          <w:r w:rsidRPr="00A00C88">
            <w:rPr>
              <w:rStyle w:val="PlaceholderText"/>
            </w:rPr>
            <w:t>Click or tap here to enter text.</w:t>
          </w:r>
        </w:p>
      </w:docPartBody>
    </w:docPart>
    <w:docPart>
      <w:docPartPr>
        <w:name w:val="D662DF9AB2BE4331A759152DC56AE6C2"/>
        <w:category>
          <w:name w:val="General"/>
          <w:gallery w:val="placeholder"/>
        </w:category>
        <w:types>
          <w:type w:val="bbPlcHdr"/>
        </w:types>
        <w:behaviors>
          <w:behavior w:val="content"/>
        </w:behaviors>
        <w:guid w:val="{28FBCAF2-3212-44C0-BAF6-B87C6523D6FC}"/>
      </w:docPartPr>
      <w:docPartBody>
        <w:p w:rsidR="00133B47" w:rsidRDefault="00976344" w:rsidP="00976344">
          <w:pPr>
            <w:pStyle w:val="D662DF9AB2BE4331A759152DC56AE6C2"/>
          </w:pPr>
          <w:r w:rsidRPr="00A00C88">
            <w:rPr>
              <w:rStyle w:val="PlaceholderText"/>
            </w:rPr>
            <w:t>Click or tap here to enter text.</w:t>
          </w:r>
        </w:p>
      </w:docPartBody>
    </w:docPart>
    <w:docPart>
      <w:docPartPr>
        <w:name w:val="0BA5988F207C45D9B0FE3FDBA5A38F4A"/>
        <w:category>
          <w:name w:val="General"/>
          <w:gallery w:val="placeholder"/>
        </w:category>
        <w:types>
          <w:type w:val="bbPlcHdr"/>
        </w:types>
        <w:behaviors>
          <w:behavior w:val="content"/>
        </w:behaviors>
        <w:guid w:val="{EB0AD04B-B9AC-4249-83D9-36E1A563F9A0}"/>
      </w:docPartPr>
      <w:docPartBody>
        <w:p w:rsidR="00BC1128" w:rsidRDefault="00976344" w:rsidP="00976344">
          <w:pPr>
            <w:pStyle w:val="0BA5988F207C45D9B0FE3FDBA5A38F4A"/>
          </w:pPr>
          <w:r w:rsidRPr="00A00C88">
            <w:rPr>
              <w:rStyle w:val="PlaceholderText"/>
            </w:rPr>
            <w:t>Click or tap here to enter text.</w:t>
          </w:r>
        </w:p>
      </w:docPartBody>
    </w:docPart>
    <w:docPart>
      <w:docPartPr>
        <w:name w:val="3D661439A9CD49F9AF930120A9F4944D"/>
        <w:category>
          <w:name w:val="General"/>
          <w:gallery w:val="placeholder"/>
        </w:category>
        <w:types>
          <w:type w:val="bbPlcHdr"/>
        </w:types>
        <w:behaviors>
          <w:behavior w:val="content"/>
        </w:behaviors>
        <w:guid w:val="{A30B51AE-8457-471F-A0A3-DF523E1A6F8C}"/>
      </w:docPartPr>
      <w:docPartBody>
        <w:p w:rsidR="00BC1128" w:rsidRDefault="00976344" w:rsidP="00976344">
          <w:pPr>
            <w:pStyle w:val="3D661439A9CD49F9AF930120A9F4944D"/>
          </w:pPr>
          <w:r w:rsidRPr="00A00C88">
            <w:rPr>
              <w:rStyle w:val="PlaceholderText"/>
            </w:rPr>
            <w:t>Click or tap here to enter text.</w:t>
          </w:r>
        </w:p>
      </w:docPartBody>
    </w:docPart>
    <w:docPart>
      <w:docPartPr>
        <w:name w:val="836BCB393A6D4CB6889F4821C4936C82"/>
        <w:category>
          <w:name w:val="General"/>
          <w:gallery w:val="placeholder"/>
        </w:category>
        <w:types>
          <w:type w:val="bbPlcHdr"/>
        </w:types>
        <w:behaviors>
          <w:behavior w:val="content"/>
        </w:behaviors>
        <w:guid w:val="{54AF280E-30A4-4CEB-8C5B-913AC34F6372}"/>
      </w:docPartPr>
      <w:docPartBody>
        <w:p w:rsidR="00BC1128" w:rsidRDefault="00976344" w:rsidP="00976344">
          <w:pPr>
            <w:pStyle w:val="836BCB393A6D4CB6889F4821C4936C82"/>
          </w:pPr>
          <w:r w:rsidRPr="00A00C88">
            <w:rPr>
              <w:rStyle w:val="PlaceholderText"/>
            </w:rPr>
            <w:t>Click or tap here to enter text.</w:t>
          </w:r>
        </w:p>
      </w:docPartBody>
    </w:docPart>
    <w:docPart>
      <w:docPartPr>
        <w:name w:val="C8E73CAFC00049F9A8013A6AF4605B71"/>
        <w:category>
          <w:name w:val="General"/>
          <w:gallery w:val="placeholder"/>
        </w:category>
        <w:types>
          <w:type w:val="bbPlcHdr"/>
        </w:types>
        <w:behaviors>
          <w:behavior w:val="content"/>
        </w:behaviors>
        <w:guid w:val="{B1AB5B3B-01F7-42BE-8B60-9A73016CDD06}"/>
      </w:docPartPr>
      <w:docPartBody>
        <w:p w:rsidR="00BC1128" w:rsidRDefault="00976344" w:rsidP="00976344">
          <w:pPr>
            <w:pStyle w:val="C8E73CAFC00049F9A8013A6AF4605B71"/>
          </w:pPr>
          <w:r w:rsidRPr="00A00C88">
            <w:rPr>
              <w:rStyle w:val="PlaceholderText"/>
            </w:rPr>
            <w:t>Click or tap here to enter text.</w:t>
          </w:r>
        </w:p>
      </w:docPartBody>
    </w:docPart>
    <w:docPart>
      <w:docPartPr>
        <w:name w:val="E1B463F1357948F9A997AD62126972C3"/>
        <w:category>
          <w:name w:val="General"/>
          <w:gallery w:val="placeholder"/>
        </w:category>
        <w:types>
          <w:type w:val="bbPlcHdr"/>
        </w:types>
        <w:behaviors>
          <w:behavior w:val="content"/>
        </w:behaviors>
        <w:guid w:val="{0E7C295A-787B-429E-BD89-DE5E02D462F9}"/>
      </w:docPartPr>
      <w:docPartBody>
        <w:p w:rsidR="00BC1128" w:rsidRDefault="00976344" w:rsidP="00976344">
          <w:pPr>
            <w:pStyle w:val="E1B463F1357948F9A997AD62126972C3"/>
          </w:pPr>
          <w:r w:rsidRPr="00A00C88">
            <w:rPr>
              <w:rStyle w:val="PlaceholderText"/>
            </w:rPr>
            <w:t>Click or tap here to enter text.</w:t>
          </w:r>
        </w:p>
      </w:docPartBody>
    </w:docPart>
    <w:docPart>
      <w:docPartPr>
        <w:name w:val="DC7DA673F6E24A36BF679E3BCEE13D54"/>
        <w:category>
          <w:name w:val="General"/>
          <w:gallery w:val="placeholder"/>
        </w:category>
        <w:types>
          <w:type w:val="bbPlcHdr"/>
        </w:types>
        <w:behaviors>
          <w:behavior w:val="content"/>
        </w:behaviors>
        <w:guid w:val="{0E0B76B0-8EE9-4639-AB55-8771A6681571}"/>
      </w:docPartPr>
      <w:docPartBody>
        <w:p w:rsidR="00BC1128" w:rsidRDefault="00976344" w:rsidP="00976344">
          <w:pPr>
            <w:pStyle w:val="DC7DA673F6E24A36BF679E3BCEE13D54"/>
          </w:pPr>
          <w:r w:rsidRPr="00A00C88">
            <w:rPr>
              <w:rStyle w:val="PlaceholderText"/>
            </w:rPr>
            <w:t>Click or tap here to enter text.</w:t>
          </w:r>
        </w:p>
      </w:docPartBody>
    </w:docPart>
    <w:docPart>
      <w:docPartPr>
        <w:name w:val="6A892DBE18294D16B40239240613F8E7"/>
        <w:category>
          <w:name w:val="General"/>
          <w:gallery w:val="placeholder"/>
        </w:category>
        <w:types>
          <w:type w:val="bbPlcHdr"/>
        </w:types>
        <w:behaviors>
          <w:behavior w:val="content"/>
        </w:behaviors>
        <w:guid w:val="{362575DF-EE61-43B6-85C0-6C25045C255F}"/>
      </w:docPartPr>
      <w:docPartBody>
        <w:p w:rsidR="00BC1128" w:rsidRDefault="00976344" w:rsidP="00976344">
          <w:pPr>
            <w:pStyle w:val="6A892DBE18294D16B40239240613F8E7"/>
          </w:pPr>
          <w:r w:rsidRPr="00A00C88">
            <w:rPr>
              <w:rStyle w:val="PlaceholderText"/>
            </w:rPr>
            <w:t>Click or tap here to enter text.</w:t>
          </w:r>
        </w:p>
      </w:docPartBody>
    </w:docPart>
    <w:docPart>
      <w:docPartPr>
        <w:name w:val="2F5C992013144BAA9026ADCBCD3C9267"/>
        <w:category>
          <w:name w:val="General"/>
          <w:gallery w:val="placeholder"/>
        </w:category>
        <w:types>
          <w:type w:val="bbPlcHdr"/>
        </w:types>
        <w:behaviors>
          <w:behavior w:val="content"/>
        </w:behaviors>
        <w:guid w:val="{4210196F-B16A-4D82-8829-2208C9DE838B}"/>
      </w:docPartPr>
      <w:docPartBody>
        <w:p w:rsidR="00BC1128" w:rsidRDefault="00976344" w:rsidP="00976344">
          <w:pPr>
            <w:pStyle w:val="2F5C992013144BAA9026ADCBCD3C9267"/>
          </w:pPr>
          <w:r w:rsidRPr="00A00C88">
            <w:rPr>
              <w:rStyle w:val="PlaceholderText"/>
            </w:rPr>
            <w:t>Click or tap here to enter text.</w:t>
          </w:r>
        </w:p>
      </w:docPartBody>
    </w:docPart>
    <w:docPart>
      <w:docPartPr>
        <w:name w:val="24073E8FDE7B4429AB499A24ADE808A8"/>
        <w:category>
          <w:name w:val="General"/>
          <w:gallery w:val="placeholder"/>
        </w:category>
        <w:types>
          <w:type w:val="bbPlcHdr"/>
        </w:types>
        <w:behaviors>
          <w:behavior w:val="content"/>
        </w:behaviors>
        <w:guid w:val="{9E1B8963-0BD8-4330-BA30-E87BA6C62DD7}"/>
      </w:docPartPr>
      <w:docPartBody>
        <w:p w:rsidR="00BC1128" w:rsidRDefault="00976344" w:rsidP="00976344">
          <w:pPr>
            <w:pStyle w:val="24073E8FDE7B4429AB499A24ADE808A8"/>
          </w:pPr>
          <w:r>
            <w:rPr>
              <w:rStyle w:val="PlaceholderText"/>
            </w:rPr>
            <w:t>e.g. DP 12345678</w:t>
          </w:r>
        </w:p>
      </w:docPartBody>
    </w:docPart>
    <w:docPart>
      <w:docPartPr>
        <w:name w:val="9B95E88D528E4BC18E53904AD19AE238"/>
        <w:category>
          <w:name w:val="General"/>
          <w:gallery w:val="placeholder"/>
        </w:category>
        <w:types>
          <w:type w:val="bbPlcHdr"/>
        </w:types>
        <w:behaviors>
          <w:behavior w:val="content"/>
        </w:behaviors>
        <w:guid w:val="{56527B01-1122-48B3-B2C4-7C8ADBBC36B6}"/>
      </w:docPartPr>
      <w:docPartBody>
        <w:p w:rsidR="00BC1128" w:rsidRDefault="00976344" w:rsidP="00976344">
          <w:pPr>
            <w:pStyle w:val="9B95E88D528E4BC18E53904AD19AE238"/>
          </w:pPr>
          <w:r>
            <w:rPr>
              <w:rStyle w:val="PlaceholderText"/>
            </w:rPr>
            <w:t>e.g. 11 Example street, Suburb, 1234</w:t>
          </w:r>
        </w:p>
      </w:docPartBody>
    </w:docPart>
    <w:docPart>
      <w:docPartPr>
        <w:name w:val="35F1B4CBA92F47C0B712021AD0F84A7E"/>
        <w:category>
          <w:name w:val="General"/>
          <w:gallery w:val="placeholder"/>
        </w:category>
        <w:types>
          <w:type w:val="bbPlcHdr"/>
        </w:types>
        <w:behaviors>
          <w:behavior w:val="content"/>
        </w:behaviors>
        <w:guid w:val="{EC052B52-E2C8-4392-BB9D-B4DB6D14CBEF}"/>
      </w:docPartPr>
      <w:docPartBody>
        <w:p w:rsidR="006A7110" w:rsidRDefault="00976344" w:rsidP="00976344">
          <w:pPr>
            <w:pStyle w:val="35F1B4CBA92F47C0B712021AD0F84A7E"/>
          </w:pPr>
          <w:r w:rsidRPr="00A00C88">
            <w:rPr>
              <w:rStyle w:val="PlaceholderText"/>
            </w:rPr>
            <w:t>Choose an item.</w:t>
          </w:r>
        </w:p>
      </w:docPartBody>
    </w:docPart>
    <w:docPart>
      <w:docPartPr>
        <w:name w:val="5AEF1049E3D74CEABA3C4711E2E9574D"/>
        <w:category>
          <w:name w:val="General"/>
          <w:gallery w:val="placeholder"/>
        </w:category>
        <w:types>
          <w:type w:val="bbPlcHdr"/>
        </w:types>
        <w:behaviors>
          <w:behavior w:val="content"/>
        </w:behaviors>
        <w:guid w:val="{389A3209-C462-4181-B68F-1138424E77AC}"/>
      </w:docPartPr>
      <w:docPartBody>
        <w:p w:rsidR="006A7110" w:rsidRDefault="00976344" w:rsidP="00976344">
          <w:pPr>
            <w:pStyle w:val="5AEF1049E3D74CEABA3C4711E2E9574D"/>
          </w:pPr>
          <w:r w:rsidRPr="006842AF">
            <w:rPr>
              <w:rStyle w:val="PlaceholderText"/>
            </w:rPr>
            <w:t>Choose an item.</w:t>
          </w:r>
        </w:p>
      </w:docPartBody>
    </w:docPart>
    <w:docPart>
      <w:docPartPr>
        <w:name w:val="5D77E9102C444B2AB366C2B4842790FB"/>
        <w:category>
          <w:name w:val="General"/>
          <w:gallery w:val="placeholder"/>
        </w:category>
        <w:types>
          <w:type w:val="bbPlcHdr"/>
        </w:types>
        <w:behaviors>
          <w:behavior w:val="content"/>
        </w:behaviors>
        <w:guid w:val="{E53801E6-8C9E-413D-AE6C-C65425EDD308}"/>
      </w:docPartPr>
      <w:docPartBody>
        <w:p w:rsidR="00976344" w:rsidRPr="00CE25F1" w:rsidRDefault="00976344" w:rsidP="00210998">
          <w:pPr>
            <w:rPr>
              <w:i/>
              <w:iCs/>
              <w:color w:val="808080" w:themeColor="background1" w:themeShade="80"/>
            </w:rPr>
          </w:pPr>
          <w:r w:rsidRPr="00CE25F1">
            <w:rPr>
              <w:color w:val="808080" w:themeColor="background1" w:themeShade="80"/>
            </w:rPr>
            <w:t>e.g.</w:t>
          </w:r>
        </w:p>
        <w:p w:rsidR="00976344" w:rsidRPr="00CE25F1" w:rsidRDefault="00976344" w:rsidP="00210998">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unit</w:t>
          </w:r>
        </w:p>
        <w:p w:rsidR="0076398E" w:rsidRDefault="00976344" w:rsidP="00976344">
          <w:pPr>
            <w:pStyle w:val="5D77E9102C444B2AB366C2B4842790FB"/>
          </w:pPr>
          <w:r w:rsidRPr="00CE25F1">
            <w:rPr>
              <w:i/>
              <w:iCs/>
              <w:color w:val="808080" w:themeColor="background1" w:themeShade="80"/>
            </w:rPr>
            <w:t xml:space="preserve">4 x 3 </w:t>
          </w:r>
          <w:r>
            <w:rPr>
              <w:i/>
              <w:iCs/>
              <w:color w:val="808080" w:themeColor="background1" w:themeShade="80"/>
            </w:rPr>
            <w:t xml:space="preserve">bed unit </w:t>
          </w:r>
        </w:p>
      </w:docPartBody>
    </w:docPart>
    <w:docPart>
      <w:docPartPr>
        <w:name w:val="B295B0A1684047308261D96144A9FD9D"/>
        <w:category>
          <w:name w:val="General"/>
          <w:gallery w:val="placeholder"/>
        </w:category>
        <w:types>
          <w:type w:val="bbPlcHdr"/>
        </w:types>
        <w:behaviors>
          <w:behavior w:val="content"/>
        </w:behaviors>
        <w:guid w:val="{5476C86F-D699-4C12-B87B-7A14AC298CA5}"/>
      </w:docPartPr>
      <w:docPartBody>
        <w:p w:rsidR="00976344" w:rsidRDefault="00976344" w:rsidP="005C3B06">
          <w:pPr>
            <w:rPr>
              <w:i/>
              <w:iCs/>
              <w:color w:val="808080" w:themeColor="background1" w:themeShade="80"/>
            </w:rPr>
          </w:pPr>
          <w:r w:rsidRPr="005C3B06">
            <w:rPr>
              <w:color w:val="808080" w:themeColor="background1" w:themeShade="80"/>
            </w:rPr>
            <w:t>e.g.</w:t>
          </w:r>
        </w:p>
        <w:p w:rsidR="00976344" w:rsidRDefault="00976344" w:rsidP="005C3B06">
          <w:pPr>
            <w:rPr>
              <w:i/>
              <w:iCs/>
              <w:color w:val="808080" w:themeColor="background1" w:themeShade="80"/>
            </w:rPr>
          </w:pPr>
          <w:r>
            <w:rPr>
              <w:i/>
              <w:iCs/>
              <w:color w:val="808080" w:themeColor="background1" w:themeShade="80"/>
            </w:rPr>
            <w:t>4</w:t>
          </w:r>
          <w:r w:rsidRPr="00CE25F1">
            <w:rPr>
              <w:i/>
              <w:iCs/>
              <w:color w:val="808080" w:themeColor="background1" w:themeShade="80"/>
            </w:rPr>
            <w:t xml:space="preserve"> x 2 </w:t>
          </w:r>
          <w:r>
            <w:rPr>
              <w:i/>
              <w:iCs/>
              <w:color w:val="808080" w:themeColor="background1" w:themeShade="80"/>
            </w:rPr>
            <w:t>bed townhouse</w:t>
          </w:r>
        </w:p>
        <w:p w:rsidR="00976344" w:rsidRPr="00CE25F1" w:rsidRDefault="00976344" w:rsidP="005C3B06">
          <w:pPr>
            <w:rPr>
              <w:i/>
              <w:iCs/>
              <w:color w:val="808080" w:themeColor="background1" w:themeShade="80"/>
            </w:rPr>
          </w:pPr>
          <w:r>
            <w:rPr>
              <w:i/>
              <w:iCs/>
              <w:color w:val="808080" w:themeColor="background1" w:themeShade="80"/>
            </w:rPr>
            <w:t>5 x 2 bed cottage</w:t>
          </w:r>
        </w:p>
        <w:p w:rsidR="0076398E" w:rsidRDefault="00976344" w:rsidP="00976344">
          <w:pPr>
            <w:pStyle w:val="B295B0A1684047308261D96144A9FD9D"/>
          </w:pPr>
          <w:r w:rsidRPr="00CE25F1">
            <w:rPr>
              <w:i/>
              <w:iCs/>
              <w:color w:val="808080" w:themeColor="background1" w:themeShade="80"/>
            </w:rPr>
            <w:t xml:space="preserve">4 x 3 </w:t>
          </w:r>
          <w:r>
            <w:rPr>
              <w:i/>
              <w:iCs/>
              <w:color w:val="808080" w:themeColor="background1" w:themeShade="80"/>
            </w:rPr>
            <w:t>bed villa</w:t>
          </w:r>
        </w:p>
      </w:docPartBody>
    </w:docPart>
    <w:docPart>
      <w:docPartPr>
        <w:name w:val="4C5A0D10A31D41389B88CD7E2516B47D"/>
        <w:category>
          <w:name w:val="General"/>
          <w:gallery w:val="placeholder"/>
        </w:category>
        <w:types>
          <w:type w:val="bbPlcHdr"/>
        </w:types>
        <w:behaviors>
          <w:behavior w:val="content"/>
        </w:behaviors>
        <w:guid w:val="{5E614124-A89C-4EBE-8345-4A38BF20752C}"/>
      </w:docPartPr>
      <w:docPartBody>
        <w:p w:rsidR="00976344" w:rsidRPr="00CE25F1" w:rsidRDefault="00976344" w:rsidP="005C3B06">
          <w:pPr>
            <w:rPr>
              <w:i/>
              <w:iCs/>
              <w:color w:val="808080" w:themeColor="background1" w:themeShade="80"/>
            </w:rPr>
          </w:pPr>
          <w:r w:rsidRPr="00CE25F1">
            <w:rPr>
              <w:color w:val="808080" w:themeColor="background1" w:themeShade="80"/>
            </w:rPr>
            <w:t>e.g.</w:t>
          </w:r>
        </w:p>
        <w:p w:rsidR="00976344" w:rsidRDefault="00976344" w:rsidP="005C3B06">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976344" w:rsidRPr="00CE25F1" w:rsidRDefault="00976344" w:rsidP="005C3B06">
          <w:pPr>
            <w:rPr>
              <w:i/>
              <w:iCs/>
              <w:color w:val="808080" w:themeColor="background1" w:themeShade="80"/>
            </w:rPr>
          </w:pPr>
          <w:r>
            <w:rPr>
              <w:i/>
              <w:iCs/>
              <w:color w:val="808080" w:themeColor="background1" w:themeShade="80"/>
            </w:rPr>
            <w:t>4 x 2 bed cottage</w:t>
          </w:r>
        </w:p>
        <w:p w:rsidR="0076398E" w:rsidRDefault="00976344" w:rsidP="00976344">
          <w:pPr>
            <w:pStyle w:val="4C5A0D10A31D41389B88CD7E2516B47D"/>
          </w:pPr>
          <w:r w:rsidRPr="00CE25F1">
            <w:rPr>
              <w:i/>
              <w:iCs/>
              <w:color w:val="808080" w:themeColor="background1" w:themeShade="80"/>
            </w:rPr>
            <w:t xml:space="preserve">4 x 3 </w:t>
          </w:r>
          <w:r>
            <w:rPr>
              <w:i/>
              <w:iCs/>
              <w:color w:val="808080" w:themeColor="background1" w:themeShade="80"/>
            </w:rPr>
            <w:t>bed villa</w:t>
          </w:r>
        </w:p>
      </w:docPartBody>
    </w:docPart>
    <w:docPart>
      <w:docPartPr>
        <w:name w:val="459CA48051964486BBAFD3DDD606310E"/>
        <w:category>
          <w:name w:val="General"/>
          <w:gallery w:val="placeholder"/>
        </w:category>
        <w:types>
          <w:type w:val="bbPlcHdr"/>
        </w:types>
        <w:behaviors>
          <w:behavior w:val="content"/>
        </w:behaviors>
        <w:guid w:val="{836C44A7-AD5E-4FE6-90A8-B107BD613456}"/>
      </w:docPartPr>
      <w:docPartBody>
        <w:p w:rsidR="0076398E" w:rsidRDefault="00976344" w:rsidP="00976344">
          <w:pPr>
            <w:pStyle w:val="459CA48051964486BBAFD3DDD606310E"/>
          </w:pPr>
          <w:r w:rsidRPr="00A00C88">
            <w:rPr>
              <w:rStyle w:val="PlaceholderText"/>
            </w:rPr>
            <w:t>Click or tap here to enter text.</w:t>
          </w:r>
        </w:p>
      </w:docPartBody>
    </w:docPart>
    <w:docPart>
      <w:docPartPr>
        <w:name w:val="A735BC41BF6D49E696D58A97D322C511"/>
        <w:category>
          <w:name w:val="General"/>
          <w:gallery w:val="placeholder"/>
        </w:category>
        <w:types>
          <w:type w:val="bbPlcHdr"/>
        </w:types>
        <w:behaviors>
          <w:behavior w:val="content"/>
        </w:behaviors>
        <w:guid w:val="{26614DE0-55C4-4355-8C6E-9312AB665CFF}"/>
      </w:docPartPr>
      <w:docPartBody>
        <w:p w:rsidR="0076398E" w:rsidRDefault="00976344" w:rsidP="00976344">
          <w:pPr>
            <w:pStyle w:val="A735BC41BF6D49E696D58A97D322C511"/>
          </w:pPr>
          <w:r w:rsidRPr="00B915E7">
            <w:rPr>
              <w:rStyle w:val="PlaceholderText"/>
            </w:rPr>
            <w:t>Click or tap here to enter text.</w:t>
          </w:r>
        </w:p>
      </w:docPartBody>
    </w:docPart>
    <w:docPart>
      <w:docPartPr>
        <w:name w:val="EEA3E2C1AC6D416BBDCEC44744C973F1"/>
        <w:category>
          <w:name w:val="General"/>
          <w:gallery w:val="placeholder"/>
        </w:category>
        <w:types>
          <w:type w:val="bbPlcHdr"/>
        </w:types>
        <w:behaviors>
          <w:behavior w:val="content"/>
        </w:behaviors>
        <w:guid w:val="{A8CCC8FB-6683-4E1E-BC7F-C26D0270A042}"/>
      </w:docPartPr>
      <w:docPartBody>
        <w:p w:rsidR="0076398E" w:rsidRDefault="00976344" w:rsidP="00976344">
          <w:pPr>
            <w:pStyle w:val="EEA3E2C1AC6D416BBDCEC44744C973F1"/>
          </w:pPr>
          <w:r w:rsidRPr="00B915E7">
            <w:rPr>
              <w:rStyle w:val="PlaceholderText"/>
            </w:rPr>
            <w:t>Click or tap here to enter text.</w:t>
          </w:r>
        </w:p>
      </w:docPartBody>
    </w:docPart>
    <w:docPart>
      <w:docPartPr>
        <w:name w:val="DBD9F9770DD249269CB6FF45BDA7B2F7"/>
        <w:category>
          <w:name w:val="General"/>
          <w:gallery w:val="placeholder"/>
        </w:category>
        <w:types>
          <w:type w:val="bbPlcHdr"/>
        </w:types>
        <w:behaviors>
          <w:behavior w:val="content"/>
        </w:behaviors>
        <w:guid w:val="{89A640BC-FC9C-4016-8623-DA08E5BC8515}"/>
      </w:docPartPr>
      <w:docPartBody>
        <w:p w:rsidR="0076398E" w:rsidRDefault="00976344" w:rsidP="00976344">
          <w:pPr>
            <w:pStyle w:val="DBD9F9770DD249269CB6FF45BDA7B2F7"/>
          </w:pPr>
          <w:r w:rsidRPr="00A00C88">
            <w:rPr>
              <w:rStyle w:val="PlaceholderText"/>
            </w:rPr>
            <w:t>Click or tap here to enter text</w:t>
          </w:r>
        </w:p>
      </w:docPartBody>
    </w:docPart>
    <w:docPart>
      <w:docPartPr>
        <w:name w:val="D6861DA169D14DEE949AB2E8859C2006"/>
        <w:category>
          <w:name w:val="General"/>
          <w:gallery w:val="placeholder"/>
        </w:category>
        <w:types>
          <w:type w:val="bbPlcHdr"/>
        </w:types>
        <w:behaviors>
          <w:behavior w:val="content"/>
        </w:behaviors>
        <w:guid w:val="{C173DE06-4056-42E9-A247-D1534966E31A}"/>
      </w:docPartPr>
      <w:docPartBody>
        <w:p w:rsidR="0076398E" w:rsidRDefault="00976344" w:rsidP="00976344">
          <w:pPr>
            <w:pStyle w:val="D6861DA169D14DEE949AB2E8859C2006"/>
          </w:pPr>
          <w:r w:rsidRPr="00B915E7">
            <w:rPr>
              <w:rStyle w:val="PlaceholderText"/>
            </w:rPr>
            <w:t>Click or tap here to enter text.</w:t>
          </w:r>
        </w:p>
      </w:docPartBody>
    </w:docPart>
    <w:docPart>
      <w:docPartPr>
        <w:name w:val="D1F8CEB0094B4A87922A19B898445DBB"/>
        <w:category>
          <w:name w:val="General"/>
          <w:gallery w:val="placeholder"/>
        </w:category>
        <w:types>
          <w:type w:val="bbPlcHdr"/>
        </w:types>
        <w:behaviors>
          <w:behavior w:val="content"/>
        </w:behaviors>
        <w:guid w:val="{BCDC34D3-9A0C-4B2C-9B84-50DF1DC7271B}"/>
      </w:docPartPr>
      <w:docPartBody>
        <w:p w:rsidR="0076398E" w:rsidRDefault="00976344" w:rsidP="00976344">
          <w:pPr>
            <w:pStyle w:val="D1F8CEB0094B4A87922A19B898445DBB"/>
          </w:pPr>
          <w:r w:rsidRPr="00B915E7">
            <w:rPr>
              <w:rStyle w:val="PlaceholderText"/>
            </w:rPr>
            <w:t>Click or tap here to enter text.</w:t>
          </w:r>
        </w:p>
      </w:docPartBody>
    </w:docPart>
    <w:docPart>
      <w:docPartPr>
        <w:name w:val="D72DDC80ACF943B59A29E35A3A56EA7A"/>
        <w:category>
          <w:name w:val="General"/>
          <w:gallery w:val="placeholder"/>
        </w:category>
        <w:types>
          <w:type w:val="bbPlcHdr"/>
        </w:types>
        <w:behaviors>
          <w:behavior w:val="content"/>
        </w:behaviors>
        <w:guid w:val="{09DE6A9F-C514-463E-8625-20D291D78194}"/>
      </w:docPartPr>
      <w:docPartBody>
        <w:p w:rsidR="0076398E" w:rsidRDefault="00976344" w:rsidP="00976344">
          <w:pPr>
            <w:pStyle w:val="D72DDC80ACF943B59A29E35A3A56EA7A"/>
          </w:pPr>
          <w:r w:rsidRPr="00A00C88">
            <w:rPr>
              <w:rStyle w:val="PlaceholderText"/>
            </w:rPr>
            <w:t>Click or tap here to enter text.</w:t>
          </w:r>
        </w:p>
      </w:docPartBody>
    </w:docPart>
    <w:docPart>
      <w:docPartPr>
        <w:name w:val="69541D3064DD4B4F95671448C6EB6FB0"/>
        <w:category>
          <w:name w:val="General"/>
          <w:gallery w:val="placeholder"/>
        </w:category>
        <w:types>
          <w:type w:val="bbPlcHdr"/>
        </w:types>
        <w:behaviors>
          <w:behavior w:val="content"/>
        </w:behaviors>
        <w:guid w:val="{911272E7-FF45-4F1F-8A99-68309EE4F6F5}"/>
      </w:docPartPr>
      <w:docPartBody>
        <w:p w:rsidR="0076398E" w:rsidRDefault="003B37AC" w:rsidP="003B37AC">
          <w:pPr>
            <w:pStyle w:val="69541D3064DD4B4F95671448C6EB6FB0"/>
          </w:pPr>
          <w:r w:rsidRPr="00B915E7">
            <w:rPr>
              <w:rStyle w:val="PlaceholderText"/>
            </w:rPr>
            <w:t>Click or tap here to enter text.</w:t>
          </w:r>
        </w:p>
      </w:docPartBody>
    </w:docPart>
    <w:docPart>
      <w:docPartPr>
        <w:name w:val="F41850DA5ADD4C2BB7F5CBA6963EA55F"/>
        <w:category>
          <w:name w:val="General"/>
          <w:gallery w:val="placeholder"/>
        </w:category>
        <w:types>
          <w:type w:val="bbPlcHdr"/>
        </w:types>
        <w:behaviors>
          <w:behavior w:val="content"/>
        </w:behaviors>
        <w:guid w:val="{117F53E5-7F43-4C81-8F0E-6C8330DEC47C}"/>
      </w:docPartPr>
      <w:docPartBody>
        <w:p w:rsidR="0076398E" w:rsidRDefault="00976344" w:rsidP="00976344">
          <w:pPr>
            <w:pStyle w:val="F41850DA5ADD4C2BB7F5CBA6963EA55F"/>
          </w:pPr>
          <w:r w:rsidRPr="00B915E7">
            <w:rPr>
              <w:rStyle w:val="PlaceholderText"/>
            </w:rPr>
            <w:t>Click or tap here to enter text.</w:t>
          </w:r>
        </w:p>
      </w:docPartBody>
    </w:docPart>
    <w:docPart>
      <w:docPartPr>
        <w:name w:val="55FE8FB31A734B319CBD539B45800BE3"/>
        <w:category>
          <w:name w:val="General"/>
          <w:gallery w:val="placeholder"/>
        </w:category>
        <w:types>
          <w:type w:val="bbPlcHdr"/>
        </w:types>
        <w:behaviors>
          <w:behavior w:val="content"/>
        </w:behaviors>
        <w:guid w:val="{F5B9C88F-E08B-4573-8560-AE0514D6A2F3}"/>
      </w:docPartPr>
      <w:docPartBody>
        <w:p w:rsidR="0076398E" w:rsidRDefault="00976344" w:rsidP="00976344">
          <w:pPr>
            <w:pStyle w:val="55FE8FB31A734B319CBD539B45800BE3"/>
          </w:pPr>
          <w:r w:rsidRPr="00B915E7">
            <w:rPr>
              <w:rStyle w:val="PlaceholderText"/>
            </w:rPr>
            <w:t>Click or tap here to enter text.</w:t>
          </w:r>
        </w:p>
      </w:docPartBody>
    </w:docPart>
    <w:docPart>
      <w:docPartPr>
        <w:name w:val="A5FC0344CC324062B2F99D339662243D"/>
        <w:category>
          <w:name w:val="General"/>
          <w:gallery w:val="placeholder"/>
        </w:category>
        <w:types>
          <w:type w:val="bbPlcHdr"/>
        </w:types>
        <w:behaviors>
          <w:behavior w:val="content"/>
        </w:behaviors>
        <w:guid w:val="{A7093F61-C33D-4344-9291-6063DB18AB6E}"/>
      </w:docPartPr>
      <w:docPartBody>
        <w:p w:rsidR="0076398E" w:rsidRDefault="00976344" w:rsidP="00976344">
          <w:pPr>
            <w:pStyle w:val="A5FC0344CC324062B2F99D339662243D"/>
          </w:pPr>
          <w:r w:rsidRPr="001E0BC0">
            <w:rPr>
              <w:rStyle w:val="PlaceholderText"/>
            </w:rPr>
            <w:t>Click or tap here to enter text.</w:t>
          </w:r>
        </w:p>
      </w:docPartBody>
    </w:docPart>
    <w:docPart>
      <w:docPartPr>
        <w:name w:val="79D747527B924775AB3084B5FD6255FA"/>
        <w:category>
          <w:name w:val="General"/>
          <w:gallery w:val="placeholder"/>
        </w:category>
        <w:types>
          <w:type w:val="bbPlcHdr"/>
        </w:types>
        <w:behaviors>
          <w:behavior w:val="content"/>
        </w:behaviors>
        <w:guid w:val="{9C426E8B-C714-4B7E-BC3F-C6C8FEF13908}"/>
      </w:docPartPr>
      <w:docPartBody>
        <w:p w:rsidR="00924D47" w:rsidRDefault="00976344" w:rsidP="00976344">
          <w:pPr>
            <w:pStyle w:val="79D747527B924775AB3084B5FD6255FA"/>
          </w:pPr>
          <w:r w:rsidRPr="00A00C88">
            <w:rPr>
              <w:rStyle w:val="PlaceholderText"/>
            </w:rPr>
            <w:t>Choose an item.</w:t>
          </w:r>
        </w:p>
      </w:docPartBody>
    </w:docPart>
    <w:docPart>
      <w:docPartPr>
        <w:name w:val="A9502F54FC214150B64756D767943F9B"/>
        <w:category>
          <w:name w:val="General"/>
          <w:gallery w:val="placeholder"/>
        </w:category>
        <w:types>
          <w:type w:val="bbPlcHdr"/>
        </w:types>
        <w:behaviors>
          <w:behavior w:val="content"/>
        </w:behaviors>
        <w:guid w:val="{7C9D91C3-3D0F-4029-9A80-1EB6D0CA64FB}"/>
      </w:docPartPr>
      <w:docPartBody>
        <w:p w:rsidR="001118B2" w:rsidRDefault="00976344" w:rsidP="00976344">
          <w:pPr>
            <w:pStyle w:val="A9502F54FC214150B64756D767943F9B"/>
          </w:pPr>
          <w:r w:rsidRPr="00A00C88">
            <w:rPr>
              <w:rStyle w:val="PlaceholderText"/>
            </w:rPr>
            <w:t>Choose an item.</w:t>
          </w:r>
        </w:p>
      </w:docPartBody>
    </w:docPart>
    <w:docPart>
      <w:docPartPr>
        <w:name w:val="EE3C8505947A429D9934A59A120AC975"/>
        <w:category>
          <w:name w:val="General"/>
          <w:gallery w:val="placeholder"/>
        </w:category>
        <w:types>
          <w:type w:val="bbPlcHdr"/>
        </w:types>
        <w:behaviors>
          <w:behavior w:val="content"/>
        </w:behaviors>
        <w:guid w:val="{AFA12EF2-506E-45CE-B2D6-6FE294F29269}"/>
      </w:docPartPr>
      <w:docPartBody>
        <w:p w:rsidR="001118B2" w:rsidRDefault="00976344" w:rsidP="00976344">
          <w:pPr>
            <w:pStyle w:val="EE3C8505947A429D9934A59A120AC975"/>
          </w:pPr>
          <w:r w:rsidRPr="001E0BC0">
            <w:rPr>
              <w:rStyle w:val="PlaceholderText"/>
            </w:rPr>
            <w:t>Click or tap here to enter text.</w:t>
          </w:r>
        </w:p>
      </w:docPartBody>
    </w:docPart>
    <w:docPart>
      <w:docPartPr>
        <w:name w:val="5691A0A2531A47EBA1D21F11C909B56F"/>
        <w:category>
          <w:name w:val="General"/>
          <w:gallery w:val="placeholder"/>
        </w:category>
        <w:types>
          <w:type w:val="bbPlcHdr"/>
        </w:types>
        <w:behaviors>
          <w:behavior w:val="content"/>
        </w:behaviors>
        <w:guid w:val="{B225B16A-5654-42BF-B45A-F13723DE2F3D}"/>
      </w:docPartPr>
      <w:docPartBody>
        <w:p w:rsidR="001118B2" w:rsidRDefault="00976344" w:rsidP="00976344">
          <w:pPr>
            <w:pStyle w:val="5691A0A2531A47EBA1D21F11C909B56F"/>
          </w:pPr>
          <w:r w:rsidRPr="003951B4">
            <w:rPr>
              <w:rStyle w:val="PlaceholderText"/>
            </w:rPr>
            <w:t>Click or tap to enter a date.</w:t>
          </w:r>
        </w:p>
      </w:docPartBody>
    </w:docPart>
    <w:docPart>
      <w:docPartPr>
        <w:name w:val="618F10292F5A48C5ABB03F88CE8829CD"/>
        <w:category>
          <w:name w:val="General"/>
          <w:gallery w:val="placeholder"/>
        </w:category>
        <w:types>
          <w:type w:val="bbPlcHdr"/>
        </w:types>
        <w:behaviors>
          <w:behavior w:val="content"/>
        </w:behaviors>
        <w:guid w:val="{4842C0F8-64B9-47F6-B7EB-6F207B8BCB46}"/>
      </w:docPartPr>
      <w:docPartBody>
        <w:p w:rsidR="001118B2" w:rsidRDefault="00976344" w:rsidP="00976344">
          <w:pPr>
            <w:pStyle w:val="618F10292F5A48C5ABB03F88CE8829CD"/>
          </w:pPr>
          <w:r>
            <w:rPr>
              <w:rStyle w:val="PlaceholderText"/>
            </w:rPr>
            <w:t>e.g. $ 10,000,000</w:t>
          </w:r>
        </w:p>
      </w:docPartBody>
    </w:docPart>
    <w:docPart>
      <w:docPartPr>
        <w:name w:val="AEEED746036149D895A88390CE91804D"/>
        <w:category>
          <w:name w:val="General"/>
          <w:gallery w:val="placeholder"/>
        </w:category>
        <w:types>
          <w:type w:val="bbPlcHdr"/>
        </w:types>
        <w:behaviors>
          <w:behavior w:val="content"/>
        </w:behaviors>
        <w:guid w:val="{93F8CBFE-12BD-4123-A7A7-9C6A2D8F90F1}"/>
      </w:docPartPr>
      <w:docPartBody>
        <w:p w:rsidR="001118B2" w:rsidRDefault="00976344" w:rsidP="00976344">
          <w:pPr>
            <w:pStyle w:val="AEEED746036149D895A88390CE91804D"/>
          </w:pPr>
          <w:r w:rsidRPr="00A00C88">
            <w:rPr>
              <w:rStyle w:val="PlaceholderText"/>
            </w:rPr>
            <w:t>Choose an item.</w:t>
          </w:r>
        </w:p>
      </w:docPartBody>
    </w:docPart>
    <w:docPart>
      <w:docPartPr>
        <w:name w:val="C16B958ABD6246CDB86BD6731C7CF7D2"/>
        <w:category>
          <w:name w:val="General"/>
          <w:gallery w:val="placeholder"/>
        </w:category>
        <w:types>
          <w:type w:val="bbPlcHdr"/>
        </w:types>
        <w:behaviors>
          <w:behavior w:val="content"/>
        </w:behaviors>
        <w:guid w:val="{02B37141-DAF1-463E-A359-CE1B3CA7817C}"/>
      </w:docPartPr>
      <w:docPartBody>
        <w:p w:rsidR="00502520" w:rsidRDefault="00A71EE6" w:rsidP="00A71EE6">
          <w:pPr>
            <w:pStyle w:val="C16B958ABD6246CDB86BD6731C7CF7D2"/>
          </w:pPr>
          <w:r>
            <w:rPr>
              <w:rStyle w:val="PlaceholderText"/>
            </w:rPr>
            <w:t>e.g. 11 Example street, Suburb, 1234</w:t>
          </w:r>
        </w:p>
      </w:docPartBody>
    </w:docPart>
    <w:docPart>
      <w:docPartPr>
        <w:name w:val="435D0634DC9C4D6EB36A6D336E089BD8"/>
        <w:category>
          <w:name w:val="General"/>
          <w:gallery w:val="placeholder"/>
        </w:category>
        <w:types>
          <w:type w:val="bbPlcHdr"/>
        </w:types>
        <w:behaviors>
          <w:behavior w:val="content"/>
        </w:behaviors>
        <w:guid w:val="{5760B619-B993-46AB-9127-901A657F0857}"/>
      </w:docPartPr>
      <w:docPartBody>
        <w:p w:rsidR="00502520" w:rsidRDefault="00A71EE6" w:rsidP="00A71EE6">
          <w:pPr>
            <w:pStyle w:val="435D0634DC9C4D6EB36A6D336E089BD8"/>
          </w:pPr>
          <w:r w:rsidRPr="00A00C88">
            <w:rPr>
              <w:rStyle w:val="PlaceholderText"/>
            </w:rPr>
            <w:t>Choose an item.</w:t>
          </w:r>
        </w:p>
      </w:docPartBody>
    </w:docPart>
    <w:docPart>
      <w:docPartPr>
        <w:name w:val="0D05136D41DB4A83AB1162EF470193B9"/>
        <w:category>
          <w:name w:val="General"/>
          <w:gallery w:val="placeholder"/>
        </w:category>
        <w:types>
          <w:type w:val="bbPlcHdr"/>
        </w:types>
        <w:behaviors>
          <w:behavior w:val="content"/>
        </w:behaviors>
        <w:guid w:val="{D056E4A7-8BE1-46D0-ADD7-CCD4929A22E7}"/>
      </w:docPartPr>
      <w:docPartBody>
        <w:p w:rsidR="00502520" w:rsidRDefault="00A71EE6" w:rsidP="00A71EE6">
          <w:pPr>
            <w:pStyle w:val="0D05136D41DB4A83AB1162EF470193B9"/>
          </w:pPr>
          <w:r w:rsidRPr="00A00C88">
            <w:rPr>
              <w:rStyle w:val="PlaceholderText"/>
            </w:rPr>
            <w:t>Choose an item.</w:t>
          </w:r>
        </w:p>
      </w:docPartBody>
    </w:docPart>
    <w:docPart>
      <w:docPartPr>
        <w:name w:val="209B51D478A04115A5D1119692054A77"/>
        <w:category>
          <w:name w:val="General"/>
          <w:gallery w:val="placeholder"/>
        </w:category>
        <w:types>
          <w:type w:val="bbPlcHdr"/>
        </w:types>
        <w:behaviors>
          <w:behavior w:val="content"/>
        </w:behaviors>
        <w:guid w:val="{1B6556AF-2613-4333-AF9F-20D39AC089AE}"/>
      </w:docPartPr>
      <w:docPartBody>
        <w:p w:rsidR="00502520" w:rsidRDefault="00A71EE6" w:rsidP="00A71EE6">
          <w:pPr>
            <w:pStyle w:val="209B51D478A04115A5D1119692054A77"/>
          </w:pPr>
          <w:r w:rsidRPr="00A00C88">
            <w:rPr>
              <w:rStyle w:val="PlaceholderText"/>
            </w:rPr>
            <w:t>Choose an item.</w:t>
          </w:r>
        </w:p>
      </w:docPartBody>
    </w:docPart>
    <w:docPart>
      <w:docPartPr>
        <w:name w:val="2E3920E2240E4A4697B9D1FA876F8B64"/>
        <w:category>
          <w:name w:val="General"/>
          <w:gallery w:val="placeholder"/>
        </w:category>
        <w:types>
          <w:type w:val="bbPlcHdr"/>
        </w:types>
        <w:behaviors>
          <w:behavior w:val="content"/>
        </w:behaviors>
        <w:guid w:val="{DCCDF61E-8FEF-47CF-8F13-3E483A1BEE05}"/>
      </w:docPartPr>
      <w:docPartBody>
        <w:p w:rsidR="00E779E5" w:rsidRDefault="003F343C" w:rsidP="003F343C">
          <w:pPr>
            <w:pStyle w:val="2E3920E2240E4A4697B9D1FA876F8B64"/>
          </w:pPr>
          <w:r w:rsidRPr="00A00C88">
            <w:rPr>
              <w:rStyle w:val="PlaceholderText"/>
            </w:rPr>
            <w:t>Choose an item.</w:t>
          </w:r>
        </w:p>
      </w:docPartBody>
    </w:docPart>
    <w:docPart>
      <w:docPartPr>
        <w:name w:val="FD9C834C550144C68B2132A666375400"/>
        <w:category>
          <w:name w:val="General"/>
          <w:gallery w:val="placeholder"/>
        </w:category>
        <w:types>
          <w:type w:val="bbPlcHdr"/>
        </w:types>
        <w:behaviors>
          <w:behavior w:val="content"/>
        </w:behaviors>
        <w:guid w:val="{DA6204FF-FF2A-42C5-87AA-7DDA284074FD}"/>
      </w:docPartPr>
      <w:docPartBody>
        <w:p w:rsidR="00E779E5" w:rsidRDefault="003F343C" w:rsidP="003F343C">
          <w:pPr>
            <w:pStyle w:val="FD9C834C550144C68B2132A666375400"/>
          </w:pPr>
          <w:r>
            <w:rPr>
              <w:rStyle w:val="PlaceholderText"/>
            </w:rPr>
            <w:t>e.g. 11 Example street, Suburb, 1234</w:t>
          </w:r>
        </w:p>
      </w:docPartBody>
    </w:docPart>
    <w:docPart>
      <w:docPartPr>
        <w:name w:val="EF3A037F872C474E90411DE5D575C1CA"/>
        <w:category>
          <w:name w:val="General"/>
          <w:gallery w:val="placeholder"/>
        </w:category>
        <w:types>
          <w:type w:val="bbPlcHdr"/>
        </w:types>
        <w:behaviors>
          <w:behavior w:val="content"/>
        </w:behaviors>
        <w:guid w:val="{25D342F2-363A-4DDD-99ED-DD5CC4707AA1}"/>
      </w:docPartPr>
      <w:docPartBody>
        <w:p w:rsidR="00E779E5" w:rsidRDefault="003F343C" w:rsidP="003F343C">
          <w:pPr>
            <w:pStyle w:val="EF3A037F872C474E90411DE5D575C1CA"/>
          </w:pPr>
          <w:r w:rsidRPr="00A00C88">
            <w:rPr>
              <w:rStyle w:val="PlaceholderText"/>
            </w:rPr>
            <w:t>Choose an item.</w:t>
          </w:r>
        </w:p>
      </w:docPartBody>
    </w:docPart>
    <w:docPart>
      <w:docPartPr>
        <w:name w:val="CCB62D6572A34A4A9150A5F12F8D5061"/>
        <w:category>
          <w:name w:val="General"/>
          <w:gallery w:val="placeholder"/>
        </w:category>
        <w:types>
          <w:type w:val="bbPlcHdr"/>
        </w:types>
        <w:behaviors>
          <w:behavior w:val="content"/>
        </w:behaviors>
        <w:guid w:val="{B53D09FC-DBEB-421D-A716-4E63155171C8}"/>
      </w:docPartPr>
      <w:docPartBody>
        <w:p w:rsidR="00E779E5" w:rsidRDefault="003F343C" w:rsidP="003F343C">
          <w:pPr>
            <w:pStyle w:val="CCB62D6572A34A4A9150A5F12F8D5061"/>
          </w:pPr>
          <w:r w:rsidRPr="001E0BC0">
            <w:rPr>
              <w:rStyle w:val="PlaceholderText"/>
            </w:rPr>
            <w:t>Click or tap here to enter text.</w:t>
          </w:r>
        </w:p>
      </w:docPartBody>
    </w:docPart>
    <w:docPart>
      <w:docPartPr>
        <w:name w:val="423B63994427429288AF5D25AA8100E5"/>
        <w:category>
          <w:name w:val="General"/>
          <w:gallery w:val="placeholder"/>
        </w:category>
        <w:types>
          <w:type w:val="bbPlcHdr"/>
        </w:types>
        <w:behaviors>
          <w:behavior w:val="content"/>
        </w:behaviors>
        <w:guid w:val="{EB227C42-EBF8-4935-8310-7541F86CC2F4}"/>
      </w:docPartPr>
      <w:docPartBody>
        <w:p w:rsidR="00687C99" w:rsidRDefault="00731BD7" w:rsidP="00731BD7">
          <w:pPr>
            <w:pStyle w:val="423B63994427429288AF5D25AA8100E5"/>
          </w:pPr>
          <w:r w:rsidRPr="00A00C88">
            <w:rPr>
              <w:rStyle w:val="PlaceholderText"/>
            </w:rPr>
            <w:t>Choose an item.</w:t>
          </w:r>
        </w:p>
      </w:docPartBody>
    </w:docPart>
    <w:docPart>
      <w:docPartPr>
        <w:name w:val="EF4E9674337E4DE6AB8658620C3E7A18"/>
        <w:category>
          <w:name w:val="General"/>
          <w:gallery w:val="placeholder"/>
        </w:category>
        <w:types>
          <w:type w:val="bbPlcHdr"/>
        </w:types>
        <w:behaviors>
          <w:behavior w:val="content"/>
        </w:behaviors>
        <w:guid w:val="{0099988A-F27F-4BE2-8263-70A5104F527E}"/>
      </w:docPartPr>
      <w:docPartBody>
        <w:p w:rsidR="00687C99" w:rsidRDefault="00731BD7" w:rsidP="00731BD7">
          <w:pPr>
            <w:pStyle w:val="EF4E9674337E4DE6AB8658620C3E7A18"/>
          </w:pPr>
          <w:r w:rsidRPr="00A00C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F3FC6"/>
    <w:multiLevelType w:val="multilevel"/>
    <w:tmpl w:val="9B1295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3A656B6"/>
    <w:multiLevelType w:val="hybridMultilevel"/>
    <w:tmpl w:val="3864DD72"/>
    <w:lvl w:ilvl="0" w:tplc="E5F2F6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723CBB"/>
    <w:multiLevelType w:val="multilevel"/>
    <w:tmpl w:val="2D72BB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EA57C4A"/>
    <w:multiLevelType w:val="hybridMultilevel"/>
    <w:tmpl w:val="024C8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678"/>
    <w:rsid w:val="001118B2"/>
    <w:rsid w:val="001210F1"/>
    <w:rsid w:val="00133B47"/>
    <w:rsid w:val="001A5F7B"/>
    <w:rsid w:val="001A6CFC"/>
    <w:rsid w:val="002743E4"/>
    <w:rsid w:val="002D2B51"/>
    <w:rsid w:val="003A7912"/>
    <w:rsid w:val="003B37AC"/>
    <w:rsid w:val="003F343C"/>
    <w:rsid w:val="00454D4A"/>
    <w:rsid w:val="00463F9D"/>
    <w:rsid w:val="004A4A5D"/>
    <w:rsid w:val="00502520"/>
    <w:rsid w:val="0050553A"/>
    <w:rsid w:val="005964A0"/>
    <w:rsid w:val="00687C99"/>
    <w:rsid w:val="006A7110"/>
    <w:rsid w:val="006D0CE7"/>
    <w:rsid w:val="00731BD7"/>
    <w:rsid w:val="0076398E"/>
    <w:rsid w:val="00795AB9"/>
    <w:rsid w:val="00862678"/>
    <w:rsid w:val="00924D47"/>
    <w:rsid w:val="00967F8A"/>
    <w:rsid w:val="00976344"/>
    <w:rsid w:val="009D2051"/>
    <w:rsid w:val="00A146BC"/>
    <w:rsid w:val="00A71EE6"/>
    <w:rsid w:val="00B02A17"/>
    <w:rsid w:val="00BA7550"/>
    <w:rsid w:val="00BB52D1"/>
    <w:rsid w:val="00BC1128"/>
    <w:rsid w:val="00C6615F"/>
    <w:rsid w:val="00C761D6"/>
    <w:rsid w:val="00C916B3"/>
    <w:rsid w:val="00E03F95"/>
    <w:rsid w:val="00E31778"/>
    <w:rsid w:val="00E779E5"/>
    <w:rsid w:val="00EA2EE3"/>
    <w:rsid w:val="00F905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qFormat/>
    <w:rsid w:val="003B37AC"/>
    <w:pPr>
      <w:keepNext/>
      <w:spacing w:before="160" w:after="120" w:line="260" w:lineRule="atLeast"/>
      <w:outlineLvl w:val="3"/>
    </w:pPr>
    <w:rPr>
      <w:rFonts w:ascii="Arial" w:eastAsiaTheme="minorHAnsi" w:hAnsi="Arial" w:cs="Myriad Pro"/>
      <w:b/>
      <w:color w:val="2C2B2B"/>
      <w:sz w:val="24"/>
      <w:lang w:eastAsia="en-US"/>
    </w:rPr>
  </w:style>
  <w:style w:type="paragraph" w:styleId="Heading6">
    <w:name w:val="heading 6"/>
    <w:basedOn w:val="Normal"/>
    <w:next w:val="Normal"/>
    <w:link w:val="Heading6Char"/>
    <w:uiPriority w:val="9"/>
    <w:rsid w:val="003B37AC"/>
    <w:pPr>
      <w:keepNext/>
      <w:spacing w:before="160" w:after="120" w:line="240" w:lineRule="auto"/>
      <w:outlineLvl w:val="5"/>
    </w:pPr>
    <w:rPr>
      <w:rFonts w:ascii="Arial" w:eastAsiaTheme="minorHAnsi" w:hAnsi="Arial" w:cs="Myriad Pro"/>
      <w:b/>
      <w:color w:val="0A7CB9"/>
      <w:szCs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B37AC"/>
    <w:rPr>
      <w:rFonts w:ascii="Arial" w:eastAsiaTheme="minorHAnsi" w:hAnsi="Arial" w:cs="Myriad Pro"/>
      <w:b/>
      <w:color w:val="2C2B2B"/>
      <w:sz w:val="24"/>
      <w:lang w:eastAsia="en-US"/>
    </w:rPr>
  </w:style>
  <w:style w:type="character" w:customStyle="1" w:styleId="Heading6Char">
    <w:name w:val="Heading 6 Char"/>
    <w:basedOn w:val="DefaultParagraphFont"/>
    <w:link w:val="Heading6"/>
    <w:uiPriority w:val="9"/>
    <w:rsid w:val="003B37AC"/>
    <w:rPr>
      <w:rFonts w:ascii="Arial" w:eastAsiaTheme="minorHAnsi" w:hAnsi="Arial" w:cs="Myriad Pro"/>
      <w:b/>
      <w:color w:val="0A7CB9"/>
      <w:szCs w:val="23"/>
      <w:lang w:eastAsia="en-US"/>
    </w:rPr>
  </w:style>
  <w:style w:type="character" w:styleId="PlaceholderText">
    <w:name w:val="Placeholder Text"/>
    <w:basedOn w:val="DefaultParagraphFont"/>
    <w:uiPriority w:val="99"/>
    <w:semiHidden/>
    <w:rsid w:val="00731BD7"/>
    <w:rPr>
      <w:color w:val="808080"/>
    </w:rPr>
  </w:style>
  <w:style w:type="paragraph" w:customStyle="1" w:styleId="69541D3064DD4B4F95671448C6EB6FB0">
    <w:name w:val="69541D3064DD4B4F95671448C6EB6FB0"/>
    <w:rsid w:val="003B37AC"/>
  </w:style>
  <w:style w:type="paragraph" w:styleId="ListParagraph">
    <w:name w:val="List Paragraph"/>
    <w:basedOn w:val="Normal"/>
    <w:link w:val="ListParagraphChar"/>
    <w:uiPriority w:val="34"/>
    <w:qFormat/>
    <w:rsid w:val="00967F8A"/>
    <w:pPr>
      <w:numPr>
        <w:numId w:val="1"/>
      </w:numPr>
      <w:spacing w:before="60" w:after="60" w:line="260" w:lineRule="atLeast"/>
    </w:pPr>
    <w:rPr>
      <w:rFonts w:ascii="Arial" w:eastAsia="SimSun" w:hAnsi="Arial"/>
      <w:lang w:eastAsia="en-US"/>
    </w:rPr>
  </w:style>
  <w:style w:type="character" w:customStyle="1" w:styleId="ListParagraphChar">
    <w:name w:val="List Paragraph Char"/>
    <w:link w:val="ListParagraph"/>
    <w:uiPriority w:val="34"/>
    <w:locked/>
    <w:rsid w:val="00463F9D"/>
    <w:rPr>
      <w:rFonts w:ascii="Arial" w:eastAsia="SimSun" w:hAnsi="Arial"/>
      <w:lang w:eastAsia="en-US"/>
    </w:rPr>
  </w:style>
  <w:style w:type="paragraph" w:styleId="IntenseQuote">
    <w:name w:val="Intense Quote"/>
    <w:basedOn w:val="Normal"/>
    <w:next w:val="Normal"/>
    <w:link w:val="IntenseQuoteChar"/>
    <w:uiPriority w:val="30"/>
    <w:qFormat/>
    <w:rsid w:val="00BC1128"/>
    <w:pPr>
      <w:pBdr>
        <w:bottom w:val="single" w:sz="4" w:space="4" w:color="4472C4" w:themeColor="accent1"/>
      </w:pBdr>
      <w:spacing w:before="200" w:after="280" w:line="240" w:lineRule="atLeast"/>
      <w:ind w:left="567" w:right="936"/>
    </w:pPr>
    <w:rPr>
      <w:rFonts w:ascii="Arial" w:eastAsiaTheme="minorHAnsi" w:hAnsi="Arial"/>
      <w:b/>
      <w:bCs/>
      <w:i/>
      <w:iCs/>
      <w:color w:val="4472C4" w:themeColor="accent1"/>
      <w:lang w:eastAsia="en-US"/>
    </w:rPr>
  </w:style>
  <w:style w:type="character" w:customStyle="1" w:styleId="IntenseQuoteChar">
    <w:name w:val="Intense Quote Char"/>
    <w:basedOn w:val="DefaultParagraphFont"/>
    <w:link w:val="IntenseQuote"/>
    <w:uiPriority w:val="30"/>
    <w:rsid w:val="00BC1128"/>
    <w:rPr>
      <w:rFonts w:ascii="Arial" w:eastAsiaTheme="minorHAnsi" w:hAnsi="Arial"/>
      <w:b/>
      <w:bCs/>
      <w:i/>
      <w:iCs/>
      <w:color w:val="4472C4" w:themeColor="accent1"/>
      <w:lang w:eastAsia="en-US"/>
    </w:rPr>
  </w:style>
  <w:style w:type="table" w:customStyle="1" w:styleId="DPIEnormal">
    <w:name w:val="DPIE normal"/>
    <w:basedOn w:val="TableNormal"/>
    <w:uiPriority w:val="99"/>
    <w:rsid w:val="00463F9D"/>
    <w:pPr>
      <w:spacing w:after="0" w:line="240" w:lineRule="auto"/>
    </w:pPr>
    <w:rPr>
      <w:rFonts w:ascii="Arial" w:eastAsiaTheme="minorHAnsi" w:hAnsi="Arial"/>
      <w:sz w:val="20"/>
      <w:lang w:eastAsia="en-US"/>
    </w:rPr>
    <w:tblPr>
      <w:tblBorders>
        <w:insideH w:val="single" w:sz="4" w:space="0" w:color="44546A" w:themeColor="text2"/>
        <w:insideV w:val="single" w:sz="4" w:space="0" w:color="44546A"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FFC000" w:themeColor="accent4"/>
          <w:right w:val="nil"/>
          <w:insideH w:val="single" w:sz="4" w:space="0" w:color="44546A" w:themeColor="text2"/>
          <w:insideV w:val="single" w:sz="4" w:space="0" w:color="44546A" w:themeColor="text2"/>
        </w:tcBorders>
        <w:shd w:val="clear" w:color="auto" w:fill="E7E6E6" w:themeFill="background2"/>
      </w:tcPr>
    </w:tblStylePr>
  </w:style>
  <w:style w:type="paragraph" w:styleId="Quote">
    <w:name w:val="Quote"/>
    <w:basedOn w:val="Normal"/>
    <w:next w:val="Normal"/>
    <w:link w:val="QuoteChar"/>
    <w:uiPriority w:val="29"/>
    <w:qFormat/>
    <w:rsid w:val="006A7110"/>
    <w:pPr>
      <w:spacing w:before="120" w:after="120" w:line="240" w:lineRule="atLeast"/>
      <w:ind w:left="567" w:right="991"/>
    </w:pPr>
    <w:rPr>
      <w:rFonts w:ascii="Arial" w:eastAsiaTheme="minorHAnsi" w:hAnsi="Arial"/>
      <w:i/>
      <w:iCs/>
      <w:color w:val="000000" w:themeColor="text1"/>
      <w:lang w:eastAsia="en-US"/>
    </w:rPr>
  </w:style>
  <w:style w:type="character" w:customStyle="1" w:styleId="QuoteChar">
    <w:name w:val="Quote Char"/>
    <w:basedOn w:val="DefaultParagraphFont"/>
    <w:link w:val="Quote"/>
    <w:uiPriority w:val="29"/>
    <w:rsid w:val="006A7110"/>
    <w:rPr>
      <w:rFonts w:ascii="Arial" w:eastAsiaTheme="minorHAnsi" w:hAnsi="Arial"/>
      <w:i/>
      <w:iCs/>
      <w:color w:val="000000" w:themeColor="text1"/>
      <w:lang w:eastAsia="en-US"/>
    </w:rPr>
  </w:style>
  <w:style w:type="paragraph" w:styleId="CommentText">
    <w:name w:val="annotation text"/>
    <w:basedOn w:val="Normal"/>
    <w:link w:val="CommentTextChar"/>
    <w:uiPriority w:val="99"/>
    <w:semiHidden/>
    <w:unhideWhenUsed/>
    <w:rsid w:val="00463F9D"/>
    <w:pPr>
      <w:spacing w:line="240" w:lineRule="auto"/>
    </w:pPr>
    <w:rPr>
      <w:sz w:val="20"/>
      <w:szCs w:val="20"/>
    </w:rPr>
  </w:style>
  <w:style w:type="character" w:customStyle="1" w:styleId="CommentTextChar">
    <w:name w:val="Comment Text Char"/>
    <w:basedOn w:val="DefaultParagraphFont"/>
    <w:link w:val="CommentText"/>
    <w:uiPriority w:val="99"/>
    <w:semiHidden/>
    <w:rsid w:val="00463F9D"/>
    <w:rPr>
      <w:sz w:val="20"/>
      <w:szCs w:val="20"/>
    </w:rPr>
  </w:style>
  <w:style w:type="paragraph" w:styleId="CommentSubject">
    <w:name w:val="annotation subject"/>
    <w:basedOn w:val="CommentText"/>
    <w:next w:val="CommentText"/>
    <w:link w:val="CommentSubjectChar"/>
    <w:uiPriority w:val="99"/>
    <w:semiHidden/>
    <w:unhideWhenUsed/>
    <w:rsid w:val="00463F9D"/>
    <w:pPr>
      <w:spacing w:before="120" w:after="120"/>
    </w:pPr>
    <w:rPr>
      <w:rFonts w:ascii="Arial" w:eastAsia="SimSun" w:hAnsi="Arial"/>
      <w:b/>
      <w:bCs/>
      <w:lang w:eastAsia="en-US"/>
    </w:rPr>
  </w:style>
  <w:style w:type="character" w:customStyle="1" w:styleId="CommentSubjectChar">
    <w:name w:val="Comment Subject Char"/>
    <w:basedOn w:val="CommentTextChar"/>
    <w:link w:val="CommentSubject"/>
    <w:uiPriority w:val="99"/>
    <w:semiHidden/>
    <w:rsid w:val="00463F9D"/>
    <w:rPr>
      <w:rFonts w:ascii="Arial" w:eastAsia="SimSun" w:hAnsi="Arial"/>
      <w:b/>
      <w:bCs/>
      <w:sz w:val="20"/>
      <w:szCs w:val="20"/>
      <w:lang w:eastAsia="en-US"/>
    </w:rPr>
  </w:style>
  <w:style w:type="paragraph" w:customStyle="1" w:styleId="B5D00AB949854F3180A4926911D647332">
    <w:name w:val="B5D00AB949854F3180A4926911D647332"/>
    <w:rsid w:val="00967F8A"/>
    <w:pPr>
      <w:spacing w:before="120" w:after="120" w:line="260" w:lineRule="atLeast"/>
    </w:pPr>
    <w:rPr>
      <w:rFonts w:ascii="Arial" w:eastAsia="SimSun" w:hAnsi="Arial"/>
      <w:lang w:eastAsia="en-US"/>
    </w:rPr>
  </w:style>
  <w:style w:type="paragraph" w:customStyle="1" w:styleId="0BA5988F207C45D9B0FE3FDBA5A38F4A">
    <w:name w:val="0BA5988F207C45D9B0FE3FDBA5A38F4A"/>
    <w:rsid w:val="00976344"/>
    <w:pPr>
      <w:spacing w:before="120" w:after="120" w:line="260" w:lineRule="atLeast"/>
    </w:pPr>
    <w:rPr>
      <w:rFonts w:ascii="Arial" w:eastAsia="SimSun" w:hAnsi="Arial"/>
      <w:lang w:eastAsia="en-US"/>
    </w:rPr>
  </w:style>
  <w:style w:type="paragraph" w:customStyle="1" w:styleId="3D661439A9CD49F9AF930120A9F4944D">
    <w:name w:val="3D661439A9CD49F9AF930120A9F4944D"/>
    <w:rsid w:val="00976344"/>
    <w:pPr>
      <w:spacing w:before="120" w:after="120" w:line="260" w:lineRule="atLeast"/>
    </w:pPr>
    <w:rPr>
      <w:rFonts w:ascii="Arial" w:eastAsia="SimSun" w:hAnsi="Arial"/>
      <w:lang w:eastAsia="en-US"/>
    </w:rPr>
  </w:style>
  <w:style w:type="paragraph" w:customStyle="1" w:styleId="4DE2D5FE9D0A4C448D4050C410201DAF">
    <w:name w:val="4DE2D5FE9D0A4C448D4050C410201DAF"/>
    <w:rsid w:val="00976344"/>
    <w:pPr>
      <w:spacing w:before="120" w:after="120" w:line="260" w:lineRule="atLeast"/>
    </w:pPr>
    <w:rPr>
      <w:rFonts w:ascii="Arial" w:eastAsia="SimSun" w:hAnsi="Arial"/>
      <w:lang w:eastAsia="en-US"/>
    </w:rPr>
  </w:style>
  <w:style w:type="paragraph" w:customStyle="1" w:styleId="836BCB393A6D4CB6889F4821C4936C82">
    <w:name w:val="836BCB393A6D4CB6889F4821C4936C82"/>
    <w:rsid w:val="00976344"/>
    <w:pPr>
      <w:spacing w:before="120" w:after="120" w:line="260" w:lineRule="atLeast"/>
    </w:pPr>
    <w:rPr>
      <w:rFonts w:ascii="Arial" w:eastAsia="SimSun" w:hAnsi="Arial"/>
      <w:lang w:eastAsia="en-US"/>
    </w:rPr>
  </w:style>
  <w:style w:type="paragraph" w:customStyle="1" w:styleId="C8E73CAFC00049F9A8013A6AF4605B71">
    <w:name w:val="C8E73CAFC00049F9A8013A6AF4605B71"/>
    <w:rsid w:val="00976344"/>
    <w:pPr>
      <w:spacing w:before="120" w:after="120" w:line="260" w:lineRule="atLeast"/>
    </w:pPr>
    <w:rPr>
      <w:rFonts w:ascii="Arial" w:eastAsia="SimSun" w:hAnsi="Arial"/>
      <w:lang w:eastAsia="en-US"/>
    </w:rPr>
  </w:style>
  <w:style w:type="paragraph" w:customStyle="1" w:styleId="E1B463F1357948F9A997AD62126972C3">
    <w:name w:val="E1B463F1357948F9A997AD62126972C3"/>
    <w:rsid w:val="00976344"/>
    <w:pPr>
      <w:spacing w:before="120" w:after="120" w:line="260" w:lineRule="atLeast"/>
    </w:pPr>
    <w:rPr>
      <w:rFonts w:ascii="Arial" w:eastAsia="SimSun" w:hAnsi="Arial"/>
      <w:lang w:eastAsia="en-US"/>
    </w:rPr>
  </w:style>
  <w:style w:type="paragraph" w:customStyle="1" w:styleId="DC7DA673F6E24A36BF679E3BCEE13D54">
    <w:name w:val="DC7DA673F6E24A36BF679E3BCEE13D54"/>
    <w:rsid w:val="00976344"/>
    <w:pPr>
      <w:spacing w:before="120" w:after="120" w:line="260" w:lineRule="atLeast"/>
    </w:pPr>
    <w:rPr>
      <w:rFonts w:ascii="Arial" w:eastAsia="SimSun" w:hAnsi="Arial"/>
      <w:lang w:eastAsia="en-US"/>
    </w:rPr>
  </w:style>
  <w:style w:type="paragraph" w:customStyle="1" w:styleId="6A892DBE18294D16B40239240613F8E7">
    <w:name w:val="6A892DBE18294D16B40239240613F8E7"/>
    <w:rsid w:val="00976344"/>
    <w:pPr>
      <w:spacing w:before="120" w:after="120" w:line="260" w:lineRule="atLeast"/>
    </w:pPr>
    <w:rPr>
      <w:rFonts w:ascii="Arial" w:eastAsia="SimSun" w:hAnsi="Arial"/>
      <w:lang w:eastAsia="en-US"/>
    </w:rPr>
  </w:style>
  <w:style w:type="paragraph" w:customStyle="1" w:styleId="2F5C992013144BAA9026ADCBCD3C9267">
    <w:name w:val="2F5C992013144BAA9026ADCBCD3C9267"/>
    <w:rsid w:val="00976344"/>
    <w:pPr>
      <w:spacing w:before="120" w:after="120" w:line="260" w:lineRule="atLeast"/>
    </w:pPr>
    <w:rPr>
      <w:rFonts w:ascii="Arial" w:eastAsia="SimSun" w:hAnsi="Arial"/>
      <w:lang w:eastAsia="en-US"/>
    </w:rPr>
  </w:style>
  <w:style w:type="paragraph" w:customStyle="1" w:styleId="24073E8FDE7B4429AB499A24ADE808A8">
    <w:name w:val="24073E8FDE7B4429AB499A24ADE808A8"/>
    <w:rsid w:val="00976344"/>
    <w:pPr>
      <w:spacing w:before="120" w:after="120" w:line="260" w:lineRule="atLeast"/>
    </w:pPr>
    <w:rPr>
      <w:rFonts w:ascii="Arial" w:eastAsia="SimSun" w:hAnsi="Arial"/>
      <w:lang w:eastAsia="en-US"/>
    </w:rPr>
  </w:style>
  <w:style w:type="paragraph" w:customStyle="1" w:styleId="9B95E88D528E4BC18E53904AD19AE238">
    <w:name w:val="9B95E88D528E4BC18E53904AD19AE238"/>
    <w:rsid w:val="00976344"/>
    <w:pPr>
      <w:spacing w:before="120" w:after="120" w:line="260" w:lineRule="atLeast"/>
    </w:pPr>
    <w:rPr>
      <w:rFonts w:ascii="Arial" w:eastAsia="SimSun" w:hAnsi="Arial"/>
      <w:lang w:eastAsia="en-US"/>
    </w:rPr>
  </w:style>
  <w:style w:type="paragraph" w:customStyle="1" w:styleId="35F1B4CBA92F47C0B712021AD0F84A7E">
    <w:name w:val="35F1B4CBA92F47C0B712021AD0F84A7E"/>
    <w:rsid w:val="00976344"/>
    <w:pPr>
      <w:spacing w:before="120" w:after="120" w:line="260" w:lineRule="atLeast"/>
    </w:pPr>
    <w:rPr>
      <w:rFonts w:ascii="Arial" w:eastAsia="SimSun" w:hAnsi="Arial"/>
      <w:lang w:eastAsia="en-US"/>
    </w:rPr>
  </w:style>
  <w:style w:type="paragraph" w:customStyle="1" w:styleId="811B3740A898483A9862D6B2B8C575B5">
    <w:name w:val="811B3740A898483A9862D6B2B8C575B5"/>
    <w:rsid w:val="00976344"/>
    <w:pPr>
      <w:spacing w:before="120" w:after="120" w:line="260" w:lineRule="atLeast"/>
    </w:pPr>
    <w:rPr>
      <w:rFonts w:ascii="Arial" w:eastAsia="SimSun" w:hAnsi="Arial"/>
      <w:lang w:eastAsia="en-US"/>
    </w:rPr>
  </w:style>
  <w:style w:type="paragraph" w:customStyle="1" w:styleId="F932616F0ED04E6F915E499DB564BAB2">
    <w:name w:val="F932616F0ED04E6F915E499DB564BAB2"/>
    <w:rsid w:val="00976344"/>
    <w:pPr>
      <w:spacing w:before="120" w:after="120" w:line="260" w:lineRule="atLeast"/>
    </w:pPr>
    <w:rPr>
      <w:rFonts w:ascii="Arial" w:eastAsia="SimSun" w:hAnsi="Arial"/>
      <w:lang w:eastAsia="en-US"/>
    </w:rPr>
  </w:style>
  <w:style w:type="paragraph" w:customStyle="1" w:styleId="5AEF1049E3D74CEABA3C4711E2E9574D">
    <w:name w:val="5AEF1049E3D74CEABA3C4711E2E9574D"/>
    <w:rsid w:val="00976344"/>
    <w:pPr>
      <w:spacing w:before="120" w:after="120" w:line="260" w:lineRule="atLeast"/>
    </w:pPr>
    <w:rPr>
      <w:rFonts w:ascii="Arial" w:eastAsia="SimSun" w:hAnsi="Arial"/>
      <w:lang w:eastAsia="en-US"/>
    </w:rPr>
  </w:style>
  <w:style w:type="paragraph" w:customStyle="1" w:styleId="5D77E9102C444B2AB366C2B4842790FB">
    <w:name w:val="5D77E9102C444B2AB366C2B4842790FB"/>
    <w:rsid w:val="00976344"/>
    <w:pPr>
      <w:spacing w:before="120" w:after="120" w:line="260" w:lineRule="atLeast"/>
    </w:pPr>
    <w:rPr>
      <w:rFonts w:ascii="Arial" w:eastAsia="SimSun" w:hAnsi="Arial"/>
      <w:lang w:eastAsia="en-US"/>
    </w:rPr>
  </w:style>
  <w:style w:type="paragraph" w:customStyle="1" w:styleId="B295B0A1684047308261D96144A9FD9D">
    <w:name w:val="B295B0A1684047308261D96144A9FD9D"/>
    <w:rsid w:val="00976344"/>
    <w:pPr>
      <w:spacing w:before="120" w:after="120" w:line="260" w:lineRule="atLeast"/>
    </w:pPr>
    <w:rPr>
      <w:rFonts w:ascii="Arial" w:eastAsia="SimSun" w:hAnsi="Arial"/>
      <w:lang w:eastAsia="en-US"/>
    </w:rPr>
  </w:style>
  <w:style w:type="paragraph" w:customStyle="1" w:styleId="4C5A0D10A31D41389B88CD7E2516B47D">
    <w:name w:val="4C5A0D10A31D41389B88CD7E2516B47D"/>
    <w:rsid w:val="00976344"/>
    <w:pPr>
      <w:spacing w:before="120" w:after="120" w:line="260" w:lineRule="atLeast"/>
    </w:pPr>
    <w:rPr>
      <w:rFonts w:ascii="Arial" w:eastAsia="SimSun" w:hAnsi="Arial"/>
      <w:lang w:eastAsia="en-US"/>
    </w:rPr>
  </w:style>
  <w:style w:type="paragraph" w:customStyle="1" w:styleId="459CA48051964486BBAFD3DDD606310E">
    <w:name w:val="459CA48051964486BBAFD3DDD606310E"/>
    <w:rsid w:val="00976344"/>
    <w:pPr>
      <w:spacing w:before="120" w:after="120" w:line="260" w:lineRule="atLeast"/>
    </w:pPr>
    <w:rPr>
      <w:rFonts w:ascii="Arial" w:eastAsia="SimSun" w:hAnsi="Arial"/>
      <w:lang w:eastAsia="en-US"/>
    </w:rPr>
  </w:style>
  <w:style w:type="paragraph" w:customStyle="1" w:styleId="A735BC41BF6D49E696D58A97D322C511">
    <w:name w:val="A735BC41BF6D49E696D58A97D322C511"/>
    <w:rsid w:val="00976344"/>
    <w:pPr>
      <w:spacing w:before="120" w:after="120" w:line="260" w:lineRule="atLeast"/>
    </w:pPr>
    <w:rPr>
      <w:rFonts w:ascii="Arial" w:eastAsia="SimSun" w:hAnsi="Arial"/>
      <w:lang w:eastAsia="en-US"/>
    </w:rPr>
  </w:style>
  <w:style w:type="paragraph" w:customStyle="1" w:styleId="EEA3E2C1AC6D416BBDCEC44744C973F1">
    <w:name w:val="EEA3E2C1AC6D416BBDCEC44744C973F1"/>
    <w:rsid w:val="00976344"/>
    <w:pPr>
      <w:spacing w:before="120" w:after="120" w:line="260" w:lineRule="atLeast"/>
    </w:pPr>
    <w:rPr>
      <w:rFonts w:ascii="Arial" w:eastAsia="SimSun" w:hAnsi="Arial"/>
      <w:lang w:eastAsia="en-US"/>
    </w:rPr>
  </w:style>
  <w:style w:type="paragraph" w:customStyle="1" w:styleId="DBD9F9770DD249269CB6FF45BDA7B2F7">
    <w:name w:val="DBD9F9770DD249269CB6FF45BDA7B2F7"/>
    <w:rsid w:val="00976344"/>
    <w:pPr>
      <w:spacing w:before="120" w:after="120" w:line="260" w:lineRule="atLeast"/>
    </w:pPr>
    <w:rPr>
      <w:rFonts w:ascii="Arial" w:eastAsia="SimSun" w:hAnsi="Arial"/>
      <w:lang w:eastAsia="en-US"/>
    </w:rPr>
  </w:style>
  <w:style w:type="paragraph" w:customStyle="1" w:styleId="D6861DA169D14DEE949AB2E8859C2006">
    <w:name w:val="D6861DA169D14DEE949AB2E8859C2006"/>
    <w:rsid w:val="00976344"/>
    <w:pPr>
      <w:spacing w:before="120" w:after="120" w:line="260" w:lineRule="atLeast"/>
    </w:pPr>
    <w:rPr>
      <w:rFonts w:ascii="Arial" w:eastAsia="SimSun" w:hAnsi="Arial"/>
      <w:lang w:eastAsia="en-US"/>
    </w:rPr>
  </w:style>
  <w:style w:type="paragraph" w:customStyle="1" w:styleId="D1F8CEB0094B4A87922A19B898445DBB">
    <w:name w:val="D1F8CEB0094B4A87922A19B898445DBB"/>
    <w:rsid w:val="00976344"/>
    <w:pPr>
      <w:spacing w:before="120" w:after="120" w:line="260" w:lineRule="atLeast"/>
    </w:pPr>
    <w:rPr>
      <w:rFonts w:ascii="Arial" w:eastAsia="SimSun" w:hAnsi="Arial"/>
      <w:lang w:eastAsia="en-US"/>
    </w:rPr>
  </w:style>
  <w:style w:type="paragraph" w:customStyle="1" w:styleId="D72DDC80ACF943B59A29E35A3A56EA7A">
    <w:name w:val="D72DDC80ACF943B59A29E35A3A56EA7A"/>
    <w:rsid w:val="00976344"/>
    <w:pPr>
      <w:spacing w:before="120" w:after="120" w:line="260" w:lineRule="atLeast"/>
    </w:pPr>
    <w:rPr>
      <w:rFonts w:ascii="Arial" w:eastAsia="SimSun" w:hAnsi="Arial"/>
      <w:lang w:eastAsia="en-US"/>
    </w:rPr>
  </w:style>
  <w:style w:type="paragraph" w:customStyle="1" w:styleId="F41850DA5ADD4C2BB7F5CBA6963EA55F">
    <w:name w:val="F41850DA5ADD4C2BB7F5CBA6963EA55F"/>
    <w:rsid w:val="00976344"/>
    <w:pPr>
      <w:spacing w:before="120" w:after="120" w:line="260" w:lineRule="atLeast"/>
    </w:pPr>
    <w:rPr>
      <w:rFonts w:ascii="Arial" w:eastAsia="SimSun" w:hAnsi="Arial"/>
      <w:lang w:eastAsia="en-US"/>
    </w:rPr>
  </w:style>
  <w:style w:type="paragraph" w:customStyle="1" w:styleId="55FE8FB31A734B319CBD539B45800BE3">
    <w:name w:val="55FE8FB31A734B319CBD539B45800BE3"/>
    <w:rsid w:val="00976344"/>
    <w:pPr>
      <w:spacing w:before="120" w:after="120" w:line="260" w:lineRule="atLeast"/>
    </w:pPr>
    <w:rPr>
      <w:rFonts w:ascii="Arial" w:eastAsia="SimSun" w:hAnsi="Arial"/>
      <w:lang w:eastAsia="en-US"/>
    </w:rPr>
  </w:style>
  <w:style w:type="paragraph" w:customStyle="1" w:styleId="A5FC0344CC324062B2F99D339662243D">
    <w:name w:val="A5FC0344CC324062B2F99D339662243D"/>
    <w:rsid w:val="00976344"/>
    <w:pPr>
      <w:spacing w:before="120" w:after="120" w:line="260" w:lineRule="atLeast"/>
    </w:pPr>
    <w:rPr>
      <w:rFonts w:ascii="Arial" w:eastAsia="SimSun" w:hAnsi="Arial"/>
      <w:lang w:eastAsia="en-US"/>
    </w:rPr>
  </w:style>
  <w:style w:type="paragraph" w:customStyle="1" w:styleId="79D747527B924775AB3084B5FD6255FA">
    <w:name w:val="79D747527B924775AB3084B5FD6255FA"/>
    <w:rsid w:val="00976344"/>
    <w:pPr>
      <w:spacing w:before="120" w:after="120" w:line="260" w:lineRule="atLeast"/>
    </w:pPr>
    <w:rPr>
      <w:rFonts w:ascii="Arial" w:eastAsia="SimSun" w:hAnsi="Arial"/>
      <w:lang w:eastAsia="en-US"/>
    </w:rPr>
  </w:style>
  <w:style w:type="paragraph" w:customStyle="1" w:styleId="CB60DC35C15B4779AF3662E4177473BA">
    <w:name w:val="CB60DC35C15B4779AF3662E4177473BA"/>
    <w:rsid w:val="00976344"/>
    <w:pPr>
      <w:spacing w:before="120" w:after="120" w:line="260" w:lineRule="atLeast"/>
    </w:pPr>
    <w:rPr>
      <w:rFonts w:ascii="Arial" w:eastAsia="SimSun" w:hAnsi="Arial"/>
      <w:lang w:eastAsia="en-US"/>
    </w:rPr>
  </w:style>
  <w:style w:type="paragraph" w:customStyle="1" w:styleId="A97D57176C5E48B88C93882CD6F61BC6">
    <w:name w:val="A97D57176C5E48B88C93882CD6F61BC6"/>
    <w:rsid w:val="00976344"/>
    <w:pPr>
      <w:spacing w:before="120" w:after="120" w:line="260" w:lineRule="atLeast"/>
    </w:pPr>
    <w:rPr>
      <w:rFonts w:ascii="Arial" w:eastAsia="SimSun" w:hAnsi="Arial"/>
      <w:lang w:eastAsia="en-US"/>
    </w:rPr>
  </w:style>
  <w:style w:type="paragraph" w:customStyle="1" w:styleId="7B4F0AB431ED4DB0AEAE737CFA81B9DF">
    <w:name w:val="7B4F0AB431ED4DB0AEAE737CFA81B9DF"/>
    <w:rsid w:val="00976344"/>
    <w:pPr>
      <w:spacing w:before="120" w:after="120" w:line="260" w:lineRule="atLeast"/>
    </w:pPr>
    <w:rPr>
      <w:rFonts w:ascii="Arial" w:eastAsia="SimSun" w:hAnsi="Arial"/>
      <w:lang w:eastAsia="en-US"/>
    </w:rPr>
  </w:style>
  <w:style w:type="paragraph" w:customStyle="1" w:styleId="D662DF9AB2BE4331A759152DC56AE6C2">
    <w:name w:val="D662DF9AB2BE4331A759152DC56AE6C2"/>
    <w:rsid w:val="00976344"/>
    <w:pPr>
      <w:spacing w:before="120" w:after="120" w:line="260" w:lineRule="atLeast"/>
    </w:pPr>
    <w:rPr>
      <w:rFonts w:ascii="Arial" w:eastAsia="SimSun" w:hAnsi="Arial"/>
      <w:lang w:eastAsia="en-US"/>
    </w:rPr>
  </w:style>
  <w:style w:type="paragraph" w:customStyle="1" w:styleId="4B9C5008FFAB4D779C8AC41BD7C81379">
    <w:name w:val="4B9C5008FFAB4D779C8AC41BD7C81379"/>
    <w:rsid w:val="00976344"/>
  </w:style>
  <w:style w:type="paragraph" w:customStyle="1" w:styleId="A9502F54FC214150B64756D767943F9B">
    <w:name w:val="A9502F54FC214150B64756D767943F9B"/>
    <w:rsid w:val="00976344"/>
  </w:style>
  <w:style w:type="paragraph" w:customStyle="1" w:styleId="EE3C8505947A429D9934A59A120AC975">
    <w:name w:val="EE3C8505947A429D9934A59A120AC975"/>
    <w:rsid w:val="00976344"/>
  </w:style>
  <w:style w:type="paragraph" w:customStyle="1" w:styleId="4276FF4423474D358EE296C44EFC7D37">
    <w:name w:val="4276FF4423474D358EE296C44EFC7D37"/>
    <w:rsid w:val="00976344"/>
  </w:style>
  <w:style w:type="paragraph" w:customStyle="1" w:styleId="2B55A605C2784E48AB6B4D4E1D9CD75E">
    <w:name w:val="2B55A605C2784E48AB6B4D4E1D9CD75E"/>
    <w:rsid w:val="00976344"/>
  </w:style>
  <w:style w:type="paragraph" w:customStyle="1" w:styleId="54D87CC969EE4F3E947F34869C2B7386">
    <w:name w:val="54D87CC969EE4F3E947F34869C2B7386"/>
    <w:rsid w:val="00976344"/>
  </w:style>
  <w:style w:type="paragraph" w:customStyle="1" w:styleId="F8E895912ECF45E08840211AD91233AD">
    <w:name w:val="F8E895912ECF45E08840211AD91233AD"/>
    <w:rsid w:val="00976344"/>
  </w:style>
  <w:style w:type="paragraph" w:customStyle="1" w:styleId="C900CEE8F20E40E5AAB006F3AE4CE5C8">
    <w:name w:val="C900CEE8F20E40E5AAB006F3AE4CE5C8"/>
    <w:rsid w:val="00976344"/>
  </w:style>
  <w:style w:type="paragraph" w:customStyle="1" w:styleId="89C7BA225D974C179EAC0B1D3C56013D">
    <w:name w:val="89C7BA225D974C179EAC0B1D3C56013D"/>
    <w:rsid w:val="00976344"/>
  </w:style>
  <w:style w:type="paragraph" w:customStyle="1" w:styleId="571BA68BACDB49E3A60EAE71888B93FE">
    <w:name w:val="571BA68BACDB49E3A60EAE71888B93FE"/>
    <w:rsid w:val="00976344"/>
  </w:style>
  <w:style w:type="paragraph" w:customStyle="1" w:styleId="5691A0A2531A47EBA1D21F11C909B56F">
    <w:name w:val="5691A0A2531A47EBA1D21F11C909B56F"/>
    <w:rsid w:val="00976344"/>
  </w:style>
  <w:style w:type="paragraph" w:customStyle="1" w:styleId="618F10292F5A48C5ABB03F88CE8829CD">
    <w:name w:val="618F10292F5A48C5ABB03F88CE8829CD"/>
    <w:rsid w:val="00976344"/>
  </w:style>
  <w:style w:type="paragraph" w:customStyle="1" w:styleId="1B5B6358575042C59D168FDADCE9573B">
    <w:name w:val="1B5B6358575042C59D168FDADCE9573B"/>
    <w:rsid w:val="00976344"/>
  </w:style>
  <w:style w:type="paragraph" w:customStyle="1" w:styleId="AEEED746036149D895A88390CE91804D">
    <w:name w:val="AEEED746036149D895A88390CE91804D"/>
    <w:rsid w:val="00976344"/>
  </w:style>
  <w:style w:type="paragraph" w:customStyle="1" w:styleId="DE02B7F1FDD0469285B67994282CB4DA">
    <w:name w:val="DE02B7F1FDD0469285B67994282CB4DA"/>
    <w:rsid w:val="00B02A17"/>
  </w:style>
  <w:style w:type="paragraph" w:customStyle="1" w:styleId="EFCF83794EE149B8AEB19E5A4DDC234D">
    <w:name w:val="EFCF83794EE149B8AEB19E5A4DDC234D"/>
    <w:rsid w:val="00B02A17"/>
  </w:style>
  <w:style w:type="paragraph" w:customStyle="1" w:styleId="A1B11DF878224FC4A3F84C8D7A511FA5">
    <w:name w:val="A1B11DF878224FC4A3F84C8D7A511FA5"/>
    <w:rsid w:val="00B02A17"/>
  </w:style>
  <w:style w:type="paragraph" w:customStyle="1" w:styleId="F9AA293408634816982AC68BD5D3F406">
    <w:name w:val="F9AA293408634816982AC68BD5D3F406"/>
    <w:rsid w:val="00B02A17"/>
  </w:style>
  <w:style w:type="paragraph" w:customStyle="1" w:styleId="C16B958ABD6246CDB86BD6731C7CF7D2">
    <w:name w:val="C16B958ABD6246CDB86BD6731C7CF7D2"/>
    <w:rsid w:val="00A71EE6"/>
  </w:style>
  <w:style w:type="paragraph" w:customStyle="1" w:styleId="435D0634DC9C4D6EB36A6D336E089BD8">
    <w:name w:val="435D0634DC9C4D6EB36A6D336E089BD8"/>
    <w:rsid w:val="00A71EE6"/>
  </w:style>
  <w:style w:type="paragraph" w:customStyle="1" w:styleId="0D05136D41DB4A83AB1162EF470193B9">
    <w:name w:val="0D05136D41DB4A83AB1162EF470193B9"/>
    <w:rsid w:val="00A71EE6"/>
  </w:style>
  <w:style w:type="paragraph" w:customStyle="1" w:styleId="209B51D478A04115A5D1119692054A77">
    <w:name w:val="209B51D478A04115A5D1119692054A77"/>
    <w:rsid w:val="00A71EE6"/>
  </w:style>
  <w:style w:type="paragraph" w:customStyle="1" w:styleId="2E3920E2240E4A4697B9D1FA876F8B64">
    <w:name w:val="2E3920E2240E4A4697B9D1FA876F8B64"/>
    <w:rsid w:val="003F343C"/>
  </w:style>
  <w:style w:type="paragraph" w:customStyle="1" w:styleId="FD9C834C550144C68B2132A666375400">
    <w:name w:val="FD9C834C550144C68B2132A666375400"/>
    <w:rsid w:val="003F343C"/>
  </w:style>
  <w:style w:type="paragraph" w:customStyle="1" w:styleId="EF3A037F872C474E90411DE5D575C1CA">
    <w:name w:val="EF3A037F872C474E90411DE5D575C1CA"/>
    <w:rsid w:val="003F343C"/>
  </w:style>
  <w:style w:type="paragraph" w:customStyle="1" w:styleId="CCB62D6572A34A4A9150A5F12F8D5061">
    <w:name w:val="CCB62D6572A34A4A9150A5F12F8D5061"/>
    <w:rsid w:val="003F343C"/>
  </w:style>
  <w:style w:type="paragraph" w:customStyle="1" w:styleId="50F3F14A80AA4B29AFFD1E21BCF71109">
    <w:name w:val="50F3F14A80AA4B29AFFD1E21BCF71109"/>
    <w:rsid w:val="003F343C"/>
  </w:style>
  <w:style w:type="paragraph" w:customStyle="1" w:styleId="F2F6F534C1674823A7DFA345A4626462">
    <w:name w:val="F2F6F534C1674823A7DFA345A4626462"/>
    <w:rsid w:val="00731BD7"/>
  </w:style>
  <w:style w:type="paragraph" w:customStyle="1" w:styleId="423B63994427429288AF5D25AA8100E5">
    <w:name w:val="423B63994427429288AF5D25AA8100E5"/>
    <w:rsid w:val="00731BD7"/>
  </w:style>
  <w:style w:type="paragraph" w:customStyle="1" w:styleId="EF4E9674337E4DE6AB8658620C3E7A18">
    <w:name w:val="EF4E9674337E4DE6AB8658620C3E7A18"/>
    <w:rsid w:val="00731B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E62E685FDB1C4BBF2FDF50B290BB7B" ma:contentTypeVersion="11" ma:contentTypeDescription="Create a new document." ma:contentTypeScope="" ma:versionID="39e24d3fc2a2306f3f28ed3108b5b889">
  <xsd:schema xmlns:xsd="http://www.w3.org/2001/XMLSchema" xmlns:xs="http://www.w3.org/2001/XMLSchema" xmlns:p="http://schemas.microsoft.com/office/2006/metadata/properties" xmlns:ns2="7540d33f-d843-4953-992c-f483f09a6fa1" xmlns:ns3="ca486315-9759-4557-aa82-0f7ad824b853" targetNamespace="http://schemas.microsoft.com/office/2006/metadata/properties" ma:root="true" ma:fieldsID="450926cdbab861bdb01eb1736624db46" ns2:_="" ns3:_="">
    <xsd:import namespace="7540d33f-d843-4953-992c-f483f09a6fa1"/>
    <xsd:import namespace="ca486315-9759-4557-aa82-0f7ad824b8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0d33f-d843-4953-992c-f483f09a6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486315-9759-4557-aa82-0f7ad824b8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root>
  <DocTitle/>
</root>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p:properties xmlns:p="http://schemas.microsoft.com/office/2006/metadata/properties" xmlns:xsi="http://www.w3.org/2001/XMLSchema-instance" xmlns:pc="http://schemas.microsoft.com/office/infopath/2007/PartnerControls">
  <documentManagement>
    <SharedWithUsers xmlns="ca486315-9759-4557-aa82-0f7ad824b853">
      <UserInfo>
        <DisplayName/>
        <AccountId xsi:nil="true"/>
        <AccountType/>
      </UserInfo>
    </SharedWithUsers>
  </documentManagement>
</p:properties>
</file>

<file path=customXml/itemProps1.xml><?xml version="1.0" encoding="utf-8"?>
<ds:datastoreItem xmlns:ds="http://schemas.openxmlformats.org/officeDocument/2006/customXml" ds:itemID="{139F89BE-D9BE-4446-9B2E-E339D919D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0d33f-d843-4953-992c-f483f09a6fa1"/>
    <ds:schemaRef ds:uri="ca486315-9759-4557-aa82-0f7ad824b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461C6E-51D0-4ECC-920E-2F6C5AEE4F9F}">
  <ds:schemaRefs>
    <ds:schemaRef ds:uri="http://schemas.microsoft.com/sharepoint/v3/contenttype/forms"/>
  </ds:schemaRefs>
</ds:datastoreItem>
</file>

<file path=customXml/itemProps3.xml><?xml version="1.0" encoding="utf-8"?>
<ds:datastoreItem xmlns:ds="http://schemas.openxmlformats.org/officeDocument/2006/customXml" ds:itemID="{180FEE2B-92DD-4DDF-8CD2-B2B446081537}">
  <ds:schemaRefs/>
</ds:datastoreItem>
</file>

<file path=customXml/itemProps4.xml><?xml version="1.0" encoding="utf-8"?>
<ds:datastoreItem xmlns:ds="http://schemas.openxmlformats.org/officeDocument/2006/customXml" ds:itemID="{9D91E449-5611-4902-8B57-32006A9F7D84}">
  <ds:schemaRefs>
    <ds:schemaRef ds:uri="http://schemas.openxmlformats.org/officeDocument/2006/bibliography"/>
  </ds:schemaRefs>
</ds:datastoreItem>
</file>

<file path=customXml/itemProps5.xml><?xml version="1.0" encoding="utf-8"?>
<ds:datastoreItem xmlns:ds="http://schemas.openxmlformats.org/officeDocument/2006/customXml" ds:itemID="{75ADC247-F5BF-4AAC-8F8A-B61BB80F6A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a486315-9759-4557-aa82-0f7ad824b853"/>
    <ds:schemaRef ds:uri="7540d33f-d843-4953-992c-f483f09a6fa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DPIE-EXT-Short-Document</Template>
  <TotalTime>0</TotalTime>
  <Pages>3</Pages>
  <Words>2458</Words>
  <Characters>14015</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16441</CharactersWithSpaces>
  <SharedDoc>false</SharedDoc>
  <HLinks>
    <vt:vector size="18" baseType="variant">
      <vt:variant>
        <vt:i4>3866648</vt:i4>
      </vt:variant>
      <vt:variant>
        <vt:i4>6</vt:i4>
      </vt:variant>
      <vt:variant>
        <vt:i4>0</vt:i4>
      </vt:variant>
      <vt:variant>
        <vt:i4>5</vt:i4>
      </vt:variant>
      <vt:variant>
        <vt:lpwstr>mailto:CHPLedRedevelopment@facs.nsw.gov.au</vt:lpwstr>
      </vt:variant>
      <vt:variant>
        <vt:lpwstr/>
      </vt:variant>
      <vt:variant>
        <vt:i4>3473500</vt:i4>
      </vt:variant>
      <vt:variant>
        <vt:i4>3</vt:i4>
      </vt:variant>
      <vt:variant>
        <vt:i4>0</vt:i4>
      </vt:variant>
      <vt:variant>
        <vt:i4>5</vt:i4>
      </vt:variant>
      <vt:variant>
        <vt:lpwstr>https://www.communitiesplus.com.au/__data/assets/pdf_file/0011/797834/Policy-for-CHP-led-redevelopment-on-LAHC-owned-land-Final-approved.pdf</vt:lpwstr>
      </vt:variant>
      <vt:variant>
        <vt:lpwstr/>
      </vt:variant>
      <vt:variant>
        <vt:i4>3866648</vt:i4>
      </vt:variant>
      <vt:variant>
        <vt:i4>0</vt:i4>
      </vt:variant>
      <vt:variant>
        <vt:i4>0</vt:i4>
      </vt:variant>
      <vt:variant>
        <vt:i4>5</vt:i4>
      </vt:variant>
      <vt:variant>
        <vt:lpwstr>mailto:CHPLedRedevelopment@facs.nsw.gov.au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Anderson</dc:creator>
  <cp:keywords/>
  <cp:lastModifiedBy>Laura Ward</cp:lastModifiedBy>
  <cp:revision>2</cp:revision>
  <cp:lastPrinted>2019-02-27T17:40:00Z</cp:lastPrinted>
  <dcterms:created xsi:type="dcterms:W3CDTF">2021-04-23T00:38:00Z</dcterms:created>
  <dcterms:modified xsi:type="dcterms:W3CDTF">2021-04-23T00:38:00Z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0x01010056E62E685FDB1C4BBF2FDF50B290BB7B</vt:lpwstr>
  </property>
  <property fmtid="{D5CDD505-2E9C-101B-9397-08002B2CF9AE}" pid="3" name="Order">
    <vt:r8>5200</vt:r8>
  </property>
  <property fmtid="{D5CDD505-2E9C-101B-9397-08002B2CF9AE}" pid="4" name="ComplianceAssetId">
    <vt:lpwstr/>
  </property>
</Properties>
</file>